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A64" w:rsidRDefault="00EB5ACD">
      <w:pPr>
        <w:pStyle w:val="Standard"/>
      </w:pPr>
      <w:r>
        <w:rPr>
          <w:noProof/>
          <w:lang w:eastAsia="fr-CH"/>
        </w:rPr>
        <mc:AlternateContent>
          <mc:Choice Requires="wps">
            <w:drawing>
              <wp:anchor distT="0" distB="0" distL="114300" distR="114300" simplePos="0" relativeHeight="251661312" behindDoc="0" locked="0" layoutInCell="1" allowOverlap="1">
                <wp:simplePos x="0" y="0"/>
                <wp:positionH relativeFrom="column">
                  <wp:posOffset>-554127</wp:posOffset>
                </wp:positionH>
                <wp:positionV relativeFrom="paragraph">
                  <wp:posOffset>14154</wp:posOffset>
                </wp:positionV>
                <wp:extent cx="1712598" cy="1068074"/>
                <wp:effectExtent l="139700" t="368300" r="116202" b="367026"/>
                <wp:wrapNone/>
                <wp:docPr id="1" name="Zone de texte 59"/>
                <wp:cNvGraphicFramePr/>
                <a:graphic xmlns:a="http://schemas.openxmlformats.org/drawingml/2006/main">
                  <a:graphicData uri="http://schemas.microsoft.com/office/word/2010/wordprocessingShape">
                    <wps:wsp>
                      <wps:cNvSpPr txBox="1"/>
                      <wps:spPr>
                        <a:xfrm rot="19795955">
                          <a:off x="0" y="0"/>
                          <a:ext cx="1712598" cy="1068074"/>
                        </a:xfrm>
                        <a:prstGeom prst="rect">
                          <a:avLst/>
                        </a:prstGeom>
                        <a:solidFill>
                          <a:srgbClr val="FFFFFF"/>
                        </a:solidFill>
                        <a:ln>
                          <a:noFill/>
                          <a:prstDash/>
                        </a:ln>
                      </wps:spPr>
                      <wps:txbx>
                        <w:txbxContent>
                          <w:p w:rsidR="00E71A64" w:rsidRDefault="00EB5ACD">
                            <w:pPr>
                              <w:jc w:val="center"/>
                              <w:rPr>
                                <w:rFonts w:ascii="Chalkduster" w:hAnsi="Chalkduster"/>
                                <w:color w:val="00B0F0"/>
                                <w:sz w:val="48"/>
                                <w:szCs w:val="48"/>
                              </w:rPr>
                            </w:pPr>
                            <w:r>
                              <w:rPr>
                                <w:rFonts w:ascii="Chalkduster" w:hAnsi="Chalkduster"/>
                                <w:color w:val="00B0F0"/>
                                <w:sz w:val="48"/>
                                <w:szCs w:val="48"/>
                              </w:rPr>
                              <w:t>DOSSIER</w:t>
                            </w:r>
                          </w:p>
                          <w:p w:rsidR="00E71A64" w:rsidRDefault="00EB5ACD">
                            <w:pPr>
                              <w:jc w:val="center"/>
                              <w:rPr>
                                <w:rFonts w:ascii="Chalkduster" w:hAnsi="Chalkduster"/>
                                <w:color w:val="00B0F0"/>
                                <w:sz w:val="48"/>
                                <w:szCs w:val="48"/>
                              </w:rPr>
                            </w:pPr>
                            <w:r>
                              <w:rPr>
                                <w:rFonts w:ascii="Chalkduster" w:hAnsi="Chalkduster"/>
                                <w:color w:val="00B0F0"/>
                                <w:sz w:val="48"/>
                                <w:szCs w:val="48"/>
                              </w:rPr>
                              <w:t>5-8H</w:t>
                            </w: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Zone de texte 59" o:spid="_x0000_s1026" type="#_x0000_t202" style="position:absolute;margin-left:-43.65pt;margin-top:1.1pt;width:134.85pt;height:84.1pt;rotation:-1970498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" stroked="f">
                <v:textbox>
                  <w:txbxContent>
                    <w:p w:rsidR="00E71A64" w:rsidRDefault="00EB5ACD">
                      <w:pPr>
                        <w:jc w:val="center"/>
                        <w:rPr>
                          <w:rFonts w:ascii="Chalkduster" w:hAnsi="Chalkduster"/>
                          <w:color w:val="00B0F0"/>
                          <w:sz w:val="48"/>
                          <w:szCs w:val="48"/>
                        </w:rPr>
                      </w:pPr>
                      <w:r>
                        <w:rPr>
                          <w:rFonts w:ascii="Chalkduster" w:hAnsi="Chalkduster"/>
                          <w:color w:val="00B0F0"/>
                          <w:sz w:val="48"/>
                          <w:szCs w:val="48"/>
                        </w:rPr>
                        <w:t>DOSSIER</w:t>
                      </w:r>
                    </w:p>
                    <w:p w:rsidR="00E71A64" w:rsidRDefault="00EB5ACD">
                      <w:pPr>
                        <w:jc w:val="center"/>
                        <w:rPr>
                          <w:rFonts w:ascii="Chalkduster" w:hAnsi="Chalkduster"/>
                          <w:color w:val="00B0F0"/>
                          <w:sz w:val="48"/>
                          <w:szCs w:val="48"/>
                        </w:rPr>
                      </w:pPr>
                      <w:r>
                        <w:rPr>
                          <w:rFonts w:ascii="Chalkduster" w:hAnsi="Chalkduster"/>
                          <w:color w:val="00B0F0"/>
                          <w:sz w:val="48"/>
                          <w:szCs w:val="48"/>
                        </w:rPr>
                        <w:t>5-8H</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3715472</wp:posOffset>
            </wp:positionH>
            <wp:positionV relativeFrom="page">
              <wp:posOffset>532436</wp:posOffset>
            </wp:positionV>
            <wp:extent cx="2386081" cy="603357"/>
            <wp:effectExtent l="0" t="0" r="1519" b="6243"/>
            <wp:wrapSquare wrapText="bothSides"/>
            <wp:docPr id="2" name="VilleFR_logo_vagu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386081" cy="603357"/>
                    </a:xfrm>
                    <a:prstGeom prst="rect">
                      <a:avLst/>
                    </a:prstGeom>
                    <a:noFill/>
                    <a:ln>
                      <a:noFill/>
                      <a:prstDash/>
                    </a:ln>
                  </pic:spPr>
                </pic:pic>
              </a:graphicData>
            </a:graphic>
          </wp:anchor>
        </w:drawing>
      </w:r>
      <w:r>
        <w:rPr>
          <w:rFonts w:ascii="Calibri" w:hAnsi="Calibri" w:cs="Calibri"/>
          <w:noProof/>
        </w:rPr>
        <w:drawing>
          <wp:anchor distT="0" distB="0" distL="114300" distR="114300" simplePos="0" relativeHeight="251659264" behindDoc="1" locked="0" layoutInCell="1" allowOverlap="1">
            <wp:simplePos x="0" y="0"/>
            <wp:positionH relativeFrom="column">
              <wp:posOffset>-262259</wp:posOffset>
            </wp:positionH>
            <wp:positionV relativeFrom="paragraph">
              <wp:posOffset>152403</wp:posOffset>
            </wp:positionV>
            <wp:extent cx="6217197" cy="9410401"/>
            <wp:effectExtent l="0" t="0" r="5803" b="299"/>
            <wp:wrapNone/>
            <wp:docPr id="3"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12404" t="6224" r="9866" b="10702"/>
                    <a:stretch>
                      <a:fillRect/>
                    </a:stretch>
                  </pic:blipFill>
                  <pic:spPr>
                    <a:xfrm>
                      <a:off x="0" y="0"/>
                      <a:ext cx="6217197" cy="9410401"/>
                    </a:xfrm>
                    <a:prstGeom prst="rect">
                      <a:avLst/>
                    </a:prstGeom>
                    <a:noFill/>
                    <a:ln>
                      <a:noFill/>
                      <a:prstDash/>
                    </a:ln>
                  </pic:spPr>
                </pic:pic>
              </a:graphicData>
            </a:graphic>
          </wp:anchor>
        </w:drawing>
      </w:r>
      <w:r>
        <w:rPr>
          <w:noProof/>
        </w:rPr>
        <w:drawing>
          <wp:anchor distT="0" distB="0" distL="114300" distR="114300" simplePos="0" relativeHeight="25" behindDoc="0" locked="0" layoutInCell="1" allowOverlap="1">
            <wp:simplePos x="0" y="0"/>
            <wp:positionH relativeFrom="column">
              <wp:posOffset>1063794</wp:posOffset>
            </wp:positionH>
            <wp:positionV relativeFrom="page">
              <wp:posOffset>1972443</wp:posOffset>
            </wp:positionV>
            <wp:extent cx="511561" cy="569881"/>
            <wp:effectExtent l="0" t="0" r="0" b="0"/>
            <wp:wrapSquare wrapText="bothSides"/>
            <wp:docPr id="4"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11561" cy="569881"/>
                    </a:xfrm>
                    <a:prstGeom prst="rect">
                      <a:avLst/>
                    </a:prstGeom>
                    <a:noFill/>
                    <a:ln>
                      <a:noFill/>
                      <a:prstDash/>
                    </a:ln>
                  </pic:spPr>
                </pic:pic>
              </a:graphicData>
            </a:graphic>
          </wp:anchor>
        </w:drawing>
      </w:r>
      <w:r>
        <w:rPr>
          <w:noProof/>
        </w:rPr>
        <w:drawing>
          <wp:anchor distT="0" distB="0" distL="114300" distR="114300" simplePos="0" relativeHeight="30" behindDoc="0" locked="0" layoutInCell="1" allowOverlap="1">
            <wp:simplePos x="0" y="0"/>
            <wp:positionH relativeFrom="column">
              <wp:posOffset>2761561</wp:posOffset>
            </wp:positionH>
            <wp:positionV relativeFrom="page">
              <wp:posOffset>1917003</wp:posOffset>
            </wp:positionV>
            <wp:extent cx="554757" cy="554757"/>
            <wp:effectExtent l="0" t="0" r="4043" b="4043"/>
            <wp:wrapSquare wrapText="bothSides"/>
            <wp:docPr id="5"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54757" cy="554757"/>
                    </a:xfrm>
                    <a:prstGeom prst="rect">
                      <a:avLst/>
                    </a:prstGeom>
                    <a:noFill/>
                    <a:ln>
                      <a:noFill/>
                      <a:prstDash/>
                    </a:ln>
                  </pic:spPr>
                </pic:pic>
              </a:graphicData>
            </a:graphic>
          </wp:anchor>
        </w:drawing>
      </w:r>
      <w:r>
        <w:rPr>
          <w:noProof/>
        </w:rPr>
        <w:drawing>
          <wp:anchor distT="0" distB="0" distL="114300" distR="114300" simplePos="0" relativeHeight="32" behindDoc="0" locked="0" layoutInCell="1" allowOverlap="1">
            <wp:simplePos x="0" y="0"/>
            <wp:positionH relativeFrom="column">
              <wp:posOffset>2816278</wp:posOffset>
            </wp:positionH>
            <wp:positionV relativeFrom="page">
              <wp:posOffset>1950835</wp:posOffset>
            </wp:positionV>
            <wp:extent cx="533159" cy="569881"/>
            <wp:effectExtent l="0" t="0" r="0" b="0"/>
            <wp:wrapSquare wrapText="bothSides"/>
            <wp:docPr id="6"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3159" cy="569881"/>
                    </a:xfrm>
                    <a:prstGeom prst="rect">
                      <a:avLst/>
                    </a:prstGeom>
                    <a:noFill/>
                    <a:ln>
                      <a:noFill/>
                      <a:prstDash/>
                    </a:ln>
                  </pic:spPr>
                </pic:pic>
              </a:graphicData>
            </a:graphic>
          </wp:anchor>
        </w:drawing>
      </w:r>
    </w:p>
    <w:p w:rsidR="00E71A64" w:rsidRDefault="00E71A64">
      <w:pPr>
        <w:pStyle w:val="Standard"/>
        <w:rPr>
          <w:rFonts w:ascii="Calibri" w:hAnsi="Calibri" w:cs="Calibri"/>
        </w:rPr>
      </w:pPr>
    </w:p>
    <w:p w:rsidR="00E71A64" w:rsidRDefault="00E71A64">
      <w:pPr>
        <w:pStyle w:val="Standard"/>
        <w:rPr>
          <w:rFonts w:ascii="Calibri" w:hAnsi="Calibri" w:cs="Calibri"/>
        </w:rPr>
      </w:pPr>
    </w:p>
    <w:p w:rsidR="00E71A64" w:rsidRDefault="00E71A64">
      <w:pPr>
        <w:pStyle w:val="Standard"/>
        <w:rPr>
          <w:rFonts w:ascii="Calibri" w:hAnsi="Calibri" w:cs="Calibri"/>
        </w:rPr>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rPr>
          <w:rFonts w:ascii="Calibri" w:hAnsi="Calibri" w:cs="Calibri"/>
        </w:rPr>
      </w:pPr>
    </w:p>
    <w:p w:rsidR="00E71A64" w:rsidRDefault="00E71A64">
      <w:pPr>
        <w:pStyle w:val="Standard"/>
        <w:rPr>
          <w:rFonts w:ascii="Calibri" w:hAnsi="Calibri" w:cs="Calibri"/>
        </w:rPr>
      </w:pPr>
    </w:p>
    <w:p w:rsidR="00E71A64" w:rsidRDefault="00E71A64">
      <w:pPr>
        <w:pStyle w:val="Standard"/>
        <w:rPr>
          <w:rFonts w:ascii="Calibri" w:hAnsi="Calibri" w:cs="Calibri"/>
        </w:rPr>
      </w:pPr>
    </w:p>
    <w:p w:rsidR="00E71A64" w:rsidRDefault="00EB5ACD">
      <w:pPr>
        <w:pStyle w:val="Standard"/>
      </w:pPr>
      <w:r>
        <w:rPr>
          <w:noProof/>
        </w:rPr>
        <mc:AlternateContent>
          <mc:Choice Requires="wps">
            <w:drawing>
              <wp:anchor distT="0" distB="0" distL="114300" distR="114300" simplePos="0" relativeHeight="251663360" behindDoc="0" locked="0" layoutInCell="1" allowOverlap="1">
                <wp:simplePos x="0" y="0"/>
                <wp:positionH relativeFrom="column">
                  <wp:posOffset>48719</wp:posOffset>
                </wp:positionH>
                <wp:positionV relativeFrom="paragraph">
                  <wp:posOffset>64136</wp:posOffset>
                </wp:positionV>
                <wp:extent cx="3367406" cy="1388745"/>
                <wp:effectExtent l="0" t="0" r="0" b="0"/>
                <wp:wrapNone/>
                <wp:docPr id="7" name="Zone de texte 60"/>
                <wp:cNvGraphicFramePr/>
                <a:graphic xmlns:a="http://schemas.openxmlformats.org/drawingml/2006/main">
                  <a:graphicData uri="http://schemas.microsoft.com/office/word/2010/wordprocessingShape">
                    <wps:wsp>
                      <wps:cNvSpPr txBox="1"/>
                      <wps:spPr>
                        <a:xfrm>
                          <a:off x="0" y="0"/>
                          <a:ext cx="3367406" cy="1388745"/>
                        </a:xfrm>
                        <a:prstGeom prst="rect">
                          <a:avLst/>
                        </a:prstGeom>
                        <a:noFill/>
                        <a:ln>
                          <a:noFill/>
                          <a:prstDash/>
                        </a:ln>
                      </wps:spPr>
                      <wps:txbx>
                        <w:txbxContent>
                          <w:p w:rsidR="00E71A64" w:rsidRDefault="00EB5ACD">
                            <w:pPr>
                              <w:rPr>
                                <w:rFonts w:ascii="Chalkduster" w:hAnsi="Chalkduster"/>
                                <w:color w:val="00B0F0"/>
                                <w:sz w:val="48"/>
                                <w:szCs w:val="48"/>
                                <w:lang w:val="de-CH"/>
                              </w:rPr>
                            </w:pPr>
                            <w:r>
                              <w:rPr>
                                <w:rFonts w:ascii="Chalkduster" w:hAnsi="Chalkduster"/>
                                <w:color w:val="00B0F0"/>
                                <w:sz w:val="48"/>
                                <w:szCs w:val="48"/>
                                <w:lang w:val="de-CH"/>
                              </w:rPr>
                              <w:t xml:space="preserve">Zu Hause </w:t>
                            </w:r>
                          </w:p>
                          <w:p w:rsidR="00E71A64" w:rsidRDefault="00EB5ACD">
                            <w:pPr>
                              <w:rPr>
                                <w:rFonts w:ascii="Chalkduster" w:hAnsi="Chalkduster"/>
                                <w:color w:val="00B0F0"/>
                                <w:sz w:val="48"/>
                                <w:szCs w:val="48"/>
                                <w:lang w:val="de-CH"/>
                              </w:rPr>
                            </w:pPr>
                            <w:r>
                              <w:rPr>
                                <w:rFonts w:ascii="Chalkduster" w:hAnsi="Chalkduster"/>
                                <w:color w:val="00B0F0"/>
                                <w:sz w:val="48"/>
                                <w:szCs w:val="48"/>
                                <w:lang w:val="de-CH"/>
                              </w:rPr>
                              <w:t xml:space="preserve">fit bleiben! </w:t>
                            </w:r>
                          </w:p>
                          <w:p w:rsidR="00E71A64" w:rsidRDefault="00EB5ACD">
                            <w:pPr>
                              <w:rPr>
                                <w:rFonts w:ascii="Chalkduster" w:hAnsi="Chalkduster"/>
                                <w:color w:val="00B0F0"/>
                                <w:lang w:val="de-CH"/>
                              </w:rPr>
                            </w:pPr>
                            <w:r>
                              <w:rPr>
                                <w:rFonts w:ascii="Chalkduster" w:hAnsi="Chalkduster"/>
                                <w:color w:val="00B0F0"/>
                                <w:lang w:val="de-CH"/>
                              </w:rPr>
                              <w:t xml:space="preserve">MEPS der Stadt Freiburg </w:t>
                            </w:r>
                          </w:p>
                          <w:p w:rsidR="00E71A64" w:rsidRDefault="00E71A64">
                            <w:pPr>
                              <w:rPr>
                                <w:rFonts w:ascii="Chalkduster" w:hAnsi="Chalkduster"/>
                                <w:color w:val="00B0F0"/>
                                <w:lang w:val="de-CH"/>
                              </w:rPr>
                            </w:pPr>
                          </w:p>
                        </w:txbxContent>
                      </wps:txbx>
                      <wps:bodyPr vert="horz" wrap="square" lIns="91440" tIns="45720" rIns="91440" bIns="45720" anchor="t" anchorCtr="0" compatLnSpc="1">
                        <a:noAutofit/>
                      </wps:bodyPr>
                    </wps:wsp>
                  </a:graphicData>
                </a:graphic>
              </wp:anchor>
            </w:drawing>
          </mc:Choice>
          <mc:Fallback>
            <w:pict>
              <v:shape id="Zone de texte 60" o:spid="_x0000_s1027" type="#_x0000_t202" style="position:absolute;margin-left:3.85pt;margin-top:5.05pt;width:265.15pt;height:10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" filled="f" stroked="f">
                <v:textbox>
                  <w:txbxContent>
                    <w:p w:rsidR="00E71A64" w:rsidRDefault="00EB5ACD">
                      <w:pPr>
                        <w:rPr>
                          <w:rFonts w:ascii="Chalkduster" w:hAnsi="Chalkduster"/>
                          <w:color w:val="00B0F0"/>
                          <w:sz w:val="48"/>
                          <w:szCs w:val="48"/>
                          <w:lang w:val="de-CH"/>
                        </w:rPr>
                      </w:pPr>
                      <w:r>
                        <w:rPr>
                          <w:rFonts w:ascii="Chalkduster" w:hAnsi="Chalkduster"/>
                          <w:color w:val="00B0F0"/>
                          <w:sz w:val="48"/>
                          <w:szCs w:val="48"/>
                          <w:lang w:val="de-CH"/>
                        </w:rPr>
                        <w:t xml:space="preserve">Zu Hause </w:t>
                      </w:r>
                    </w:p>
                    <w:p w:rsidR="00E71A64" w:rsidRDefault="00EB5ACD">
                      <w:pPr>
                        <w:rPr>
                          <w:rFonts w:ascii="Chalkduster" w:hAnsi="Chalkduster"/>
                          <w:color w:val="00B0F0"/>
                          <w:sz w:val="48"/>
                          <w:szCs w:val="48"/>
                          <w:lang w:val="de-CH"/>
                        </w:rPr>
                      </w:pPr>
                      <w:r>
                        <w:rPr>
                          <w:rFonts w:ascii="Chalkduster" w:hAnsi="Chalkduster"/>
                          <w:color w:val="00B0F0"/>
                          <w:sz w:val="48"/>
                          <w:szCs w:val="48"/>
                          <w:lang w:val="de-CH"/>
                        </w:rPr>
                        <w:t xml:space="preserve">fit bleiben! </w:t>
                      </w:r>
                    </w:p>
                    <w:p w:rsidR="00E71A64" w:rsidRDefault="00EB5ACD">
                      <w:pPr>
                        <w:rPr>
                          <w:rFonts w:ascii="Chalkduster" w:hAnsi="Chalkduster"/>
                          <w:color w:val="00B0F0"/>
                          <w:lang w:val="de-CH"/>
                        </w:rPr>
                      </w:pPr>
                      <w:r>
                        <w:rPr>
                          <w:rFonts w:ascii="Chalkduster" w:hAnsi="Chalkduster"/>
                          <w:color w:val="00B0F0"/>
                          <w:lang w:val="de-CH"/>
                        </w:rPr>
                        <w:t xml:space="preserve">MEPS der Stadt Freiburg </w:t>
                      </w:r>
                    </w:p>
                    <w:p w:rsidR="00E71A64" w:rsidRDefault="00E71A64">
                      <w:pPr>
                        <w:rPr>
                          <w:rFonts w:ascii="Chalkduster" w:hAnsi="Chalkduster"/>
                          <w:color w:val="00B0F0"/>
                          <w:lang w:val="de-CH"/>
                        </w:rPr>
                      </w:pPr>
                    </w:p>
                  </w:txbxContent>
                </v:textbox>
              </v:shape>
            </w:pict>
          </mc:Fallback>
        </mc:AlternateContent>
      </w: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pPr>
    </w:p>
    <w:p w:rsidR="00E71A64" w:rsidRDefault="00E71A64">
      <w:pPr>
        <w:pStyle w:val="Standard"/>
        <w:sectPr w:rsidR="00E71A64">
          <w:headerReference w:type="default" r:id="rId12"/>
          <w:pgSz w:w="11906" w:h="16838"/>
          <w:pgMar w:top="708" w:right="1417" w:bottom="1419" w:left="1417" w:header="720" w:footer="720" w:gutter="0"/>
          <w:cols w:space="720"/>
          <w:titlePg/>
        </w:sectPr>
      </w:pPr>
    </w:p>
    <w:p w:rsidR="00E71A64" w:rsidRDefault="00E71A64">
      <w:pPr>
        <w:pStyle w:val="Standard"/>
        <w:tabs>
          <w:tab w:val="center" w:pos="4536"/>
          <w:tab w:val="left" w:pos="5245"/>
          <w:tab w:val="right" w:pos="9072"/>
        </w:tabs>
        <w:jc w:val="both"/>
      </w:pPr>
    </w:p>
    <w:p w:rsidR="00E71A64" w:rsidRDefault="00EB5ACD">
      <w:pPr>
        <w:pStyle w:val="Standard"/>
        <w:tabs>
          <w:tab w:val="center" w:pos="4536"/>
          <w:tab w:val="left" w:pos="5245"/>
          <w:tab w:val="right" w:pos="9072"/>
        </w:tabs>
        <w:jc w:val="both"/>
        <w:rPr>
          <w:rFonts w:ascii="Calibri" w:hAnsi="Calibri" w:cs="Calibri"/>
          <w:lang w:val="de-CH"/>
        </w:rPr>
      </w:pPr>
      <w:r>
        <w:rPr>
          <w:rFonts w:ascii="Calibri" w:hAnsi="Calibri" w:cs="Calibri"/>
          <w:lang w:val="de-CH"/>
        </w:rPr>
        <w:t>Liebe Schülerin</w:t>
      </w:r>
    </w:p>
    <w:p w:rsidR="00E71A64" w:rsidRDefault="00EB5ACD">
      <w:pPr>
        <w:pStyle w:val="Standard"/>
        <w:tabs>
          <w:tab w:val="center" w:pos="4536"/>
          <w:tab w:val="left" w:pos="5245"/>
          <w:tab w:val="right" w:pos="9072"/>
        </w:tabs>
        <w:jc w:val="both"/>
        <w:rPr>
          <w:rFonts w:ascii="Calibri" w:hAnsi="Calibri" w:cs="Calibri"/>
          <w:lang w:val="de-CH"/>
        </w:rPr>
      </w:pPr>
      <w:r>
        <w:rPr>
          <w:rFonts w:ascii="Calibri" w:hAnsi="Calibri" w:cs="Calibri"/>
          <w:lang w:val="de-CH"/>
        </w:rPr>
        <w:t>Lieber Schüler</w:t>
      </w:r>
    </w:p>
    <w:p w:rsidR="00E71A64" w:rsidRDefault="00E71A64">
      <w:pPr>
        <w:pStyle w:val="Standard"/>
        <w:tabs>
          <w:tab w:val="center" w:pos="4536"/>
          <w:tab w:val="left" w:pos="5245"/>
          <w:tab w:val="right" w:pos="9072"/>
        </w:tabs>
        <w:jc w:val="both"/>
        <w:rPr>
          <w:rFonts w:ascii="Calibri" w:hAnsi="Calibri" w:cs="Calibri"/>
          <w:lang w:val="de-CH"/>
        </w:rPr>
      </w:pPr>
    </w:p>
    <w:p w:rsidR="00E71A64" w:rsidRPr="00574E30" w:rsidRDefault="00EB5ACD">
      <w:pPr>
        <w:pStyle w:val="Standard"/>
        <w:jc w:val="both"/>
        <w:rPr>
          <w:lang w:val="en-US"/>
        </w:rPr>
      </w:pPr>
      <w:r>
        <w:rPr>
          <w:rFonts w:ascii="Calibri" w:hAnsi="Calibri" w:cs="Calibri"/>
          <w:lang w:val="de-CH"/>
        </w:rPr>
        <w:t xml:space="preserve">Die Zeit, die du durchläufst, ist sehr speziell und du musst </w:t>
      </w:r>
      <w:r>
        <w:rPr>
          <w:rFonts w:ascii="Calibri" w:hAnsi="Calibri" w:cs="Calibri"/>
          <w:lang w:val="de-CH"/>
        </w:rPr>
        <w:t>bestimmte Empfehlungen und Einschränkungen zum Wohle aller respektieren. Du kannst nicht mehr zur Schule gehen und musst lernen, mit Hilfe deiner Eltern, den Fernunterricht zu organisieren. Leider kannst du auch nicht mehr mit deinen Freunden und Freundinn</w:t>
      </w:r>
      <w:r>
        <w:rPr>
          <w:rFonts w:ascii="Calibri" w:hAnsi="Calibri" w:cs="Calibri"/>
          <w:lang w:val="de-CH"/>
        </w:rPr>
        <w:t>en draussen spielen, so dass du zu Hause « festsitzt » um Hausaufgaben zu machen, zu lesen, zu zeichnen oder Fern zu sehen. Aber hier sind gute Neuigkeiten! Das MEPS-Team der Stadt Freiburg hat einen Plan mit körperlichen Aktivitäten erstellt, die du zu Ha</w:t>
      </w:r>
      <w:r>
        <w:rPr>
          <w:rFonts w:ascii="Calibri" w:hAnsi="Calibri" w:cs="Calibri"/>
          <w:lang w:val="de-CH"/>
        </w:rPr>
        <w:t xml:space="preserve">use, </w:t>
      </w:r>
      <w:r>
        <w:rPr>
          <w:rFonts w:ascii="Calibri" w:hAnsi="Calibri" w:cs="Calibri"/>
          <w:b/>
          <w:bCs/>
          <w:lang w:val="de-CH"/>
        </w:rPr>
        <w:t>allein, mit deinen Geschwistern oder Eltern</w:t>
      </w:r>
      <w:r>
        <w:rPr>
          <w:rFonts w:ascii="Calibri" w:hAnsi="Calibri" w:cs="Calibri"/>
          <w:lang w:val="de-CH"/>
        </w:rPr>
        <w:t xml:space="preserve"> durchführen kannst! Die Übungen ermöglichen dir, dich zu bewegen und bringen dir mindestens einmal am Tag eine Abwechslung.</w:t>
      </w:r>
    </w:p>
    <w:p w:rsidR="00E71A64" w:rsidRDefault="00E71A64">
      <w:pPr>
        <w:pStyle w:val="Standard"/>
        <w:jc w:val="both"/>
        <w:rPr>
          <w:rFonts w:ascii="Calibri" w:hAnsi="Calibri" w:cs="Calibri"/>
          <w:lang w:val="de-CH"/>
        </w:rPr>
      </w:pPr>
    </w:p>
    <w:p w:rsidR="00E71A64" w:rsidRDefault="00E71A64">
      <w:pPr>
        <w:pStyle w:val="Standard"/>
        <w:jc w:val="both"/>
        <w:rPr>
          <w:rFonts w:ascii="Calibri" w:hAnsi="Calibri" w:cs="Calibri"/>
          <w:lang w:val="de-CH"/>
        </w:rPr>
      </w:pPr>
    </w:p>
    <w:p w:rsidR="00E71A64" w:rsidRDefault="00EB5ACD">
      <w:pPr>
        <w:pStyle w:val="Standard"/>
        <w:jc w:val="both"/>
        <w:rPr>
          <w:rFonts w:ascii="Calibri" w:hAnsi="Calibri" w:cs="Calibri"/>
          <w:lang w:val="de-CH"/>
        </w:rPr>
      </w:pPr>
      <w:r>
        <w:rPr>
          <w:rFonts w:ascii="Calibri" w:hAnsi="Calibri" w:cs="Calibri"/>
          <w:lang w:val="de-CH"/>
        </w:rPr>
        <w:t>Ich hoffe, dass du schöne Osterferien erlebt hast. Ich schlage dir vor, dich wied</w:t>
      </w:r>
      <w:r>
        <w:rPr>
          <w:rFonts w:ascii="Calibri" w:hAnsi="Calibri" w:cs="Calibri"/>
          <w:lang w:val="de-CH"/>
        </w:rPr>
        <w:t>er zu bewegen. Denn, BEWEGUNG ist gut für deine GESUNDHEIT.</w:t>
      </w:r>
    </w:p>
    <w:p w:rsidR="00E71A64" w:rsidRDefault="00E71A64">
      <w:pPr>
        <w:pStyle w:val="Standard"/>
        <w:jc w:val="both"/>
        <w:rPr>
          <w:rFonts w:ascii="Calibri" w:hAnsi="Calibri" w:cs="Calibri"/>
          <w:lang w:val="de-CH"/>
        </w:rPr>
      </w:pPr>
    </w:p>
    <w:p w:rsidR="00E71A64" w:rsidRDefault="00E71A64">
      <w:pPr>
        <w:pStyle w:val="Standard"/>
        <w:jc w:val="both"/>
        <w:rPr>
          <w:rFonts w:ascii="Calibri" w:hAnsi="Calibri" w:cs="Calibri"/>
          <w:lang w:val="de-CH"/>
        </w:rPr>
      </w:pPr>
    </w:p>
    <w:p w:rsidR="00E71A64" w:rsidRDefault="00EB5ACD">
      <w:pPr>
        <w:pStyle w:val="Standard"/>
        <w:jc w:val="both"/>
        <w:rPr>
          <w:rFonts w:ascii="Calibri" w:hAnsi="Calibri" w:cs="Calibri"/>
          <w:lang w:val="de-CH"/>
        </w:rPr>
      </w:pPr>
      <w:r>
        <w:rPr>
          <w:rFonts w:ascii="Calibri" w:hAnsi="Calibri" w:cs="Calibri"/>
          <w:lang w:val="de-CH"/>
        </w:rPr>
        <w:t>Und für diese Woche kannst du bereits am Montag anfangen, WC Papierrollen zu sammeln, im Hinblick auf das Spiel vom Samstag.</w:t>
      </w:r>
    </w:p>
    <w:p w:rsidR="00E71A64" w:rsidRDefault="00E71A64">
      <w:pPr>
        <w:pStyle w:val="Standard"/>
        <w:jc w:val="both"/>
        <w:rPr>
          <w:rFonts w:ascii="Calibri" w:hAnsi="Calibri" w:cs="Calibri"/>
          <w:lang w:val="de-CH"/>
        </w:rPr>
      </w:pPr>
    </w:p>
    <w:p w:rsidR="00E71A64" w:rsidRDefault="00E71A64">
      <w:pPr>
        <w:pStyle w:val="Standard"/>
        <w:jc w:val="both"/>
        <w:rPr>
          <w:rFonts w:ascii="Calibri" w:hAnsi="Calibri" w:cs="Calibri"/>
          <w:lang w:val="de-CH"/>
        </w:rPr>
      </w:pPr>
    </w:p>
    <w:p w:rsidR="00E71A64" w:rsidRDefault="00EB5ACD">
      <w:pPr>
        <w:pStyle w:val="Standard"/>
        <w:jc w:val="both"/>
        <w:rPr>
          <w:rFonts w:ascii="Calibri" w:hAnsi="Calibri" w:cs="Calibri"/>
          <w:b/>
          <w:bCs/>
          <w:lang w:val="de-CH"/>
        </w:rPr>
      </w:pPr>
      <w:r>
        <w:rPr>
          <w:rFonts w:ascii="Calibri" w:hAnsi="Calibri" w:cs="Calibri"/>
          <w:b/>
          <w:bCs/>
          <w:lang w:val="de-CH"/>
        </w:rPr>
        <w:t>VIEL MUT UND ALLES GUTE</w:t>
      </w:r>
    </w:p>
    <w:p w:rsidR="00E71A64" w:rsidRDefault="00EB5ACD">
      <w:pPr>
        <w:pStyle w:val="Standard"/>
        <w:tabs>
          <w:tab w:val="left" w:pos="1110"/>
          <w:tab w:val="center" w:pos="4536"/>
          <w:tab w:val="right" w:pos="9072"/>
        </w:tabs>
        <w:jc w:val="both"/>
        <w:rPr>
          <w:rFonts w:ascii="Calibri" w:hAnsi="Calibri" w:cs="Calibri"/>
          <w:lang w:val="de-CH"/>
        </w:rPr>
      </w:pPr>
      <w:r>
        <w:rPr>
          <w:rFonts w:ascii="Calibri" w:hAnsi="Calibri" w:cs="Calibri"/>
          <w:lang w:val="de-CH"/>
        </w:rPr>
        <w:tab/>
      </w:r>
    </w:p>
    <w:p w:rsidR="00E71A64" w:rsidRDefault="00E71A64">
      <w:pPr>
        <w:pStyle w:val="Standard"/>
        <w:tabs>
          <w:tab w:val="center" w:pos="4536"/>
          <w:tab w:val="left" w:pos="5245"/>
          <w:tab w:val="right" w:pos="9072"/>
        </w:tabs>
        <w:jc w:val="both"/>
        <w:rPr>
          <w:rFonts w:ascii="Calibri" w:hAnsi="Calibri" w:cs="Calibri"/>
          <w:lang w:val="de-CH"/>
        </w:rPr>
      </w:pPr>
    </w:p>
    <w:p w:rsidR="00E71A64" w:rsidRDefault="00EB5ACD">
      <w:pPr>
        <w:pStyle w:val="Standard"/>
        <w:tabs>
          <w:tab w:val="center" w:pos="4536"/>
          <w:tab w:val="left" w:pos="5245"/>
          <w:tab w:val="right" w:pos="9072"/>
        </w:tabs>
        <w:jc w:val="both"/>
        <w:rPr>
          <w:rFonts w:ascii="Calibri" w:hAnsi="Calibri" w:cs="Calibri"/>
          <w:lang w:val="de-CH"/>
        </w:rPr>
      </w:pPr>
      <w:r>
        <w:rPr>
          <w:rFonts w:ascii="Calibri" w:hAnsi="Calibri" w:cs="Calibri"/>
          <w:lang w:val="de-CH"/>
        </w:rPr>
        <w:t xml:space="preserve">Wir freuen uns auf ein </w:t>
      </w:r>
      <w:r>
        <w:rPr>
          <w:rFonts w:ascii="Calibri" w:hAnsi="Calibri" w:cs="Calibri"/>
          <w:lang w:val="de-CH"/>
        </w:rPr>
        <w:t>Wiedersehen</w:t>
      </w:r>
    </w:p>
    <w:p w:rsidR="00E71A64" w:rsidRDefault="00E71A64">
      <w:pPr>
        <w:pStyle w:val="Standard"/>
        <w:tabs>
          <w:tab w:val="center" w:pos="4536"/>
          <w:tab w:val="left" w:pos="5245"/>
          <w:tab w:val="right" w:pos="9072"/>
        </w:tabs>
        <w:jc w:val="both"/>
        <w:rPr>
          <w:rFonts w:ascii="Calibri" w:hAnsi="Calibri" w:cs="Calibri"/>
          <w:lang w:val="de-CH"/>
        </w:rPr>
      </w:pPr>
    </w:p>
    <w:p w:rsidR="00E71A64" w:rsidRDefault="00E71A64">
      <w:pPr>
        <w:pStyle w:val="Standard"/>
        <w:tabs>
          <w:tab w:val="center" w:pos="4536"/>
          <w:tab w:val="left" w:pos="5245"/>
          <w:tab w:val="right" w:pos="9072"/>
        </w:tabs>
        <w:jc w:val="both"/>
        <w:rPr>
          <w:rFonts w:ascii="Calibri" w:hAnsi="Calibri" w:cs="Calibri"/>
          <w:lang w:val="de-CH"/>
        </w:rPr>
      </w:pPr>
    </w:p>
    <w:p w:rsidR="00E71A64" w:rsidRDefault="00E71A64">
      <w:pPr>
        <w:pStyle w:val="Standard"/>
        <w:tabs>
          <w:tab w:val="center" w:pos="4536"/>
          <w:tab w:val="left" w:pos="5245"/>
          <w:tab w:val="right" w:pos="9072"/>
        </w:tabs>
        <w:jc w:val="both"/>
        <w:rPr>
          <w:rFonts w:ascii="Calibri" w:hAnsi="Calibri" w:cs="Calibri"/>
          <w:lang w:val="de-CH"/>
        </w:rPr>
      </w:pPr>
    </w:p>
    <w:p w:rsidR="00E71A64" w:rsidRDefault="00EB5ACD">
      <w:pPr>
        <w:pStyle w:val="Standard"/>
        <w:tabs>
          <w:tab w:val="center" w:pos="4536"/>
          <w:tab w:val="left" w:pos="5245"/>
          <w:tab w:val="right" w:pos="9072"/>
        </w:tabs>
        <w:jc w:val="both"/>
        <w:rPr>
          <w:rFonts w:ascii="Calibri" w:hAnsi="Calibri" w:cs="Calibri"/>
          <w:lang w:val="de-CH"/>
        </w:rPr>
        <w:sectPr w:rsidR="00E71A64">
          <w:headerReference w:type="default" r:id="rId13"/>
          <w:pgSz w:w="11906" w:h="16838"/>
          <w:pgMar w:top="708" w:right="1417" w:bottom="1224" w:left="1417" w:header="720" w:footer="720" w:gutter="0"/>
          <w:cols w:space="720"/>
        </w:sectPr>
      </w:pPr>
      <w:r>
        <w:rPr>
          <w:rFonts w:ascii="Calibri" w:hAnsi="Calibri" w:cs="Calibri"/>
          <w:lang w:val="de-CH"/>
        </w:rPr>
        <w:tab/>
        <w:t>Das gesamte MEPS-Team</w:t>
      </w:r>
    </w:p>
    <w:p w:rsidR="00E71A64" w:rsidRDefault="00EB5ACD">
      <w:pPr>
        <w:pStyle w:val="Standard"/>
        <w:jc w:val="both"/>
        <w:rPr>
          <w:rFonts w:ascii="Calibri" w:hAnsi="Calibri" w:cs="Calibri"/>
          <w:b/>
          <w:bCs/>
          <w:u w:val="single"/>
          <w:lang w:val="de-CH"/>
        </w:rPr>
      </w:pPr>
      <w:r>
        <w:rPr>
          <w:rFonts w:ascii="Calibri" w:hAnsi="Calibri" w:cs="Calibri"/>
          <w:b/>
          <w:bCs/>
          <w:u w:val="single"/>
          <w:lang w:val="de-CH"/>
        </w:rPr>
        <w:lastRenderedPageBreak/>
        <w:t>Wichtig:</w:t>
      </w:r>
    </w:p>
    <w:p w:rsidR="00E71A64" w:rsidRDefault="00EB5ACD">
      <w:pPr>
        <w:pStyle w:val="Standard"/>
        <w:numPr>
          <w:ilvl w:val="0"/>
          <w:numId w:val="6"/>
        </w:numPr>
        <w:jc w:val="both"/>
        <w:rPr>
          <w:rFonts w:ascii="Calibri" w:hAnsi="Calibri" w:cs="Calibri"/>
          <w:lang w:val="de-CH"/>
        </w:rPr>
      </w:pPr>
      <w:r>
        <w:rPr>
          <w:rFonts w:ascii="Calibri" w:hAnsi="Calibri" w:cs="Calibri"/>
          <w:lang w:val="de-CH"/>
        </w:rPr>
        <w:t xml:space="preserve">Alle Übungen können deinem Niveau entsprechend </w:t>
      </w:r>
      <w:proofErr w:type="spellStart"/>
      <w:r>
        <w:rPr>
          <w:rFonts w:ascii="Calibri" w:hAnsi="Calibri" w:cs="Calibri"/>
          <w:lang w:val="de-CH"/>
        </w:rPr>
        <w:t>ausgführt</w:t>
      </w:r>
      <w:proofErr w:type="spellEnd"/>
      <w:r>
        <w:rPr>
          <w:rFonts w:ascii="Calibri" w:hAnsi="Calibri" w:cs="Calibri"/>
          <w:lang w:val="de-CH"/>
        </w:rPr>
        <w:t xml:space="preserve"> werden. Diese Angaben als auch die Anzahl der Wiederholungen findest du nach den Bildern.</w:t>
      </w:r>
    </w:p>
    <w:p w:rsidR="00E71A64" w:rsidRDefault="00EB5ACD">
      <w:pPr>
        <w:pStyle w:val="Standard"/>
        <w:numPr>
          <w:ilvl w:val="0"/>
          <w:numId w:val="1"/>
        </w:numPr>
        <w:jc w:val="both"/>
        <w:rPr>
          <w:rFonts w:ascii="Calibri" w:hAnsi="Calibri" w:cs="Calibri"/>
          <w:lang w:val="de-CH"/>
        </w:rPr>
      </w:pPr>
      <w:r>
        <w:rPr>
          <w:rFonts w:ascii="Calibri" w:hAnsi="Calibri" w:cs="Calibri"/>
          <w:lang w:val="de-CH"/>
        </w:rPr>
        <w:t>Mache diese Übungen nach einem kurzen Einlaufen (marschiere ei</w:t>
      </w:r>
      <w:r>
        <w:rPr>
          <w:rFonts w:ascii="Calibri" w:hAnsi="Calibri" w:cs="Calibri"/>
          <w:lang w:val="de-CH"/>
        </w:rPr>
        <w:t>nige Minuten oder hüpfe an Ort).</w:t>
      </w:r>
    </w:p>
    <w:p w:rsidR="00E71A64" w:rsidRDefault="00EB5ACD">
      <w:pPr>
        <w:pStyle w:val="Standard"/>
        <w:numPr>
          <w:ilvl w:val="0"/>
          <w:numId w:val="1"/>
        </w:numPr>
        <w:jc w:val="both"/>
        <w:rPr>
          <w:rFonts w:ascii="Calibri" w:hAnsi="Calibri" w:cs="Calibri"/>
          <w:lang w:val="de-CH"/>
        </w:rPr>
      </w:pPr>
      <w:r>
        <w:rPr>
          <w:rFonts w:ascii="Calibri" w:hAnsi="Calibri" w:cs="Calibri"/>
          <w:lang w:val="de-CH"/>
        </w:rPr>
        <w:t>Absolviere die Übungen so gut wie möglich (gemäss den Bildern).</w:t>
      </w:r>
    </w:p>
    <w:p w:rsidR="00E71A64" w:rsidRDefault="00EB5ACD">
      <w:pPr>
        <w:pStyle w:val="Standard"/>
        <w:numPr>
          <w:ilvl w:val="0"/>
          <w:numId w:val="1"/>
        </w:numPr>
        <w:jc w:val="both"/>
        <w:rPr>
          <w:rFonts w:ascii="Calibri" w:hAnsi="Calibri" w:cs="Calibri"/>
          <w:lang w:val="de-CH"/>
        </w:rPr>
      </w:pPr>
      <w:r>
        <w:rPr>
          <w:rFonts w:ascii="Calibri" w:hAnsi="Calibri" w:cs="Calibri"/>
          <w:lang w:val="de-CH"/>
        </w:rPr>
        <w:t xml:space="preserve">Varianten sind manchmal möglich. Wie, </w:t>
      </w:r>
      <w:proofErr w:type="gramStart"/>
      <w:r>
        <w:rPr>
          <w:rFonts w:ascii="Calibri" w:hAnsi="Calibri" w:cs="Calibri"/>
          <w:lang w:val="de-CH"/>
        </w:rPr>
        <w:t>Beinheben</w:t>
      </w:r>
      <w:proofErr w:type="gramEnd"/>
      <w:r>
        <w:rPr>
          <w:rFonts w:ascii="Calibri" w:hAnsi="Calibri" w:cs="Calibri"/>
          <w:lang w:val="de-CH"/>
        </w:rPr>
        <w:t xml:space="preserve"> statt zu rennen.</w:t>
      </w:r>
    </w:p>
    <w:p w:rsidR="00E71A64" w:rsidRDefault="00E71A64">
      <w:pPr>
        <w:pStyle w:val="Paragraphedeliste"/>
        <w:ind w:left="284" w:hanging="284"/>
        <w:jc w:val="both"/>
        <w:rPr>
          <w:lang w:val="de-CH"/>
        </w:rPr>
      </w:pPr>
    </w:p>
    <w:p w:rsidR="00E71A64" w:rsidRPr="00574E30" w:rsidRDefault="00EB5ACD">
      <w:pPr>
        <w:pStyle w:val="Standard"/>
        <w:jc w:val="both"/>
        <w:rPr>
          <w:lang w:val="en-US"/>
        </w:rPr>
      </w:pPr>
      <w:r>
        <w:rPr>
          <w:rFonts w:ascii="Calibri" w:hAnsi="Calibri" w:cs="Calibri"/>
          <w:b/>
          <w:bCs/>
          <w:u w:val="single"/>
          <w:lang w:val="en-US"/>
        </w:rPr>
        <w:t xml:space="preserve">Montag 20. </w:t>
      </w:r>
      <w:proofErr w:type="gramStart"/>
      <w:r>
        <w:rPr>
          <w:rFonts w:ascii="Calibri" w:hAnsi="Calibri" w:cs="Calibri"/>
          <w:b/>
          <w:bCs/>
          <w:u w:val="single"/>
          <w:lang w:val="en-US"/>
        </w:rPr>
        <w:t>April :</w:t>
      </w:r>
      <w:proofErr w:type="gramEnd"/>
      <w:r>
        <w:rPr>
          <w:rFonts w:ascii="Calibri" w:hAnsi="Calibri" w:cs="Calibri"/>
          <w:b/>
          <w:bCs/>
          <w:lang w:val="en-US"/>
        </w:rPr>
        <w:t xml:space="preserve"> </w:t>
      </w:r>
      <w:proofErr w:type="spellStart"/>
      <w:r>
        <w:rPr>
          <w:rFonts w:ascii="Calibri" w:hAnsi="Calibri" w:cs="Calibri"/>
          <w:b/>
          <w:bCs/>
          <w:lang w:val="en-US"/>
        </w:rPr>
        <w:t>Herausforderung</w:t>
      </w:r>
      <w:proofErr w:type="spellEnd"/>
      <w:r>
        <w:rPr>
          <w:rFonts w:ascii="Calibri" w:hAnsi="Calibri" w:cs="Calibri"/>
          <w:b/>
          <w:bCs/>
          <w:lang w:val="en-US"/>
        </w:rPr>
        <w:t xml:space="preserve"> des </w:t>
      </w:r>
      <w:proofErr w:type="spellStart"/>
      <w:r>
        <w:rPr>
          <w:rFonts w:ascii="Calibri" w:hAnsi="Calibri" w:cs="Calibri"/>
          <w:b/>
          <w:bCs/>
          <w:lang w:val="en-US"/>
        </w:rPr>
        <w:t>Tages</w:t>
      </w:r>
      <w:proofErr w:type="spellEnd"/>
      <w:r>
        <w:rPr>
          <w:rFonts w:ascii="Calibri" w:hAnsi="Calibri" w:cs="Calibri"/>
          <w:b/>
          <w:bCs/>
          <w:lang w:val="en-US"/>
        </w:rPr>
        <w:t xml:space="preserve"> = </w:t>
      </w:r>
      <w:proofErr w:type="spellStart"/>
      <w:r>
        <w:rPr>
          <w:rFonts w:ascii="Calibri" w:hAnsi="Calibri" w:cs="Calibri"/>
          <w:b/>
          <w:bCs/>
          <w:lang w:val="en-US"/>
        </w:rPr>
        <w:t>Absolviere</w:t>
      </w:r>
      <w:proofErr w:type="spellEnd"/>
      <w:r>
        <w:rPr>
          <w:rFonts w:ascii="Calibri" w:hAnsi="Calibri" w:cs="Calibri"/>
          <w:b/>
          <w:bCs/>
          <w:lang w:val="en-US"/>
        </w:rPr>
        <w:t xml:space="preserve"> das Maximum an </w:t>
      </w:r>
      <w:proofErr w:type="spellStart"/>
      <w:r>
        <w:rPr>
          <w:rFonts w:ascii="Calibri" w:hAnsi="Calibri" w:cs="Calibri"/>
          <w:b/>
          <w:bCs/>
          <w:lang w:val="en-US"/>
        </w:rPr>
        <w:t>Durchgängen</w:t>
      </w:r>
      <w:proofErr w:type="spellEnd"/>
      <w:r>
        <w:rPr>
          <w:rFonts w:ascii="Calibri" w:hAnsi="Calibri" w:cs="Calibri"/>
          <w:b/>
          <w:bCs/>
          <w:lang w:val="en-US"/>
        </w:rPr>
        <w:t xml:space="preserve"> </w:t>
      </w:r>
      <w:proofErr w:type="spellStart"/>
      <w:r>
        <w:rPr>
          <w:rFonts w:ascii="Calibri" w:hAnsi="Calibri" w:cs="Calibri"/>
          <w:b/>
          <w:bCs/>
          <w:lang w:val="en-US"/>
        </w:rPr>
        <w:t>oder</w:t>
      </w:r>
      <w:proofErr w:type="spellEnd"/>
      <w:r>
        <w:rPr>
          <w:rFonts w:ascii="Calibri" w:hAnsi="Calibri" w:cs="Calibri"/>
          <w:b/>
          <w:bCs/>
          <w:lang w:val="en-US"/>
        </w:rPr>
        <w:t xml:space="preserve"> </w:t>
      </w:r>
      <w:proofErr w:type="spellStart"/>
      <w:r>
        <w:rPr>
          <w:rFonts w:ascii="Calibri" w:hAnsi="Calibri" w:cs="Calibri"/>
          <w:b/>
          <w:bCs/>
          <w:lang w:val="en-US"/>
        </w:rPr>
        <w:t>Wie</w:t>
      </w:r>
      <w:r>
        <w:rPr>
          <w:rFonts w:ascii="Calibri" w:hAnsi="Calibri" w:cs="Calibri"/>
          <w:b/>
          <w:bCs/>
          <w:lang w:val="en-US"/>
        </w:rPr>
        <w:t>derholungen</w:t>
      </w:r>
      <w:proofErr w:type="spellEnd"/>
      <w:r>
        <w:rPr>
          <w:rFonts w:ascii="Calibri" w:hAnsi="Calibri" w:cs="Calibri"/>
          <w:b/>
          <w:bCs/>
          <w:lang w:val="en-US"/>
        </w:rPr>
        <w:t xml:space="preserve"> in 5 </w:t>
      </w:r>
      <w:proofErr w:type="spellStart"/>
      <w:r>
        <w:rPr>
          <w:rFonts w:ascii="Calibri" w:hAnsi="Calibri" w:cs="Calibri"/>
          <w:b/>
          <w:bCs/>
          <w:lang w:val="en-US"/>
        </w:rPr>
        <w:t>Minuten</w:t>
      </w:r>
      <w:proofErr w:type="spellEnd"/>
    </w:p>
    <w:p w:rsidR="00E71A64" w:rsidRDefault="00E71A64">
      <w:pPr>
        <w:pStyle w:val="Standard"/>
        <w:jc w:val="both"/>
        <w:rPr>
          <w:rFonts w:ascii="Calibri" w:hAnsi="Calibri" w:cs="Calibri"/>
          <w:b/>
          <w:bCs/>
          <w:u w:val="single"/>
          <w:lang w:val="en-US"/>
        </w:rPr>
      </w:pPr>
    </w:p>
    <w:p w:rsidR="00E71A64" w:rsidRDefault="00EB5ACD">
      <w:pPr>
        <w:pStyle w:val="Standard"/>
        <w:tabs>
          <w:tab w:val="left" w:pos="1560"/>
        </w:tabs>
        <w:jc w:val="center"/>
        <w:rPr>
          <w:rFonts w:ascii="Calibri" w:hAnsi="Calibri" w:cs="Calibri"/>
          <w:i/>
          <w:iCs/>
          <w:lang w:val="en-US"/>
        </w:rPr>
      </w:pPr>
      <w:r>
        <w:rPr>
          <w:rFonts w:ascii="Calibri" w:hAnsi="Calibri" w:cs="Calibri"/>
          <w:i/>
          <w:iCs/>
          <w:lang w:val="en-US"/>
        </w:rPr>
        <w:t xml:space="preserve">1 </w:t>
      </w:r>
      <w:proofErr w:type="spellStart"/>
      <w:r>
        <w:rPr>
          <w:rFonts w:ascii="Calibri" w:hAnsi="Calibri" w:cs="Calibri"/>
          <w:i/>
          <w:iCs/>
          <w:lang w:val="en-US"/>
        </w:rPr>
        <w:t>Durchgang</w:t>
      </w:r>
      <w:proofErr w:type="spellEnd"/>
      <w:r>
        <w:rPr>
          <w:rFonts w:ascii="Calibri" w:hAnsi="Calibri" w:cs="Calibri"/>
          <w:i/>
          <w:iCs/>
          <w:lang w:val="en-US"/>
        </w:rPr>
        <w:t xml:space="preserve"> = 8 </w:t>
      </w:r>
      <w:proofErr w:type="spellStart"/>
      <w:r>
        <w:rPr>
          <w:rFonts w:ascii="Calibri" w:hAnsi="Calibri" w:cs="Calibri"/>
          <w:i/>
          <w:iCs/>
          <w:lang w:val="en-US"/>
        </w:rPr>
        <w:t>Kniebeugen</w:t>
      </w:r>
      <w:proofErr w:type="spellEnd"/>
      <w:r>
        <w:rPr>
          <w:rFonts w:ascii="Calibri" w:hAnsi="Calibri" w:cs="Calibri"/>
          <w:i/>
          <w:iCs/>
          <w:lang w:val="en-US"/>
        </w:rPr>
        <w:t xml:space="preserve"> + 8 </w:t>
      </w:r>
      <w:proofErr w:type="spellStart"/>
      <w:r>
        <w:rPr>
          <w:rFonts w:ascii="Calibri" w:hAnsi="Calibri" w:cs="Calibri"/>
          <w:i/>
          <w:iCs/>
          <w:lang w:val="en-US"/>
        </w:rPr>
        <w:t>Liegestütze</w:t>
      </w:r>
      <w:proofErr w:type="spellEnd"/>
      <w:r>
        <w:rPr>
          <w:rFonts w:ascii="Calibri" w:hAnsi="Calibri" w:cs="Calibri"/>
          <w:i/>
          <w:iCs/>
          <w:lang w:val="en-US"/>
        </w:rPr>
        <w:t xml:space="preserve"> + 8 </w:t>
      </w:r>
      <w:proofErr w:type="spellStart"/>
      <w:r>
        <w:rPr>
          <w:rFonts w:ascii="Calibri" w:hAnsi="Calibri" w:cs="Calibri"/>
          <w:i/>
          <w:iCs/>
          <w:lang w:val="en-US"/>
        </w:rPr>
        <w:t>Beugesprünge</w:t>
      </w:r>
      <w:proofErr w:type="spellEnd"/>
      <w:r>
        <w:rPr>
          <w:rFonts w:ascii="Calibri" w:hAnsi="Calibri" w:cs="Calibri"/>
          <w:i/>
          <w:iCs/>
          <w:lang w:val="en-US"/>
        </w:rPr>
        <w:t xml:space="preserve"> +</w:t>
      </w:r>
    </w:p>
    <w:p w:rsidR="00E71A64" w:rsidRDefault="00EB5ACD">
      <w:pPr>
        <w:pStyle w:val="Standard"/>
        <w:tabs>
          <w:tab w:val="left" w:pos="1560"/>
        </w:tabs>
        <w:jc w:val="center"/>
        <w:rPr>
          <w:rFonts w:ascii="Calibri" w:hAnsi="Calibri" w:cs="Calibri"/>
          <w:i/>
          <w:iCs/>
          <w:lang w:val="en-US"/>
        </w:rPr>
      </w:pPr>
      <w:r>
        <w:rPr>
          <w:rFonts w:ascii="Calibri" w:hAnsi="Calibri" w:cs="Calibri"/>
          <w:i/>
          <w:iCs/>
          <w:lang w:val="en-US"/>
        </w:rPr>
        <w:t>8 « </w:t>
      </w:r>
      <w:proofErr w:type="spellStart"/>
      <w:r>
        <w:rPr>
          <w:rFonts w:ascii="Calibri" w:hAnsi="Calibri" w:cs="Calibri"/>
          <w:i/>
          <w:iCs/>
          <w:lang w:val="en-US"/>
        </w:rPr>
        <w:t>Liegestütz-Kniebeuge</w:t>
      </w:r>
      <w:proofErr w:type="spellEnd"/>
      <w:r>
        <w:rPr>
          <w:rFonts w:ascii="Calibri" w:hAnsi="Calibri" w:cs="Calibri"/>
          <w:i/>
          <w:iCs/>
          <w:lang w:val="en-US"/>
        </w:rPr>
        <w:t xml:space="preserve">- </w:t>
      </w:r>
      <w:proofErr w:type="spellStart"/>
      <w:r>
        <w:rPr>
          <w:rFonts w:ascii="Calibri" w:hAnsi="Calibri" w:cs="Calibri"/>
          <w:i/>
          <w:iCs/>
          <w:lang w:val="en-US"/>
        </w:rPr>
        <w:t>Strecksprung</w:t>
      </w:r>
      <w:proofErr w:type="spellEnd"/>
      <w:r>
        <w:rPr>
          <w:rFonts w:ascii="Calibri" w:hAnsi="Calibri" w:cs="Calibri"/>
          <w:i/>
          <w:iCs/>
          <w:lang w:val="en-US"/>
        </w:rPr>
        <w:t> »</w:t>
      </w:r>
    </w:p>
    <w:p w:rsidR="00E71A64" w:rsidRDefault="00E71A64">
      <w:pPr>
        <w:pStyle w:val="Standard"/>
        <w:jc w:val="both"/>
        <w:rPr>
          <w:rFonts w:ascii="Calibri" w:hAnsi="Calibri" w:cs="Calibri"/>
          <w:b/>
          <w:bCs/>
          <w:lang w:val="en-US"/>
        </w:rPr>
      </w:pPr>
    </w:p>
    <w:p w:rsidR="00E71A64" w:rsidRDefault="00EB5ACD">
      <w:pPr>
        <w:pStyle w:val="Standard"/>
        <w:jc w:val="both"/>
      </w:pPr>
      <w:proofErr w:type="spellStart"/>
      <w:proofErr w:type="gramStart"/>
      <w:r>
        <w:rPr>
          <w:rFonts w:ascii="Calibri" w:hAnsi="Calibri" w:cs="Calibri"/>
          <w:b/>
          <w:bCs/>
          <w:u w:val="single"/>
          <w:lang w:val="en-US"/>
        </w:rPr>
        <w:t>Bemerkungen</w:t>
      </w:r>
      <w:proofErr w:type="spellEnd"/>
      <w:r>
        <w:rPr>
          <w:rFonts w:ascii="Calibri" w:hAnsi="Calibri" w:cs="Calibri"/>
          <w:b/>
          <w:bCs/>
          <w:u w:val="single"/>
          <w:lang w:val="en-US"/>
        </w:rPr>
        <w:t> :</w:t>
      </w:r>
      <w:proofErr w:type="gramEnd"/>
    </w:p>
    <w:p w:rsidR="00E71A64" w:rsidRDefault="00EB5ACD">
      <w:pPr>
        <w:pStyle w:val="Standard"/>
        <w:numPr>
          <w:ilvl w:val="0"/>
          <w:numId w:val="7"/>
        </w:numPr>
        <w:jc w:val="both"/>
        <w:rPr>
          <w:rFonts w:ascii="Calibri" w:hAnsi="Calibri" w:cs="Calibri"/>
          <w:lang w:val="en-US"/>
        </w:rPr>
      </w:pPr>
      <w:r>
        <w:rPr>
          <w:rFonts w:ascii="Calibri" w:hAnsi="Calibri" w:cs="Calibri"/>
          <w:lang w:val="en-US"/>
        </w:rPr>
        <w:t xml:space="preserve">5 </w:t>
      </w:r>
      <w:proofErr w:type="spellStart"/>
      <w:r>
        <w:rPr>
          <w:rFonts w:ascii="Calibri" w:hAnsi="Calibri" w:cs="Calibri"/>
          <w:lang w:val="en-US"/>
        </w:rPr>
        <w:t>Durchgänge</w:t>
      </w:r>
      <w:proofErr w:type="spellEnd"/>
      <w:r>
        <w:rPr>
          <w:rFonts w:ascii="Calibri" w:hAnsi="Calibri" w:cs="Calibri"/>
          <w:lang w:val="en-US"/>
        </w:rPr>
        <w:t xml:space="preserve"> so schnell </w:t>
      </w:r>
      <w:proofErr w:type="spellStart"/>
      <w:r>
        <w:rPr>
          <w:rFonts w:ascii="Calibri" w:hAnsi="Calibri" w:cs="Calibri"/>
          <w:lang w:val="en-US"/>
        </w:rPr>
        <w:t>wie</w:t>
      </w:r>
      <w:proofErr w:type="spellEnd"/>
      <w:r>
        <w:rPr>
          <w:rFonts w:ascii="Calibri" w:hAnsi="Calibri" w:cs="Calibri"/>
          <w:lang w:val="en-US"/>
        </w:rPr>
        <w:t xml:space="preserve"> </w:t>
      </w:r>
      <w:proofErr w:type="spellStart"/>
      <w:r>
        <w:rPr>
          <w:rFonts w:ascii="Calibri" w:hAnsi="Calibri" w:cs="Calibri"/>
          <w:lang w:val="en-US"/>
        </w:rPr>
        <w:t>möglich</w:t>
      </w:r>
      <w:proofErr w:type="spellEnd"/>
      <w:r>
        <w:rPr>
          <w:rFonts w:ascii="Calibri" w:hAnsi="Calibri" w:cs="Calibri"/>
          <w:lang w:val="en-US"/>
        </w:rPr>
        <w:t xml:space="preserve"> </w:t>
      </w:r>
      <w:proofErr w:type="spellStart"/>
      <w:r>
        <w:rPr>
          <w:rFonts w:ascii="Calibri" w:hAnsi="Calibri" w:cs="Calibri"/>
          <w:lang w:val="en-US"/>
        </w:rPr>
        <w:t>absolvieren</w:t>
      </w:r>
      <w:proofErr w:type="spellEnd"/>
      <w:r>
        <w:rPr>
          <w:rFonts w:ascii="Calibri" w:hAnsi="Calibri" w:cs="Calibri"/>
          <w:lang w:val="en-US"/>
        </w:rPr>
        <w:t>.</w:t>
      </w:r>
    </w:p>
    <w:p w:rsidR="00E71A64" w:rsidRDefault="00EB5ACD">
      <w:pPr>
        <w:pStyle w:val="Standard"/>
        <w:numPr>
          <w:ilvl w:val="0"/>
          <w:numId w:val="7"/>
        </w:numPr>
        <w:jc w:val="both"/>
        <w:rPr>
          <w:rFonts w:ascii="Calibri" w:hAnsi="Calibri" w:cs="Calibri"/>
          <w:lang w:val="en-US"/>
        </w:rPr>
      </w:pPr>
      <w:proofErr w:type="spellStart"/>
      <w:proofErr w:type="gramStart"/>
      <w:r>
        <w:rPr>
          <w:rFonts w:ascii="Calibri" w:hAnsi="Calibri" w:cs="Calibri"/>
          <w:lang w:val="en-US"/>
        </w:rPr>
        <w:t>Anfänger</w:t>
      </w:r>
      <w:proofErr w:type="spellEnd"/>
      <w:r>
        <w:rPr>
          <w:rFonts w:ascii="Calibri" w:hAnsi="Calibri" w:cs="Calibri"/>
          <w:lang w:val="en-US"/>
        </w:rPr>
        <w:t> :</w:t>
      </w:r>
      <w:proofErr w:type="gramEnd"/>
      <w:r>
        <w:rPr>
          <w:rFonts w:ascii="Calibri" w:hAnsi="Calibri" w:cs="Calibri"/>
          <w:lang w:val="en-US"/>
        </w:rPr>
        <w:t xml:space="preserve"> 8 </w:t>
      </w:r>
      <w:proofErr w:type="spellStart"/>
      <w:r>
        <w:rPr>
          <w:rFonts w:ascii="Calibri" w:hAnsi="Calibri" w:cs="Calibri"/>
          <w:lang w:val="en-US"/>
        </w:rPr>
        <w:t>Wiederholungen</w:t>
      </w:r>
      <w:proofErr w:type="spellEnd"/>
      <w:r>
        <w:rPr>
          <w:rFonts w:ascii="Calibri" w:hAnsi="Calibri" w:cs="Calibri"/>
          <w:lang w:val="en-US"/>
        </w:rPr>
        <w:t xml:space="preserve"> / </w:t>
      </w:r>
      <w:proofErr w:type="spellStart"/>
      <w:r>
        <w:rPr>
          <w:rFonts w:ascii="Calibri" w:hAnsi="Calibri" w:cs="Calibri"/>
          <w:lang w:val="en-US"/>
        </w:rPr>
        <w:t>Mittel</w:t>
      </w:r>
      <w:proofErr w:type="spellEnd"/>
      <w:r>
        <w:rPr>
          <w:rFonts w:ascii="Calibri" w:hAnsi="Calibri" w:cs="Calibri"/>
          <w:lang w:val="en-US"/>
        </w:rPr>
        <w:t xml:space="preserve"> : 16 Wh. / </w:t>
      </w:r>
      <w:proofErr w:type="spellStart"/>
      <w:r>
        <w:rPr>
          <w:rFonts w:ascii="Calibri" w:hAnsi="Calibri" w:cs="Calibri"/>
          <w:lang w:val="en-US"/>
        </w:rPr>
        <w:t>Fortgeschrittene</w:t>
      </w:r>
      <w:proofErr w:type="spellEnd"/>
      <w:r>
        <w:rPr>
          <w:rFonts w:ascii="Calibri" w:hAnsi="Calibri" w:cs="Calibri"/>
          <w:lang w:val="en-US"/>
        </w:rPr>
        <w:t> : 24 Wh.</w:t>
      </w:r>
    </w:p>
    <w:p w:rsidR="00E71A64" w:rsidRPr="00574E30" w:rsidRDefault="00EB5ACD">
      <w:pPr>
        <w:pStyle w:val="Standard"/>
        <w:rPr>
          <w:lang w:val="en-US"/>
        </w:rPr>
      </w:pPr>
      <w:r>
        <w:rPr>
          <w:rFonts w:ascii="Calibri" w:hAnsi="Calibri" w:cs="Calibri"/>
          <w:noProof/>
        </w:rPr>
        <w:drawing>
          <wp:anchor distT="0" distB="0" distL="114300" distR="114300" simplePos="0" relativeHeight="2" behindDoc="1" locked="0" layoutInCell="1" allowOverlap="1">
            <wp:simplePos x="0" y="0"/>
            <wp:positionH relativeFrom="column">
              <wp:posOffset>685900</wp:posOffset>
            </wp:positionH>
            <wp:positionV relativeFrom="paragraph">
              <wp:posOffset>182880</wp:posOffset>
            </wp:positionV>
            <wp:extent cx="4332207" cy="5683169"/>
            <wp:effectExtent l="0" t="0" r="0" b="0"/>
            <wp:wrapNone/>
            <wp:docPr id="8"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332207" cy="5683169"/>
                    </a:xfrm>
                    <a:prstGeom prst="rect">
                      <a:avLst/>
                    </a:prstGeom>
                    <a:noFill/>
                    <a:ln>
                      <a:noFill/>
                      <a:prstDash/>
                    </a:ln>
                  </pic:spPr>
                </pic:pic>
              </a:graphicData>
            </a:graphic>
          </wp:anchor>
        </w:drawing>
      </w:r>
    </w:p>
    <w:p w:rsidR="00E71A64" w:rsidRPr="00574E30" w:rsidRDefault="00EB5ACD">
      <w:pPr>
        <w:pStyle w:val="Standard"/>
        <w:pageBreakBefore/>
        <w:jc w:val="both"/>
        <w:rPr>
          <w:lang w:val="en-US"/>
        </w:rPr>
      </w:pPr>
      <w:proofErr w:type="spellStart"/>
      <w:r>
        <w:rPr>
          <w:rFonts w:ascii="Calibri" w:hAnsi="Calibri" w:cs="Calibri"/>
          <w:b/>
          <w:bCs/>
          <w:u w:val="single"/>
          <w:lang w:val="en-US"/>
        </w:rPr>
        <w:lastRenderedPageBreak/>
        <w:t>Dienstag</w:t>
      </w:r>
      <w:proofErr w:type="spellEnd"/>
      <w:r>
        <w:rPr>
          <w:rFonts w:ascii="Calibri" w:hAnsi="Calibri" w:cs="Calibri"/>
          <w:b/>
          <w:bCs/>
          <w:u w:val="single"/>
          <w:lang w:val="en-US"/>
        </w:rPr>
        <w:t xml:space="preserve"> 21. </w:t>
      </w:r>
      <w:proofErr w:type="gramStart"/>
      <w:r>
        <w:rPr>
          <w:rFonts w:ascii="Calibri" w:hAnsi="Calibri" w:cs="Calibri"/>
          <w:b/>
          <w:bCs/>
          <w:u w:val="single"/>
          <w:lang w:val="en-US"/>
        </w:rPr>
        <w:t>April :</w:t>
      </w:r>
      <w:proofErr w:type="gramEnd"/>
      <w:r>
        <w:rPr>
          <w:rFonts w:ascii="Calibri" w:hAnsi="Calibri" w:cs="Calibri"/>
          <w:b/>
          <w:bCs/>
          <w:lang w:val="en-US"/>
        </w:rPr>
        <w:t xml:space="preserve"> </w:t>
      </w:r>
      <w:proofErr w:type="spellStart"/>
      <w:r>
        <w:rPr>
          <w:rFonts w:ascii="Calibri" w:hAnsi="Calibri" w:cs="Calibri"/>
          <w:b/>
          <w:bCs/>
          <w:lang w:val="en-US"/>
        </w:rPr>
        <w:t>führe</w:t>
      </w:r>
      <w:proofErr w:type="spellEnd"/>
      <w:r>
        <w:rPr>
          <w:rFonts w:ascii="Calibri" w:hAnsi="Calibri" w:cs="Calibri"/>
          <w:b/>
          <w:bCs/>
          <w:lang w:val="en-US"/>
        </w:rPr>
        <w:t xml:space="preserve"> </w:t>
      </w:r>
      <w:proofErr w:type="spellStart"/>
      <w:r>
        <w:rPr>
          <w:rFonts w:ascii="Calibri" w:hAnsi="Calibri" w:cs="Calibri"/>
          <w:b/>
          <w:bCs/>
          <w:lang w:val="en-US"/>
        </w:rPr>
        <w:t>folgende</w:t>
      </w:r>
      <w:proofErr w:type="spellEnd"/>
      <w:r>
        <w:rPr>
          <w:rFonts w:ascii="Calibri" w:hAnsi="Calibri" w:cs="Calibri"/>
          <w:b/>
          <w:bCs/>
          <w:lang w:val="en-US"/>
        </w:rPr>
        <w:t xml:space="preserve"> </w:t>
      </w:r>
      <w:proofErr w:type="spellStart"/>
      <w:r>
        <w:rPr>
          <w:rFonts w:ascii="Calibri" w:hAnsi="Calibri" w:cs="Calibri"/>
          <w:b/>
          <w:bCs/>
          <w:lang w:val="en-US"/>
        </w:rPr>
        <w:t>Bewegungen</w:t>
      </w:r>
      <w:proofErr w:type="spellEnd"/>
      <w:r>
        <w:rPr>
          <w:rFonts w:ascii="Calibri" w:hAnsi="Calibri" w:cs="Calibri"/>
          <w:b/>
          <w:bCs/>
          <w:lang w:val="en-US"/>
        </w:rPr>
        <w:t xml:space="preserve"> </w:t>
      </w:r>
      <w:proofErr w:type="spellStart"/>
      <w:r>
        <w:rPr>
          <w:rFonts w:ascii="Calibri" w:hAnsi="Calibri" w:cs="Calibri"/>
          <w:b/>
          <w:bCs/>
          <w:lang w:val="en-US"/>
        </w:rPr>
        <w:t>aus</w:t>
      </w:r>
      <w:proofErr w:type="spellEnd"/>
    </w:p>
    <w:p w:rsidR="00E71A64" w:rsidRDefault="00E71A64">
      <w:pPr>
        <w:pStyle w:val="Standard"/>
        <w:rPr>
          <w:rFonts w:ascii="Calibri" w:hAnsi="Calibri" w:cs="Calibri"/>
          <w:lang w:val="en-US"/>
        </w:rPr>
      </w:pPr>
    </w:p>
    <w:p w:rsidR="00E71A64" w:rsidRDefault="00EB5ACD">
      <w:pPr>
        <w:pStyle w:val="Standard"/>
        <w:jc w:val="both"/>
      </w:pPr>
      <w:proofErr w:type="spellStart"/>
      <w:r>
        <w:rPr>
          <w:rFonts w:ascii="Calibri" w:hAnsi="Calibri" w:cs="Calibri"/>
          <w:b/>
          <w:bCs/>
          <w:u w:val="single"/>
        </w:rPr>
        <w:t>Material</w:t>
      </w:r>
      <w:proofErr w:type="spellEnd"/>
      <w:r>
        <w:rPr>
          <w:rFonts w:ascii="Calibri" w:hAnsi="Calibri" w:cs="Calibri"/>
          <w:b/>
          <w:bCs/>
          <w:u w:val="single"/>
        </w:rPr>
        <w:t> :</w:t>
      </w:r>
      <w:r>
        <w:rPr>
          <w:rFonts w:ascii="Calibri" w:hAnsi="Calibri" w:cs="Calibri"/>
        </w:rPr>
        <w:t xml:space="preserve"> </w:t>
      </w:r>
      <w:proofErr w:type="spellStart"/>
      <w:r>
        <w:rPr>
          <w:rFonts w:ascii="Calibri" w:hAnsi="Calibri" w:cs="Calibri"/>
        </w:rPr>
        <w:t>Stab</w:t>
      </w:r>
      <w:proofErr w:type="spellEnd"/>
      <w:r>
        <w:rPr>
          <w:rFonts w:ascii="Calibri" w:hAnsi="Calibri" w:cs="Calibri"/>
        </w:rPr>
        <w:t xml:space="preserve">, </w:t>
      </w:r>
      <w:proofErr w:type="spellStart"/>
      <w:r>
        <w:rPr>
          <w:rFonts w:ascii="Calibri" w:hAnsi="Calibri" w:cs="Calibri"/>
        </w:rPr>
        <w:t>Besen</w:t>
      </w:r>
      <w:proofErr w:type="spellEnd"/>
      <w:r>
        <w:rPr>
          <w:rFonts w:ascii="Calibri" w:hAnsi="Calibri" w:cs="Calibri"/>
        </w:rPr>
        <w:t xml:space="preserve"> </w:t>
      </w:r>
      <w:proofErr w:type="spellStart"/>
      <w:r>
        <w:rPr>
          <w:rFonts w:ascii="Calibri" w:hAnsi="Calibri" w:cs="Calibri"/>
        </w:rPr>
        <w:t>oder</w:t>
      </w:r>
      <w:proofErr w:type="spellEnd"/>
      <w:r>
        <w:rPr>
          <w:rFonts w:ascii="Calibri" w:hAnsi="Calibri" w:cs="Calibri"/>
        </w:rPr>
        <w:t xml:space="preserve"> </w:t>
      </w:r>
      <w:proofErr w:type="spellStart"/>
      <w:r>
        <w:rPr>
          <w:rFonts w:ascii="Calibri" w:hAnsi="Calibri" w:cs="Calibri"/>
        </w:rPr>
        <w:t>Schirm</w:t>
      </w:r>
      <w:proofErr w:type="spellEnd"/>
    </w:p>
    <w:p w:rsidR="00E71A64" w:rsidRDefault="00E71A64">
      <w:pPr>
        <w:pStyle w:val="Standard"/>
        <w:jc w:val="both"/>
      </w:pPr>
    </w:p>
    <w:tbl>
      <w:tblPr>
        <w:tblW w:w="9056" w:type="dxa"/>
        <w:tblInd w:w="-108" w:type="dxa"/>
        <w:tblLayout w:type="fixed"/>
        <w:tblCellMar>
          <w:left w:w="10" w:type="dxa"/>
          <w:right w:w="10" w:type="dxa"/>
        </w:tblCellMar>
        <w:tblLook w:val="04A0" w:firstRow="1" w:lastRow="0" w:firstColumn="1" w:lastColumn="0" w:noHBand="0" w:noVBand="1"/>
      </w:tblPr>
      <w:tblGrid>
        <w:gridCol w:w="500"/>
        <w:gridCol w:w="3380"/>
        <w:gridCol w:w="2522"/>
        <w:gridCol w:w="2654"/>
      </w:tblGrid>
      <w:tr w:rsidR="00E71A64" w:rsidRPr="00574E30">
        <w:tblPrEx>
          <w:tblCellMar>
            <w:top w:w="0" w:type="dxa"/>
            <w:bottom w:w="0" w:type="dxa"/>
          </w:tblCellMar>
        </w:tblPrEx>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lang w:val="en-GB"/>
              </w:rPr>
            </w:pPr>
            <w:r>
              <w:rPr>
                <w:rFonts w:ascii="Calibri" w:hAnsi="Calibri" w:cs="Calibri"/>
                <w:lang w:val="en-GB"/>
              </w:rPr>
              <w:t>1a</w:t>
            </w:r>
          </w:p>
          <w:p w:rsidR="00E71A64" w:rsidRDefault="00E71A64">
            <w:pPr>
              <w:pStyle w:val="Standard"/>
              <w:jc w:val="both"/>
              <w:rPr>
                <w:rFonts w:ascii="Calibri" w:hAnsi="Calibri" w:cs="Calibri"/>
                <w:lang w:val="en-GB"/>
              </w:rPr>
            </w:pPr>
          </w:p>
        </w:tc>
        <w:tc>
          <w:tcPr>
            <w:tcW w:w="33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lang w:val="en-US"/>
              </w:rPr>
            </w:pPr>
            <w:proofErr w:type="spellStart"/>
            <w:r>
              <w:rPr>
                <w:rFonts w:ascii="Calibri" w:hAnsi="Calibri" w:cs="Calibri"/>
                <w:lang w:val="en-US"/>
              </w:rPr>
              <w:t>Erhasche</w:t>
            </w:r>
            <w:proofErr w:type="spellEnd"/>
            <w:r>
              <w:rPr>
                <w:rFonts w:ascii="Calibri" w:hAnsi="Calibri" w:cs="Calibri"/>
                <w:lang w:val="en-US"/>
              </w:rPr>
              <w:t xml:space="preserve"> das </w:t>
            </w:r>
            <w:proofErr w:type="spellStart"/>
            <w:r>
              <w:rPr>
                <w:rFonts w:ascii="Calibri" w:hAnsi="Calibri" w:cs="Calibri"/>
                <w:lang w:val="en-US"/>
              </w:rPr>
              <w:t>Objekt</w:t>
            </w:r>
            <w:proofErr w:type="spellEnd"/>
            <w:r>
              <w:rPr>
                <w:rFonts w:ascii="Calibri" w:hAnsi="Calibri" w:cs="Calibri"/>
                <w:lang w:val="en-US"/>
              </w:rPr>
              <w:t xml:space="preserve"> </w:t>
            </w:r>
            <w:proofErr w:type="spellStart"/>
            <w:r>
              <w:rPr>
                <w:rFonts w:ascii="Calibri" w:hAnsi="Calibri" w:cs="Calibri"/>
                <w:lang w:val="en-US"/>
              </w:rPr>
              <w:t>nach</w:t>
            </w:r>
            <w:proofErr w:type="spellEnd"/>
            <w:r>
              <w:rPr>
                <w:rFonts w:ascii="Calibri" w:hAnsi="Calibri" w:cs="Calibri"/>
                <w:lang w:val="en-US"/>
              </w:rPr>
              <w:t xml:space="preserve"> </w:t>
            </w:r>
            <w:proofErr w:type="spellStart"/>
            <w:r>
              <w:rPr>
                <w:rFonts w:ascii="Calibri" w:hAnsi="Calibri" w:cs="Calibri"/>
                <w:lang w:val="en-US"/>
              </w:rPr>
              <w:t>einer</w:t>
            </w:r>
            <w:proofErr w:type="spellEnd"/>
            <w:r>
              <w:rPr>
                <w:rFonts w:ascii="Calibri" w:hAnsi="Calibri" w:cs="Calibri"/>
                <w:lang w:val="en-US"/>
              </w:rPr>
              <w:t xml:space="preserve"> </w:t>
            </w:r>
            <w:proofErr w:type="spellStart"/>
            <w:r>
              <w:rPr>
                <w:rFonts w:ascii="Calibri" w:hAnsi="Calibri" w:cs="Calibri"/>
                <w:lang w:val="en-US"/>
              </w:rPr>
              <w:t>ganzen</w:t>
            </w:r>
            <w:proofErr w:type="spellEnd"/>
            <w:r>
              <w:rPr>
                <w:rFonts w:ascii="Calibri" w:hAnsi="Calibri" w:cs="Calibri"/>
                <w:lang w:val="en-US"/>
              </w:rPr>
              <w:t xml:space="preserve"> </w:t>
            </w:r>
            <w:proofErr w:type="spellStart"/>
            <w:r>
              <w:rPr>
                <w:rFonts w:ascii="Calibri" w:hAnsi="Calibri" w:cs="Calibri"/>
                <w:lang w:val="en-US"/>
              </w:rPr>
              <w:t>Drehung</w:t>
            </w:r>
            <w:proofErr w:type="spellEnd"/>
            <w:r>
              <w:rPr>
                <w:rFonts w:ascii="Calibri" w:hAnsi="Calibri" w:cs="Calibri"/>
                <w:lang w:val="en-US"/>
              </w:rPr>
              <w:t xml:space="preserve"> </w:t>
            </w:r>
            <w:proofErr w:type="spellStart"/>
            <w:r>
              <w:rPr>
                <w:rFonts w:ascii="Calibri" w:hAnsi="Calibri" w:cs="Calibri"/>
                <w:lang w:val="en-US"/>
              </w:rPr>
              <w:t>ohne</w:t>
            </w:r>
            <w:proofErr w:type="spellEnd"/>
            <w:r>
              <w:rPr>
                <w:rFonts w:ascii="Calibri" w:hAnsi="Calibri" w:cs="Calibri"/>
                <w:lang w:val="en-US"/>
              </w:rPr>
              <w:t xml:space="preserve"> </w:t>
            </w:r>
            <w:proofErr w:type="spellStart"/>
            <w:r>
              <w:rPr>
                <w:rFonts w:ascii="Calibri" w:hAnsi="Calibri" w:cs="Calibri"/>
                <w:lang w:val="en-US"/>
              </w:rPr>
              <w:t>dass</w:t>
            </w:r>
            <w:proofErr w:type="spellEnd"/>
            <w:r>
              <w:rPr>
                <w:rFonts w:ascii="Calibri" w:hAnsi="Calibri" w:cs="Calibri"/>
                <w:lang w:val="en-US"/>
              </w:rPr>
              <w:t xml:space="preserve"> dieses auf den Boden </w:t>
            </w:r>
            <w:proofErr w:type="spellStart"/>
            <w:r>
              <w:rPr>
                <w:rFonts w:ascii="Calibri" w:hAnsi="Calibri" w:cs="Calibri"/>
                <w:lang w:val="en-US"/>
              </w:rPr>
              <w:t>fällt</w:t>
            </w:r>
            <w:proofErr w:type="spellEnd"/>
            <w:r>
              <w:rPr>
                <w:rFonts w:ascii="Calibri" w:hAnsi="Calibri" w:cs="Calibri"/>
                <w:lang w:val="en-US"/>
              </w:rPr>
              <w:t>.</w:t>
            </w: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tc>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3" behindDoc="0" locked="0" layoutInCell="1" allowOverlap="1">
                  <wp:simplePos x="0" y="0"/>
                  <wp:positionH relativeFrom="column">
                    <wp:posOffset>106198</wp:posOffset>
                  </wp:positionH>
                  <wp:positionV relativeFrom="paragraph">
                    <wp:posOffset>143999</wp:posOffset>
                  </wp:positionV>
                  <wp:extent cx="1212119" cy="1809003"/>
                  <wp:effectExtent l="0" t="0" r="0" b="0"/>
                  <wp:wrapNone/>
                  <wp:docPr id="9"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212119" cy="1809003"/>
                          </a:xfrm>
                          <a:prstGeom prst="rect">
                            <a:avLst/>
                          </a:prstGeom>
                          <a:noFill/>
                          <a:ln>
                            <a:noFill/>
                            <a:prstDash/>
                          </a:ln>
                        </pic:spPr>
                      </pic:pic>
                    </a:graphicData>
                  </a:graphic>
                </wp:anchor>
              </w:drawing>
            </w: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tc>
        <w:tc>
          <w:tcPr>
            <w:tcW w:w="26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4" behindDoc="0" locked="0" layoutInCell="1" allowOverlap="1">
                  <wp:simplePos x="0" y="0"/>
                  <wp:positionH relativeFrom="page">
                    <wp:posOffset>237597</wp:posOffset>
                  </wp:positionH>
                  <wp:positionV relativeFrom="paragraph">
                    <wp:posOffset>143999</wp:posOffset>
                  </wp:positionV>
                  <wp:extent cx="1066318" cy="1795680"/>
                  <wp:effectExtent l="0" t="0" r="482" b="0"/>
                  <wp:wrapNone/>
                  <wp:docPr id="10"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066318" cy="1795680"/>
                          </a:xfrm>
                          <a:prstGeom prst="rect">
                            <a:avLst/>
                          </a:prstGeom>
                          <a:noFill/>
                          <a:ln>
                            <a:noFill/>
                            <a:prstDash/>
                          </a:ln>
                        </pic:spPr>
                      </pic:pic>
                    </a:graphicData>
                  </a:graphic>
                </wp:anchor>
              </w:drawing>
            </w:r>
          </w:p>
        </w:tc>
      </w:tr>
      <w:tr w:rsidR="00E71A64" w:rsidRPr="00574E30">
        <w:tblPrEx>
          <w:tblCellMar>
            <w:top w:w="0" w:type="dxa"/>
            <w:bottom w:w="0" w:type="dxa"/>
          </w:tblCellMar>
        </w:tblPrEx>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lang w:val="en-GB"/>
              </w:rPr>
            </w:pPr>
            <w:r>
              <w:rPr>
                <w:rFonts w:ascii="Calibri" w:hAnsi="Calibri" w:cs="Calibri"/>
                <w:lang w:val="en-GB"/>
              </w:rPr>
              <w:t>1b</w:t>
            </w:r>
          </w:p>
          <w:p w:rsidR="00E71A64" w:rsidRDefault="00E71A64">
            <w:pPr>
              <w:pStyle w:val="Standard"/>
              <w:jc w:val="both"/>
              <w:rPr>
                <w:rFonts w:ascii="Calibri" w:hAnsi="Calibri" w:cs="Calibri"/>
                <w:lang w:val="en-GB"/>
              </w:rPr>
            </w:pPr>
          </w:p>
          <w:p w:rsidR="00E71A64" w:rsidRDefault="00E71A64">
            <w:pPr>
              <w:pStyle w:val="Standard"/>
              <w:jc w:val="both"/>
              <w:rPr>
                <w:rFonts w:ascii="Calibri" w:hAnsi="Calibri" w:cs="Calibri"/>
                <w:lang w:val="en-GB"/>
              </w:rPr>
            </w:pPr>
          </w:p>
        </w:tc>
        <w:tc>
          <w:tcPr>
            <w:tcW w:w="33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lang w:val="en-US"/>
              </w:rPr>
            </w:pPr>
            <w:proofErr w:type="spellStart"/>
            <w:r>
              <w:rPr>
                <w:rFonts w:ascii="Calibri" w:hAnsi="Calibri" w:cs="Calibri"/>
                <w:lang w:val="en-US"/>
              </w:rPr>
              <w:t>Berühre</w:t>
            </w:r>
            <w:proofErr w:type="spellEnd"/>
            <w:r>
              <w:rPr>
                <w:rFonts w:ascii="Calibri" w:hAnsi="Calibri" w:cs="Calibri"/>
                <w:lang w:val="en-US"/>
              </w:rPr>
              <w:t xml:space="preserve"> die Wand und </w:t>
            </w:r>
            <w:proofErr w:type="spellStart"/>
            <w:r>
              <w:rPr>
                <w:rFonts w:ascii="Calibri" w:hAnsi="Calibri" w:cs="Calibri"/>
                <w:lang w:val="en-US"/>
              </w:rPr>
              <w:t>erhasche</w:t>
            </w:r>
            <w:proofErr w:type="spellEnd"/>
            <w:r>
              <w:rPr>
                <w:rFonts w:ascii="Calibri" w:hAnsi="Calibri" w:cs="Calibri"/>
                <w:lang w:val="en-US"/>
              </w:rPr>
              <w:t xml:space="preserve"> </w:t>
            </w:r>
            <w:proofErr w:type="spellStart"/>
            <w:r>
              <w:rPr>
                <w:rFonts w:ascii="Calibri" w:hAnsi="Calibri" w:cs="Calibri"/>
                <w:lang w:val="en-US"/>
              </w:rPr>
              <w:t>dein</w:t>
            </w:r>
            <w:proofErr w:type="spellEnd"/>
            <w:r>
              <w:rPr>
                <w:rFonts w:ascii="Calibri" w:hAnsi="Calibri" w:cs="Calibri"/>
                <w:lang w:val="en-US"/>
              </w:rPr>
              <w:t xml:space="preserve"> </w:t>
            </w:r>
            <w:proofErr w:type="spellStart"/>
            <w:r>
              <w:rPr>
                <w:rFonts w:ascii="Calibri" w:hAnsi="Calibri" w:cs="Calibri"/>
                <w:lang w:val="en-US"/>
              </w:rPr>
              <w:t>Objekt</w:t>
            </w:r>
            <w:proofErr w:type="spellEnd"/>
            <w:r>
              <w:rPr>
                <w:rFonts w:ascii="Calibri" w:hAnsi="Calibri" w:cs="Calibri"/>
                <w:lang w:val="en-US"/>
              </w:rPr>
              <w:t xml:space="preserve"> bevor dieses auf den Boden </w:t>
            </w:r>
            <w:proofErr w:type="spellStart"/>
            <w:r>
              <w:rPr>
                <w:rFonts w:ascii="Calibri" w:hAnsi="Calibri" w:cs="Calibri"/>
                <w:lang w:val="en-US"/>
              </w:rPr>
              <w:t>fällt</w:t>
            </w:r>
            <w:proofErr w:type="spellEnd"/>
            <w:r>
              <w:rPr>
                <w:rFonts w:ascii="Calibri" w:hAnsi="Calibri" w:cs="Calibri"/>
                <w:lang w:val="en-US"/>
              </w:rPr>
              <w:t>.</w:t>
            </w: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tc>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5" behindDoc="0" locked="0" layoutInCell="1" allowOverlap="1">
                  <wp:simplePos x="0" y="0"/>
                  <wp:positionH relativeFrom="column">
                    <wp:posOffset>105320</wp:posOffset>
                  </wp:positionH>
                  <wp:positionV relativeFrom="paragraph">
                    <wp:posOffset>79251</wp:posOffset>
                  </wp:positionV>
                  <wp:extent cx="1250487" cy="1691411"/>
                  <wp:effectExtent l="0" t="0" r="0" b="0"/>
                  <wp:wrapNone/>
                  <wp:docPr id="11"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250487" cy="1691411"/>
                          </a:xfrm>
                          <a:prstGeom prst="rect">
                            <a:avLst/>
                          </a:prstGeom>
                          <a:noFill/>
                          <a:ln>
                            <a:noFill/>
                            <a:prstDash/>
                          </a:ln>
                        </pic:spPr>
                      </pic:pic>
                    </a:graphicData>
                  </a:graphic>
                </wp:anchor>
              </w:drawing>
            </w: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tc>
        <w:tc>
          <w:tcPr>
            <w:tcW w:w="26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71A64">
            <w:pPr>
              <w:pStyle w:val="Standard"/>
              <w:jc w:val="both"/>
              <w:rPr>
                <w:rFonts w:ascii="Calibri" w:hAnsi="Calibri"/>
                <w:lang w:val="en-GB"/>
              </w:rPr>
            </w:pPr>
          </w:p>
        </w:tc>
      </w:tr>
      <w:tr w:rsidR="00E71A64" w:rsidRPr="00574E30">
        <w:tblPrEx>
          <w:tblCellMar>
            <w:top w:w="0" w:type="dxa"/>
            <w:bottom w:w="0" w:type="dxa"/>
          </w:tblCellMar>
        </w:tblPrEx>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lang w:val="en-GB"/>
              </w:rPr>
            </w:pPr>
            <w:r>
              <w:rPr>
                <w:rFonts w:ascii="Calibri" w:hAnsi="Calibri" w:cs="Calibri"/>
                <w:lang w:val="en-GB"/>
              </w:rPr>
              <w:t>1c</w:t>
            </w:r>
          </w:p>
        </w:tc>
        <w:tc>
          <w:tcPr>
            <w:tcW w:w="33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rPr>
            </w:pPr>
            <w:proofErr w:type="spellStart"/>
            <w:r>
              <w:rPr>
                <w:rFonts w:ascii="Calibri" w:hAnsi="Calibri" w:cs="Calibri"/>
              </w:rPr>
              <w:t>Stosse</w:t>
            </w:r>
            <w:proofErr w:type="spellEnd"/>
            <w:r>
              <w:rPr>
                <w:rFonts w:ascii="Calibri" w:hAnsi="Calibri" w:cs="Calibri"/>
              </w:rPr>
              <w:t xml:space="preserve"> </w:t>
            </w:r>
            <w:proofErr w:type="spellStart"/>
            <w:r>
              <w:rPr>
                <w:rFonts w:ascii="Calibri" w:hAnsi="Calibri" w:cs="Calibri"/>
              </w:rPr>
              <w:t>das</w:t>
            </w:r>
            <w:proofErr w:type="spellEnd"/>
            <w:r>
              <w:rPr>
                <w:rFonts w:ascii="Calibri" w:hAnsi="Calibri" w:cs="Calibri"/>
              </w:rPr>
              <w:t xml:space="preserve"> </w:t>
            </w:r>
            <w:proofErr w:type="spellStart"/>
            <w:r>
              <w:rPr>
                <w:rFonts w:ascii="Calibri" w:hAnsi="Calibri" w:cs="Calibri"/>
              </w:rPr>
              <w:t>Objekt</w:t>
            </w:r>
            <w:proofErr w:type="spellEnd"/>
            <w:r>
              <w:rPr>
                <w:rFonts w:ascii="Calibri" w:hAnsi="Calibri" w:cs="Calibri"/>
              </w:rPr>
              <w:t xml:space="preserve"> mit </w:t>
            </w:r>
            <w:proofErr w:type="spellStart"/>
            <w:r>
              <w:rPr>
                <w:rFonts w:ascii="Calibri" w:hAnsi="Calibri" w:cs="Calibri"/>
              </w:rPr>
              <w:t>deinen</w:t>
            </w:r>
            <w:proofErr w:type="spellEnd"/>
            <w:r>
              <w:rPr>
                <w:rFonts w:ascii="Calibri" w:hAnsi="Calibri" w:cs="Calibri"/>
              </w:rPr>
              <w:t xml:space="preserve"> </w:t>
            </w:r>
            <w:proofErr w:type="spellStart"/>
            <w:r>
              <w:rPr>
                <w:rFonts w:ascii="Calibri" w:hAnsi="Calibri" w:cs="Calibri"/>
              </w:rPr>
              <w:t>Händen</w:t>
            </w:r>
            <w:proofErr w:type="spellEnd"/>
            <w:r>
              <w:rPr>
                <w:rFonts w:ascii="Calibri" w:hAnsi="Calibri" w:cs="Calibri"/>
              </w:rPr>
              <w:t xml:space="preserve"> </w:t>
            </w:r>
            <w:proofErr w:type="spellStart"/>
            <w:r>
              <w:rPr>
                <w:rFonts w:ascii="Calibri" w:hAnsi="Calibri" w:cs="Calibri"/>
              </w:rPr>
              <w:t>von</w:t>
            </w:r>
            <w:proofErr w:type="spellEnd"/>
            <w:r>
              <w:rPr>
                <w:rFonts w:ascii="Calibri" w:hAnsi="Calibri" w:cs="Calibri"/>
              </w:rPr>
              <w:t xml:space="preserve"> </w:t>
            </w:r>
            <w:proofErr w:type="spellStart"/>
            <w:r>
              <w:rPr>
                <w:rFonts w:ascii="Calibri" w:hAnsi="Calibri" w:cs="Calibri"/>
              </w:rPr>
              <w:t>einer</w:t>
            </w:r>
            <w:proofErr w:type="spellEnd"/>
            <w:r>
              <w:rPr>
                <w:rFonts w:ascii="Calibri" w:hAnsi="Calibri" w:cs="Calibri"/>
              </w:rPr>
              <w:t xml:space="preserve"> </w:t>
            </w:r>
            <w:proofErr w:type="spellStart"/>
            <w:r>
              <w:rPr>
                <w:rFonts w:ascii="Calibri" w:hAnsi="Calibri" w:cs="Calibri"/>
              </w:rPr>
              <w:t>Seite</w:t>
            </w:r>
            <w:proofErr w:type="spellEnd"/>
            <w:r>
              <w:rPr>
                <w:rFonts w:ascii="Calibri" w:hAnsi="Calibri" w:cs="Calibri"/>
              </w:rPr>
              <w:t xml:space="preserve"> </w:t>
            </w:r>
            <w:proofErr w:type="spellStart"/>
            <w:r>
              <w:rPr>
                <w:rFonts w:ascii="Calibri" w:hAnsi="Calibri" w:cs="Calibri"/>
              </w:rPr>
              <w:t>zur</w:t>
            </w:r>
            <w:proofErr w:type="spellEnd"/>
            <w:r>
              <w:rPr>
                <w:rFonts w:ascii="Calibri" w:hAnsi="Calibri" w:cs="Calibri"/>
              </w:rPr>
              <w:t xml:space="preserve"> </w:t>
            </w:r>
            <w:proofErr w:type="spellStart"/>
            <w:r>
              <w:rPr>
                <w:rFonts w:ascii="Calibri" w:hAnsi="Calibri" w:cs="Calibri"/>
              </w:rPr>
              <w:t>anderen</w:t>
            </w:r>
            <w:proofErr w:type="spellEnd"/>
          </w:p>
          <w:p w:rsidR="00E71A64" w:rsidRDefault="00EB5ACD">
            <w:pPr>
              <w:pStyle w:val="Paragraphedeliste"/>
              <w:numPr>
                <w:ilvl w:val="0"/>
                <w:numId w:val="8"/>
              </w:numPr>
              <w:ind w:left="374" w:firstLine="0"/>
            </w:pPr>
            <w:proofErr w:type="gramStart"/>
            <w:r>
              <w:t>an</w:t>
            </w:r>
            <w:proofErr w:type="gramEnd"/>
            <w:r>
              <w:t xml:space="preserve"> </w:t>
            </w:r>
            <w:proofErr w:type="spellStart"/>
            <w:r>
              <w:t>Ort</w:t>
            </w:r>
            <w:proofErr w:type="spellEnd"/>
            <w:r>
              <w:t xml:space="preserve">, </w:t>
            </w:r>
            <w:proofErr w:type="spellStart"/>
            <w:r>
              <w:t>nur</w:t>
            </w:r>
            <w:proofErr w:type="spellEnd"/>
            <w:r>
              <w:t xml:space="preserve"> die Arme </w:t>
            </w:r>
            <w:proofErr w:type="spellStart"/>
            <w:r>
              <w:t>sind</w:t>
            </w:r>
            <w:proofErr w:type="spellEnd"/>
            <w:r>
              <w:t xml:space="preserve"> </w:t>
            </w:r>
            <w:proofErr w:type="spellStart"/>
            <w:r>
              <w:t>im</w:t>
            </w:r>
            <w:proofErr w:type="spellEnd"/>
            <w:r>
              <w:t xml:space="preserve"> </w:t>
            </w:r>
            <w:proofErr w:type="spellStart"/>
            <w:r>
              <w:t>Einsatz</w:t>
            </w:r>
            <w:proofErr w:type="spellEnd"/>
            <w:r>
              <w:t>.</w:t>
            </w:r>
          </w:p>
          <w:p w:rsidR="00E71A64" w:rsidRDefault="00EB5ACD">
            <w:pPr>
              <w:pStyle w:val="Paragraphedeliste"/>
              <w:numPr>
                <w:ilvl w:val="0"/>
                <w:numId w:val="5"/>
              </w:numPr>
              <w:ind w:left="374" w:firstLine="0"/>
              <w:rPr>
                <w:lang w:val="en-US"/>
              </w:rPr>
            </w:pPr>
            <w:proofErr w:type="spellStart"/>
            <w:r>
              <w:rPr>
                <w:lang w:val="en-US"/>
              </w:rPr>
              <w:t>Ausfallschritt</w:t>
            </w:r>
            <w:proofErr w:type="spellEnd"/>
            <w:r>
              <w:rPr>
                <w:lang w:val="en-US"/>
              </w:rPr>
              <w:t xml:space="preserve"> links und </w:t>
            </w:r>
            <w:proofErr w:type="spellStart"/>
            <w:r>
              <w:rPr>
                <w:lang w:val="en-US"/>
              </w:rPr>
              <w:t>rechts</w:t>
            </w:r>
            <w:proofErr w:type="spellEnd"/>
            <w:r>
              <w:rPr>
                <w:lang w:val="en-US"/>
              </w:rPr>
              <w:t xml:space="preserve">, um das </w:t>
            </w:r>
            <w:proofErr w:type="spellStart"/>
            <w:r>
              <w:rPr>
                <w:lang w:val="en-US"/>
              </w:rPr>
              <w:t>Objekt</w:t>
            </w:r>
            <w:proofErr w:type="spellEnd"/>
            <w:r>
              <w:rPr>
                <w:lang w:val="en-US"/>
              </w:rPr>
              <w:t xml:space="preserve"> so </w:t>
            </w:r>
            <w:proofErr w:type="spellStart"/>
            <w:r>
              <w:rPr>
                <w:lang w:val="en-US"/>
              </w:rPr>
              <w:t>tief</w:t>
            </w:r>
            <w:proofErr w:type="spellEnd"/>
            <w:r>
              <w:rPr>
                <w:lang w:val="en-US"/>
              </w:rPr>
              <w:t xml:space="preserve"> </w:t>
            </w:r>
            <w:proofErr w:type="spellStart"/>
            <w:r>
              <w:rPr>
                <w:lang w:val="en-US"/>
              </w:rPr>
              <w:t>wie</w:t>
            </w:r>
            <w:proofErr w:type="spellEnd"/>
            <w:r>
              <w:rPr>
                <w:lang w:val="en-US"/>
              </w:rPr>
              <w:t xml:space="preserve"> </w:t>
            </w:r>
            <w:proofErr w:type="spellStart"/>
            <w:r>
              <w:rPr>
                <w:lang w:val="en-US"/>
              </w:rPr>
              <w:t>möglich</w:t>
            </w:r>
            <w:proofErr w:type="spellEnd"/>
            <w:r>
              <w:rPr>
                <w:lang w:val="en-US"/>
              </w:rPr>
              <w:t xml:space="preserve"> </w:t>
            </w:r>
            <w:proofErr w:type="spellStart"/>
            <w:r>
              <w:rPr>
                <w:lang w:val="en-US"/>
              </w:rPr>
              <w:t>aufzufangen</w:t>
            </w:r>
            <w:proofErr w:type="spellEnd"/>
            <w:r>
              <w:rPr>
                <w:lang w:val="en-US"/>
              </w:rPr>
              <w:t>.</w:t>
            </w: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tc>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6" behindDoc="0" locked="0" layoutInCell="1" allowOverlap="1">
                  <wp:simplePos x="0" y="0"/>
                  <wp:positionH relativeFrom="column">
                    <wp:posOffset>199878</wp:posOffset>
                  </wp:positionH>
                  <wp:positionV relativeFrom="paragraph">
                    <wp:posOffset>87626</wp:posOffset>
                  </wp:positionV>
                  <wp:extent cx="1057101" cy="1730136"/>
                  <wp:effectExtent l="0" t="0" r="0" b="0"/>
                  <wp:wrapNone/>
                  <wp:docPr id="12"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057101" cy="1730136"/>
                          </a:xfrm>
                          <a:prstGeom prst="rect">
                            <a:avLst/>
                          </a:prstGeom>
                          <a:noFill/>
                          <a:ln>
                            <a:noFill/>
                            <a:prstDash/>
                          </a:ln>
                        </pic:spPr>
                      </pic:pic>
                    </a:graphicData>
                  </a:graphic>
                </wp:anchor>
              </w:drawing>
            </w: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tc>
        <w:tc>
          <w:tcPr>
            <w:tcW w:w="26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7" behindDoc="0" locked="0" layoutInCell="1" allowOverlap="1">
                  <wp:simplePos x="0" y="0"/>
                  <wp:positionH relativeFrom="margin">
                    <wp:posOffset>228600</wp:posOffset>
                  </wp:positionH>
                  <wp:positionV relativeFrom="paragraph">
                    <wp:posOffset>102723</wp:posOffset>
                  </wp:positionV>
                  <wp:extent cx="1126202" cy="1679597"/>
                  <wp:effectExtent l="0" t="0" r="4098" b="0"/>
                  <wp:wrapNone/>
                  <wp:docPr id="13"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126202" cy="1679597"/>
                          </a:xfrm>
                          <a:prstGeom prst="rect">
                            <a:avLst/>
                          </a:prstGeom>
                          <a:noFill/>
                          <a:ln>
                            <a:noFill/>
                            <a:prstDash/>
                          </a:ln>
                        </pic:spPr>
                      </pic:pic>
                    </a:graphicData>
                  </a:graphic>
                </wp:anchor>
              </w:drawing>
            </w:r>
          </w:p>
        </w:tc>
      </w:tr>
      <w:tr w:rsidR="00E71A64" w:rsidRPr="00574E30">
        <w:tblPrEx>
          <w:tblCellMar>
            <w:top w:w="0" w:type="dxa"/>
            <w:bottom w:w="0" w:type="dxa"/>
          </w:tblCellMar>
        </w:tblPrEx>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lang w:val="en-GB"/>
              </w:rPr>
            </w:pPr>
            <w:r>
              <w:rPr>
                <w:rFonts w:ascii="Calibri" w:hAnsi="Calibri" w:cs="Calibri"/>
                <w:lang w:val="en-GB"/>
              </w:rPr>
              <w:t>1d</w:t>
            </w:r>
          </w:p>
        </w:tc>
        <w:tc>
          <w:tcPr>
            <w:tcW w:w="33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lang w:val="en-US"/>
              </w:rPr>
            </w:pPr>
            <w:r>
              <w:rPr>
                <w:rFonts w:ascii="Calibri" w:hAnsi="Calibri" w:cs="Calibri"/>
                <w:lang w:val="en-US"/>
              </w:rPr>
              <w:t xml:space="preserve">Das </w:t>
            </w:r>
            <w:proofErr w:type="spellStart"/>
            <w:r>
              <w:rPr>
                <w:rFonts w:ascii="Calibri" w:hAnsi="Calibri" w:cs="Calibri"/>
                <w:lang w:val="en-US"/>
              </w:rPr>
              <w:t>Objekt</w:t>
            </w:r>
            <w:proofErr w:type="spellEnd"/>
            <w:r>
              <w:rPr>
                <w:rFonts w:ascii="Calibri" w:hAnsi="Calibri" w:cs="Calibri"/>
                <w:lang w:val="en-US"/>
              </w:rPr>
              <w:t xml:space="preserve"> </w:t>
            </w:r>
            <w:proofErr w:type="spellStart"/>
            <w:r>
              <w:rPr>
                <w:rFonts w:ascii="Calibri" w:hAnsi="Calibri" w:cs="Calibri"/>
                <w:lang w:val="en-US"/>
              </w:rPr>
              <w:t>wir</w:t>
            </w:r>
            <w:proofErr w:type="spellEnd"/>
            <w:r>
              <w:rPr>
                <w:rFonts w:ascii="Calibri" w:hAnsi="Calibri" w:cs="Calibri"/>
                <w:lang w:val="en-US"/>
              </w:rPr>
              <w:t xml:space="preserve"> von </w:t>
            </w:r>
            <w:proofErr w:type="spellStart"/>
            <w:r>
              <w:rPr>
                <w:rFonts w:ascii="Calibri" w:hAnsi="Calibri" w:cs="Calibri"/>
                <w:lang w:val="en-US"/>
              </w:rPr>
              <w:t>einer</w:t>
            </w:r>
            <w:proofErr w:type="spellEnd"/>
            <w:r>
              <w:rPr>
                <w:rFonts w:ascii="Calibri" w:hAnsi="Calibri" w:cs="Calibri"/>
                <w:lang w:val="en-US"/>
              </w:rPr>
              <w:t xml:space="preserve"> </w:t>
            </w:r>
            <w:proofErr w:type="spellStart"/>
            <w:r>
              <w:rPr>
                <w:rFonts w:ascii="Calibri" w:hAnsi="Calibri" w:cs="Calibri"/>
                <w:lang w:val="en-US"/>
              </w:rPr>
              <w:t>Seite</w:t>
            </w:r>
            <w:proofErr w:type="spellEnd"/>
            <w:r>
              <w:rPr>
                <w:rFonts w:ascii="Calibri" w:hAnsi="Calibri" w:cs="Calibri"/>
                <w:lang w:val="en-US"/>
              </w:rPr>
              <w:t xml:space="preserve"> </w:t>
            </w:r>
            <w:proofErr w:type="spellStart"/>
            <w:r>
              <w:rPr>
                <w:rFonts w:ascii="Calibri" w:hAnsi="Calibri" w:cs="Calibri"/>
                <w:lang w:val="en-US"/>
              </w:rPr>
              <w:t>zur</w:t>
            </w:r>
            <w:proofErr w:type="spellEnd"/>
            <w:r>
              <w:rPr>
                <w:rFonts w:ascii="Calibri" w:hAnsi="Calibri" w:cs="Calibri"/>
                <w:lang w:val="en-US"/>
              </w:rPr>
              <w:t xml:space="preserve"> </w:t>
            </w:r>
            <w:proofErr w:type="spellStart"/>
            <w:r>
              <w:rPr>
                <w:rFonts w:ascii="Calibri" w:hAnsi="Calibri" w:cs="Calibri"/>
                <w:lang w:val="en-US"/>
              </w:rPr>
              <w:t>anderen</w:t>
            </w:r>
            <w:proofErr w:type="spellEnd"/>
            <w:r>
              <w:rPr>
                <w:rFonts w:ascii="Calibri" w:hAnsi="Calibri" w:cs="Calibri"/>
                <w:lang w:val="en-US"/>
              </w:rPr>
              <w:t xml:space="preserve"> </w:t>
            </w:r>
            <w:proofErr w:type="spellStart"/>
            <w:r>
              <w:rPr>
                <w:rFonts w:ascii="Calibri" w:hAnsi="Calibri" w:cs="Calibri"/>
                <w:lang w:val="en-US"/>
              </w:rPr>
              <w:t>bewegt</w:t>
            </w:r>
            <w:proofErr w:type="spellEnd"/>
            <w:r>
              <w:rPr>
                <w:rFonts w:ascii="Calibri" w:hAnsi="Calibri" w:cs="Calibri"/>
                <w:lang w:val="en-US"/>
              </w:rPr>
              <w:t xml:space="preserve">, </w:t>
            </w:r>
            <w:proofErr w:type="spellStart"/>
            <w:r>
              <w:rPr>
                <w:rFonts w:ascii="Calibri" w:hAnsi="Calibri" w:cs="Calibri"/>
                <w:lang w:val="en-US"/>
              </w:rPr>
              <w:t>wobei</w:t>
            </w:r>
            <w:proofErr w:type="spellEnd"/>
            <w:r>
              <w:rPr>
                <w:rFonts w:ascii="Calibri" w:hAnsi="Calibri" w:cs="Calibri"/>
                <w:lang w:val="en-US"/>
              </w:rPr>
              <w:t xml:space="preserve"> </w:t>
            </w:r>
            <w:proofErr w:type="spellStart"/>
            <w:r>
              <w:rPr>
                <w:rFonts w:ascii="Calibri" w:hAnsi="Calibri" w:cs="Calibri"/>
                <w:lang w:val="en-US"/>
              </w:rPr>
              <w:t>ein</w:t>
            </w:r>
            <w:proofErr w:type="spellEnd"/>
            <w:r>
              <w:rPr>
                <w:rFonts w:ascii="Calibri" w:hAnsi="Calibri" w:cs="Calibri"/>
                <w:lang w:val="en-US"/>
              </w:rPr>
              <w:t xml:space="preserve"> </w:t>
            </w:r>
            <w:proofErr w:type="spellStart"/>
            <w:r>
              <w:rPr>
                <w:rFonts w:ascii="Calibri" w:hAnsi="Calibri" w:cs="Calibri"/>
                <w:lang w:val="en-US"/>
              </w:rPr>
              <w:t>Bein</w:t>
            </w:r>
            <w:proofErr w:type="spellEnd"/>
            <w:r>
              <w:rPr>
                <w:rFonts w:ascii="Calibri" w:hAnsi="Calibri" w:cs="Calibri"/>
                <w:lang w:val="en-US"/>
              </w:rPr>
              <w:t xml:space="preserve"> </w:t>
            </w:r>
            <w:proofErr w:type="spellStart"/>
            <w:r>
              <w:rPr>
                <w:rFonts w:ascii="Calibri" w:hAnsi="Calibri" w:cs="Calibri"/>
                <w:lang w:val="en-US"/>
              </w:rPr>
              <w:t>nach</w:t>
            </w:r>
            <w:proofErr w:type="spellEnd"/>
            <w:r>
              <w:rPr>
                <w:rFonts w:ascii="Calibri" w:hAnsi="Calibri" w:cs="Calibri"/>
                <w:lang w:val="en-US"/>
              </w:rPr>
              <w:t xml:space="preserve"> dem </w:t>
            </w:r>
            <w:proofErr w:type="spellStart"/>
            <w:r>
              <w:rPr>
                <w:rFonts w:ascii="Calibri" w:hAnsi="Calibri" w:cs="Calibri"/>
                <w:lang w:val="en-US"/>
              </w:rPr>
              <w:t>anderen</w:t>
            </w:r>
            <w:proofErr w:type="spellEnd"/>
            <w:r>
              <w:rPr>
                <w:rFonts w:ascii="Calibri" w:hAnsi="Calibri" w:cs="Calibri"/>
                <w:lang w:val="en-US"/>
              </w:rPr>
              <w:t xml:space="preserve"> </w:t>
            </w:r>
            <w:proofErr w:type="spellStart"/>
            <w:r>
              <w:rPr>
                <w:rFonts w:ascii="Calibri" w:hAnsi="Calibri" w:cs="Calibri"/>
                <w:lang w:val="en-US"/>
              </w:rPr>
              <w:t>gehoben</w:t>
            </w:r>
            <w:proofErr w:type="spellEnd"/>
            <w:r>
              <w:rPr>
                <w:rFonts w:ascii="Calibri" w:hAnsi="Calibri" w:cs="Calibri"/>
                <w:lang w:val="en-US"/>
              </w:rPr>
              <w:t xml:space="preserve"> </w:t>
            </w:r>
            <w:proofErr w:type="spellStart"/>
            <w:r>
              <w:rPr>
                <w:rFonts w:ascii="Calibri" w:hAnsi="Calibri" w:cs="Calibri"/>
                <w:lang w:val="en-US"/>
              </w:rPr>
              <w:t>wird</w:t>
            </w:r>
            <w:proofErr w:type="spellEnd"/>
            <w:r>
              <w:rPr>
                <w:rFonts w:ascii="Calibri" w:hAnsi="Calibri" w:cs="Calibri"/>
                <w:lang w:val="en-US"/>
              </w:rPr>
              <w:t>.</w:t>
            </w: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tc>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8" behindDoc="0" locked="0" layoutInCell="1" allowOverlap="1">
                  <wp:simplePos x="0" y="0"/>
                  <wp:positionH relativeFrom="margin">
                    <wp:posOffset>68040</wp:posOffset>
                  </wp:positionH>
                  <wp:positionV relativeFrom="paragraph">
                    <wp:posOffset>114482</wp:posOffset>
                  </wp:positionV>
                  <wp:extent cx="1351803" cy="1841034"/>
                  <wp:effectExtent l="0" t="0" r="0" b="466"/>
                  <wp:wrapNone/>
                  <wp:docPr id="14"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351803" cy="1841034"/>
                          </a:xfrm>
                          <a:prstGeom prst="rect">
                            <a:avLst/>
                          </a:prstGeom>
                          <a:noFill/>
                          <a:ln>
                            <a:noFill/>
                            <a:prstDash/>
                          </a:ln>
                        </pic:spPr>
                      </pic:pic>
                    </a:graphicData>
                  </a:graphic>
                </wp:anchor>
              </w:drawing>
            </w: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tc>
        <w:tc>
          <w:tcPr>
            <w:tcW w:w="26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tc>
      </w:tr>
    </w:tbl>
    <w:p w:rsidR="00E71A64" w:rsidRPr="00574E30" w:rsidRDefault="00E71A64">
      <w:pPr>
        <w:pageBreakBefore/>
        <w:rPr>
          <w:lang w:val="en-US"/>
        </w:rPr>
      </w:pPr>
    </w:p>
    <w:tbl>
      <w:tblPr>
        <w:tblW w:w="9056" w:type="dxa"/>
        <w:tblInd w:w="-108" w:type="dxa"/>
        <w:tblLayout w:type="fixed"/>
        <w:tblCellMar>
          <w:left w:w="10" w:type="dxa"/>
          <w:right w:w="10" w:type="dxa"/>
        </w:tblCellMar>
        <w:tblLook w:val="04A0" w:firstRow="1" w:lastRow="0" w:firstColumn="1" w:lastColumn="0" w:noHBand="0" w:noVBand="1"/>
      </w:tblPr>
      <w:tblGrid>
        <w:gridCol w:w="457"/>
        <w:gridCol w:w="3423"/>
        <w:gridCol w:w="2522"/>
        <w:gridCol w:w="2654"/>
      </w:tblGrid>
      <w:tr w:rsidR="00E71A64" w:rsidRPr="00574E30">
        <w:tblPrEx>
          <w:tblCellMar>
            <w:top w:w="0" w:type="dxa"/>
            <w:bottom w:w="0" w:type="dxa"/>
          </w:tblCellMar>
        </w:tblPrEx>
        <w:tc>
          <w:tcPr>
            <w:tcW w:w="4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lang w:val="en-GB"/>
              </w:rPr>
            </w:pPr>
            <w:r>
              <w:rPr>
                <w:rFonts w:ascii="Calibri" w:hAnsi="Calibri" w:cs="Calibri"/>
                <w:lang w:val="en-GB"/>
              </w:rPr>
              <w:t>1e</w:t>
            </w:r>
          </w:p>
          <w:p w:rsidR="00E71A64" w:rsidRDefault="00E71A64">
            <w:pPr>
              <w:pStyle w:val="Standard"/>
              <w:jc w:val="both"/>
              <w:rPr>
                <w:rFonts w:ascii="Calibri" w:hAnsi="Calibri" w:cs="Calibri"/>
                <w:lang w:val="en-GB"/>
              </w:rPr>
            </w:pPr>
          </w:p>
          <w:p w:rsidR="00E71A64" w:rsidRDefault="00E71A64">
            <w:pPr>
              <w:pStyle w:val="Standard"/>
              <w:jc w:val="both"/>
              <w:rPr>
                <w:rFonts w:ascii="Calibri" w:hAnsi="Calibri" w:cs="Calibri"/>
                <w:lang w:val="en-GB"/>
              </w:rPr>
            </w:pPr>
          </w:p>
        </w:tc>
        <w:tc>
          <w:tcPr>
            <w:tcW w:w="34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lang w:val="en-US"/>
              </w:rPr>
            </w:pPr>
            <w:r>
              <w:rPr>
                <w:rFonts w:ascii="Calibri" w:hAnsi="Calibri" w:cs="Calibri"/>
                <w:lang w:val="en-US"/>
              </w:rPr>
              <w:t xml:space="preserve">Dann </w:t>
            </w:r>
            <w:proofErr w:type="spellStart"/>
            <w:r>
              <w:rPr>
                <w:rFonts w:ascii="Calibri" w:hAnsi="Calibri" w:cs="Calibri"/>
                <w:lang w:val="en-US"/>
              </w:rPr>
              <w:t>mit</w:t>
            </w:r>
            <w:proofErr w:type="spellEnd"/>
            <w:r>
              <w:rPr>
                <w:rFonts w:ascii="Calibri" w:hAnsi="Calibri" w:cs="Calibri"/>
                <w:lang w:val="en-US"/>
              </w:rPr>
              <w:t xml:space="preserve"> </w:t>
            </w:r>
            <w:proofErr w:type="spellStart"/>
            <w:r>
              <w:rPr>
                <w:rFonts w:ascii="Calibri" w:hAnsi="Calibri" w:cs="Calibri"/>
                <w:lang w:val="en-US"/>
              </w:rPr>
              <w:t>Kleiderbügeln</w:t>
            </w:r>
            <w:proofErr w:type="spellEnd"/>
            <w:r>
              <w:rPr>
                <w:rFonts w:ascii="Calibri" w:hAnsi="Calibri" w:cs="Calibri"/>
                <w:lang w:val="en-US"/>
              </w:rPr>
              <w:t xml:space="preserve"> </w:t>
            </w:r>
            <w:proofErr w:type="spellStart"/>
            <w:r>
              <w:rPr>
                <w:rFonts w:ascii="Calibri" w:hAnsi="Calibri" w:cs="Calibri"/>
                <w:lang w:val="en-US"/>
              </w:rPr>
              <w:t>oder</w:t>
            </w:r>
            <w:proofErr w:type="spellEnd"/>
          </w:p>
          <w:p w:rsidR="00E71A64" w:rsidRDefault="00EB5ACD">
            <w:pPr>
              <w:pStyle w:val="Standard"/>
              <w:jc w:val="both"/>
              <w:rPr>
                <w:rFonts w:ascii="Calibri" w:hAnsi="Calibri" w:cs="Calibri"/>
                <w:lang w:val="en-US"/>
              </w:rPr>
            </w:pPr>
            <w:proofErr w:type="spellStart"/>
            <w:r>
              <w:rPr>
                <w:rFonts w:ascii="Calibri" w:hAnsi="Calibri" w:cs="Calibri"/>
                <w:lang w:val="en-US"/>
              </w:rPr>
              <w:t>Spateln</w:t>
            </w:r>
            <w:proofErr w:type="spellEnd"/>
            <w:r>
              <w:rPr>
                <w:rFonts w:ascii="Calibri" w:hAnsi="Calibri" w:cs="Calibri"/>
                <w:lang w:val="en-US"/>
              </w:rPr>
              <w:t>.</w:t>
            </w: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tc>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9" behindDoc="0" locked="0" layoutInCell="1" allowOverlap="1">
                  <wp:simplePos x="0" y="0"/>
                  <wp:positionH relativeFrom="column">
                    <wp:posOffset>127147</wp:posOffset>
                  </wp:positionH>
                  <wp:positionV relativeFrom="paragraph">
                    <wp:posOffset>131445</wp:posOffset>
                  </wp:positionV>
                  <wp:extent cx="1174555" cy="1652494"/>
                  <wp:effectExtent l="0" t="0" r="0" b="0"/>
                  <wp:wrapNone/>
                  <wp:docPr id="15"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174555" cy="1652494"/>
                          </a:xfrm>
                          <a:prstGeom prst="rect">
                            <a:avLst/>
                          </a:prstGeom>
                          <a:noFill/>
                          <a:ln>
                            <a:noFill/>
                            <a:prstDash/>
                          </a:ln>
                        </pic:spPr>
                      </pic:pic>
                    </a:graphicData>
                  </a:graphic>
                </wp:anchor>
              </w:drawing>
            </w: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tc>
        <w:tc>
          <w:tcPr>
            <w:tcW w:w="26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10" behindDoc="0" locked="0" layoutInCell="1" allowOverlap="1">
                  <wp:simplePos x="0" y="0"/>
                  <wp:positionH relativeFrom="column">
                    <wp:posOffset>67199</wp:posOffset>
                  </wp:positionH>
                  <wp:positionV relativeFrom="paragraph">
                    <wp:posOffset>248168</wp:posOffset>
                  </wp:positionV>
                  <wp:extent cx="1422952" cy="1409035"/>
                  <wp:effectExtent l="0" t="0" r="0" b="665"/>
                  <wp:wrapNone/>
                  <wp:docPr id="16"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422952" cy="1409035"/>
                          </a:xfrm>
                          <a:prstGeom prst="rect">
                            <a:avLst/>
                          </a:prstGeom>
                          <a:noFill/>
                          <a:ln>
                            <a:noFill/>
                            <a:prstDash/>
                          </a:ln>
                        </pic:spPr>
                      </pic:pic>
                    </a:graphicData>
                  </a:graphic>
                </wp:anchor>
              </w:drawing>
            </w:r>
          </w:p>
        </w:tc>
      </w:tr>
      <w:tr w:rsidR="00E71A64">
        <w:tblPrEx>
          <w:tblCellMar>
            <w:top w:w="0" w:type="dxa"/>
            <w:bottom w:w="0" w:type="dxa"/>
          </w:tblCellMar>
        </w:tblPrEx>
        <w:tc>
          <w:tcPr>
            <w:tcW w:w="4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lang w:val="en-GB"/>
              </w:rPr>
            </w:pPr>
            <w:r>
              <w:rPr>
                <w:rFonts w:ascii="Calibri" w:hAnsi="Calibri" w:cs="Calibri"/>
                <w:lang w:val="en-GB"/>
              </w:rPr>
              <w:t>1f</w:t>
            </w:r>
          </w:p>
        </w:tc>
        <w:tc>
          <w:tcPr>
            <w:tcW w:w="34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rPr>
            </w:pPr>
            <w:proofErr w:type="spellStart"/>
            <w:r>
              <w:rPr>
                <w:rFonts w:ascii="Calibri" w:hAnsi="Calibri" w:cs="Calibri"/>
              </w:rPr>
              <w:t>Das</w:t>
            </w:r>
            <w:proofErr w:type="spellEnd"/>
            <w:r>
              <w:rPr>
                <w:rFonts w:ascii="Calibri" w:hAnsi="Calibri" w:cs="Calibri"/>
              </w:rPr>
              <w:t xml:space="preserve"> </w:t>
            </w:r>
            <w:proofErr w:type="spellStart"/>
            <w:r>
              <w:rPr>
                <w:rFonts w:ascii="Calibri" w:hAnsi="Calibri" w:cs="Calibri"/>
              </w:rPr>
              <w:t>gleiche</w:t>
            </w:r>
            <w:proofErr w:type="spellEnd"/>
            <w:r>
              <w:rPr>
                <w:rFonts w:ascii="Calibri" w:hAnsi="Calibri" w:cs="Calibri"/>
              </w:rPr>
              <w:t xml:space="preserve"> </w:t>
            </w:r>
            <w:proofErr w:type="spellStart"/>
            <w:r>
              <w:rPr>
                <w:rFonts w:ascii="Calibri" w:hAnsi="Calibri" w:cs="Calibri"/>
              </w:rPr>
              <w:t>Prinzip</w:t>
            </w:r>
            <w:proofErr w:type="spellEnd"/>
            <w:r>
              <w:rPr>
                <w:rFonts w:ascii="Calibri" w:hAnsi="Calibri" w:cs="Calibri"/>
              </w:rPr>
              <w:t xml:space="preserve">. </w:t>
            </w:r>
            <w:proofErr w:type="spellStart"/>
            <w:r>
              <w:rPr>
                <w:rFonts w:ascii="Calibri" w:hAnsi="Calibri" w:cs="Calibri"/>
              </w:rPr>
              <w:t>Ohne</w:t>
            </w:r>
            <w:proofErr w:type="spellEnd"/>
            <w:r>
              <w:rPr>
                <w:rFonts w:ascii="Calibri" w:hAnsi="Calibri" w:cs="Calibri"/>
              </w:rPr>
              <w:t xml:space="preserve"> </w:t>
            </w:r>
            <w:r>
              <w:rPr>
                <w:rFonts w:ascii="Calibri" w:hAnsi="Calibri" w:cs="Calibri"/>
              </w:rPr>
              <w:t xml:space="preserve">die </w:t>
            </w:r>
            <w:proofErr w:type="spellStart"/>
            <w:r>
              <w:rPr>
                <w:rFonts w:ascii="Calibri" w:hAnsi="Calibri" w:cs="Calibri"/>
              </w:rPr>
              <w:t>Kiste</w:t>
            </w:r>
            <w:proofErr w:type="spellEnd"/>
            <w:r>
              <w:rPr>
                <w:rFonts w:ascii="Calibri" w:hAnsi="Calibri" w:cs="Calibri"/>
              </w:rPr>
              <w:t xml:space="preserve"> vor </w:t>
            </w:r>
            <w:proofErr w:type="spellStart"/>
            <w:r>
              <w:rPr>
                <w:rFonts w:ascii="Calibri" w:hAnsi="Calibri" w:cs="Calibri"/>
              </w:rPr>
              <w:t>dir</w:t>
            </w:r>
            <w:proofErr w:type="spellEnd"/>
            <w:r>
              <w:rPr>
                <w:rFonts w:ascii="Calibri" w:hAnsi="Calibri" w:cs="Calibri"/>
              </w:rPr>
              <w:t xml:space="preserve"> </w:t>
            </w:r>
            <w:proofErr w:type="spellStart"/>
            <w:r>
              <w:rPr>
                <w:rFonts w:ascii="Calibri" w:hAnsi="Calibri" w:cs="Calibri"/>
              </w:rPr>
              <w:t>zu</w:t>
            </w:r>
            <w:proofErr w:type="spellEnd"/>
            <w:r>
              <w:rPr>
                <w:rFonts w:ascii="Calibri" w:hAnsi="Calibri" w:cs="Calibri"/>
              </w:rPr>
              <w:t xml:space="preserve"> </w:t>
            </w:r>
            <w:proofErr w:type="spellStart"/>
            <w:r>
              <w:rPr>
                <w:rFonts w:ascii="Calibri" w:hAnsi="Calibri" w:cs="Calibri"/>
              </w:rPr>
              <w:t>berühren</w:t>
            </w:r>
            <w:proofErr w:type="spellEnd"/>
            <w:r>
              <w:rPr>
                <w:rFonts w:ascii="Calibri" w:hAnsi="Calibri" w:cs="Calibri"/>
              </w:rPr>
              <w:t>.</w:t>
            </w:r>
          </w:p>
        </w:tc>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noProof/>
                <w:lang w:val="en-GB"/>
              </w:rPr>
              <w:drawing>
                <wp:anchor distT="0" distB="0" distL="114300" distR="114300" simplePos="0" relativeHeight="11" behindDoc="0" locked="0" layoutInCell="1" allowOverlap="1">
                  <wp:simplePos x="0" y="0"/>
                  <wp:positionH relativeFrom="column">
                    <wp:posOffset>-47155</wp:posOffset>
                  </wp:positionH>
                  <wp:positionV relativeFrom="paragraph">
                    <wp:posOffset>106564</wp:posOffset>
                  </wp:positionV>
                  <wp:extent cx="1545482" cy="1809003"/>
                  <wp:effectExtent l="0" t="0" r="3918" b="0"/>
                  <wp:wrapNone/>
                  <wp:docPr id="17" nam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545482" cy="1809003"/>
                          </a:xfrm>
                          <a:prstGeom prst="rect">
                            <a:avLst/>
                          </a:prstGeom>
                          <a:noFill/>
                          <a:ln>
                            <a:noFill/>
                            <a:prstDash/>
                          </a:ln>
                        </pic:spPr>
                      </pic:pic>
                    </a:graphicData>
                  </a:graphic>
                </wp:anchor>
              </w:drawing>
            </w: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tc>
        <w:tc>
          <w:tcPr>
            <w:tcW w:w="26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71A64">
            <w:pPr>
              <w:pStyle w:val="Standard"/>
              <w:jc w:val="both"/>
              <w:rPr>
                <w:rFonts w:ascii="Calibri" w:hAnsi="Calibri"/>
                <w:lang w:val="en-GB"/>
              </w:rPr>
            </w:pPr>
          </w:p>
        </w:tc>
      </w:tr>
      <w:tr w:rsidR="00E71A64" w:rsidRPr="00574E30">
        <w:tblPrEx>
          <w:tblCellMar>
            <w:top w:w="0" w:type="dxa"/>
            <w:bottom w:w="0" w:type="dxa"/>
          </w:tblCellMar>
        </w:tblPrEx>
        <w:tc>
          <w:tcPr>
            <w:tcW w:w="4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lang w:val="en-GB"/>
              </w:rPr>
            </w:pPr>
            <w:r>
              <w:rPr>
                <w:rFonts w:ascii="Calibri" w:hAnsi="Calibri" w:cs="Calibri"/>
                <w:lang w:val="en-GB"/>
              </w:rPr>
              <w:t>1g</w:t>
            </w:r>
          </w:p>
        </w:tc>
        <w:tc>
          <w:tcPr>
            <w:tcW w:w="34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lang w:val="en-US"/>
              </w:rPr>
            </w:pPr>
            <w:r>
              <w:rPr>
                <w:rFonts w:ascii="Calibri" w:hAnsi="Calibri" w:cs="Calibri"/>
                <w:lang w:val="en-US"/>
              </w:rPr>
              <w:t xml:space="preserve">Und nun </w:t>
            </w:r>
            <w:proofErr w:type="spellStart"/>
            <w:r>
              <w:rPr>
                <w:rFonts w:ascii="Calibri" w:hAnsi="Calibri" w:cs="Calibri"/>
                <w:lang w:val="en-US"/>
              </w:rPr>
              <w:t>nur</w:t>
            </w:r>
            <w:proofErr w:type="spellEnd"/>
            <w:r>
              <w:rPr>
                <w:rFonts w:ascii="Calibri" w:hAnsi="Calibri" w:cs="Calibri"/>
                <w:lang w:val="en-US"/>
              </w:rPr>
              <w:t xml:space="preserve"> </w:t>
            </w:r>
            <w:proofErr w:type="spellStart"/>
            <w:r>
              <w:rPr>
                <w:rFonts w:ascii="Calibri" w:hAnsi="Calibri" w:cs="Calibri"/>
                <w:lang w:val="en-US"/>
              </w:rPr>
              <w:t>mit</w:t>
            </w:r>
            <w:proofErr w:type="spellEnd"/>
            <w:r>
              <w:rPr>
                <w:rFonts w:ascii="Calibri" w:hAnsi="Calibri" w:cs="Calibri"/>
                <w:lang w:val="en-US"/>
              </w:rPr>
              <w:t xml:space="preserve"> </w:t>
            </w:r>
            <w:proofErr w:type="spellStart"/>
            <w:r>
              <w:rPr>
                <w:rFonts w:ascii="Calibri" w:hAnsi="Calibri" w:cs="Calibri"/>
                <w:lang w:val="en-US"/>
              </w:rPr>
              <w:t>einer</w:t>
            </w:r>
            <w:proofErr w:type="spellEnd"/>
            <w:r>
              <w:rPr>
                <w:rFonts w:ascii="Calibri" w:hAnsi="Calibri" w:cs="Calibri"/>
                <w:lang w:val="en-US"/>
              </w:rPr>
              <w:t xml:space="preserve"> Hand.</w:t>
            </w:r>
          </w:p>
        </w:tc>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71A64">
            <w:pPr>
              <w:pStyle w:val="Standard"/>
              <w:jc w:val="both"/>
              <w:rPr>
                <w:rFonts w:ascii="Calibri" w:hAnsi="Calibri"/>
                <w:lang w:val="en-GB"/>
              </w:rPr>
            </w:pPr>
          </w:p>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12" behindDoc="0" locked="0" layoutInCell="1" allowOverlap="1">
                  <wp:simplePos x="0" y="0"/>
                  <wp:positionH relativeFrom="column">
                    <wp:posOffset>-34920</wp:posOffset>
                  </wp:positionH>
                  <wp:positionV relativeFrom="paragraph">
                    <wp:posOffset>143643</wp:posOffset>
                  </wp:positionV>
                  <wp:extent cx="1504444" cy="1362236"/>
                  <wp:effectExtent l="0" t="0" r="0" b="0"/>
                  <wp:wrapNone/>
                  <wp:docPr id="18"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504444" cy="1362236"/>
                          </a:xfrm>
                          <a:prstGeom prst="rect">
                            <a:avLst/>
                          </a:prstGeom>
                          <a:noFill/>
                          <a:ln>
                            <a:noFill/>
                            <a:prstDash/>
                          </a:ln>
                        </pic:spPr>
                      </pic:pic>
                    </a:graphicData>
                  </a:graphic>
                </wp:anchor>
              </w:drawing>
            </w: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p w:rsidR="00E71A64" w:rsidRDefault="00E71A64">
            <w:pPr>
              <w:pStyle w:val="Standard"/>
              <w:jc w:val="both"/>
              <w:rPr>
                <w:rFonts w:ascii="Calibri" w:hAnsi="Calibri"/>
                <w:lang w:val="en-GB"/>
              </w:rPr>
            </w:pPr>
          </w:p>
        </w:tc>
        <w:tc>
          <w:tcPr>
            <w:tcW w:w="26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noProof/>
                <w:lang w:val="en-GB"/>
              </w:rPr>
              <w:drawing>
                <wp:anchor distT="0" distB="0" distL="114300" distR="114300" simplePos="0" relativeHeight="13" behindDoc="1" locked="0" layoutInCell="1" allowOverlap="1">
                  <wp:simplePos x="0" y="0"/>
                  <wp:positionH relativeFrom="column">
                    <wp:posOffset>-28081</wp:posOffset>
                  </wp:positionH>
                  <wp:positionV relativeFrom="paragraph">
                    <wp:posOffset>186839</wp:posOffset>
                  </wp:positionV>
                  <wp:extent cx="1585075" cy="1685156"/>
                  <wp:effectExtent l="0" t="0" r="2425" b="3944"/>
                  <wp:wrapNone/>
                  <wp:docPr id="19" nam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585075" cy="1685156"/>
                          </a:xfrm>
                          <a:prstGeom prst="rect">
                            <a:avLst/>
                          </a:prstGeom>
                          <a:noFill/>
                          <a:ln>
                            <a:noFill/>
                            <a:prstDash/>
                          </a:ln>
                        </pic:spPr>
                      </pic:pic>
                    </a:graphicData>
                  </a:graphic>
                </wp:anchor>
              </w:drawing>
            </w:r>
          </w:p>
        </w:tc>
      </w:tr>
    </w:tbl>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Pr="00574E30" w:rsidRDefault="00EB5ACD">
      <w:pPr>
        <w:pStyle w:val="Standard"/>
        <w:jc w:val="center"/>
        <w:rPr>
          <w:lang w:val="en-US"/>
        </w:rPr>
      </w:pPr>
      <w:proofErr w:type="spellStart"/>
      <w:r>
        <w:rPr>
          <w:rFonts w:ascii="Calibri" w:hAnsi="Calibri" w:cs="Calibri"/>
          <w:b/>
          <w:bCs/>
          <w:sz w:val="32"/>
          <w:szCs w:val="32"/>
          <w:lang w:val="en-US"/>
        </w:rPr>
        <w:t>Gutes</w:t>
      </w:r>
      <w:proofErr w:type="spellEnd"/>
      <w:r>
        <w:rPr>
          <w:rFonts w:ascii="Calibri" w:hAnsi="Calibri" w:cs="Calibri"/>
          <w:b/>
          <w:bCs/>
          <w:sz w:val="32"/>
          <w:szCs w:val="32"/>
          <w:lang w:val="en-US"/>
        </w:rPr>
        <w:t xml:space="preserve"> </w:t>
      </w:r>
      <w:proofErr w:type="gramStart"/>
      <w:r>
        <w:rPr>
          <w:rFonts w:ascii="Calibri" w:hAnsi="Calibri" w:cs="Calibri"/>
          <w:b/>
          <w:bCs/>
          <w:sz w:val="32"/>
          <w:szCs w:val="32"/>
          <w:lang w:val="en-US"/>
        </w:rPr>
        <w:t>Training !!!</w:t>
      </w:r>
      <w:proofErr w:type="gramEnd"/>
      <w:r>
        <w:rPr>
          <w:rFonts w:ascii="Calibri" w:hAnsi="Calibri" w:cs="Calibri"/>
          <w:b/>
          <w:bCs/>
          <w:sz w:val="32"/>
          <w:szCs w:val="32"/>
          <w:lang w:val="en-US"/>
        </w:rPr>
        <w:t> </w:t>
      </w:r>
      <w:proofErr w:type="gramStart"/>
      <w:r>
        <w:rPr>
          <w:rFonts w:ascii="Segoe UI Emoji" w:eastAsia="Segoe UI Emoji" w:hAnsi="Segoe UI Emoji" w:cs="Segoe UI Emoji"/>
          <w:b/>
          <w:bCs/>
          <w:sz w:val="32"/>
          <w:szCs w:val="32"/>
        </w:rPr>
        <w:t>😊</w:t>
      </w:r>
      <w:proofErr w:type="gramEnd"/>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jc w:val="both"/>
        <w:rPr>
          <w:rFonts w:ascii="Calibri" w:hAnsi="Calibri" w:cs="Calibri"/>
          <w:lang w:val="en-US"/>
        </w:rPr>
      </w:pPr>
    </w:p>
    <w:p w:rsidR="00E71A64" w:rsidRDefault="00E71A64">
      <w:pPr>
        <w:pStyle w:val="Standard"/>
        <w:rPr>
          <w:rFonts w:ascii="Calibri" w:hAnsi="Calibri" w:cs="Calibri"/>
          <w:lang w:val="en-US"/>
        </w:rPr>
        <w:sectPr w:rsidR="00E71A64">
          <w:headerReference w:type="default" r:id="rId26"/>
          <w:pgSz w:w="11906" w:h="16838"/>
          <w:pgMar w:top="1403" w:right="1417" w:bottom="916" w:left="1417" w:header="708" w:footer="720" w:gutter="0"/>
          <w:cols w:space="720"/>
        </w:sectPr>
      </w:pPr>
    </w:p>
    <w:p w:rsidR="00E71A64" w:rsidRPr="00574E30" w:rsidRDefault="00EB5ACD">
      <w:pPr>
        <w:pStyle w:val="Standard"/>
        <w:tabs>
          <w:tab w:val="left" w:pos="567"/>
        </w:tabs>
        <w:jc w:val="both"/>
        <w:rPr>
          <w:lang w:val="en-US"/>
        </w:rPr>
      </w:pPr>
      <w:proofErr w:type="spellStart"/>
      <w:r>
        <w:rPr>
          <w:rFonts w:ascii="Calibri" w:hAnsi="Calibri" w:cs="Calibri"/>
          <w:b/>
          <w:bCs/>
          <w:u w:val="single"/>
          <w:lang w:val="en-US"/>
        </w:rPr>
        <w:lastRenderedPageBreak/>
        <w:t>Mittwoch</w:t>
      </w:r>
      <w:proofErr w:type="spellEnd"/>
      <w:r>
        <w:rPr>
          <w:rFonts w:ascii="Calibri" w:hAnsi="Calibri" w:cs="Calibri"/>
          <w:b/>
          <w:bCs/>
          <w:u w:val="single"/>
          <w:lang w:val="en-US"/>
        </w:rPr>
        <w:t xml:space="preserve"> 22. </w:t>
      </w:r>
      <w:proofErr w:type="gramStart"/>
      <w:r>
        <w:rPr>
          <w:rFonts w:ascii="Calibri" w:hAnsi="Calibri" w:cs="Calibri"/>
          <w:b/>
          <w:bCs/>
          <w:u w:val="single"/>
          <w:lang w:val="en-US"/>
        </w:rPr>
        <w:t>April :</w:t>
      </w:r>
      <w:proofErr w:type="gramEnd"/>
      <w:r>
        <w:rPr>
          <w:rFonts w:ascii="Calibri" w:hAnsi="Calibri" w:cs="Calibri"/>
          <w:b/>
          <w:bCs/>
          <w:lang w:val="en-US"/>
        </w:rPr>
        <w:t xml:space="preserve"> « </w:t>
      </w:r>
      <w:proofErr w:type="spellStart"/>
      <w:r>
        <w:rPr>
          <w:rFonts w:ascii="Calibri" w:hAnsi="Calibri" w:cs="Calibri"/>
          <w:b/>
          <w:bCs/>
          <w:lang w:val="en-US"/>
        </w:rPr>
        <w:t>Leiterlispiel</w:t>
      </w:r>
      <w:proofErr w:type="spellEnd"/>
      <w:r>
        <w:rPr>
          <w:rFonts w:ascii="Calibri" w:hAnsi="Calibri" w:cs="Calibri"/>
          <w:b/>
          <w:bCs/>
          <w:lang w:val="en-US"/>
        </w:rPr>
        <w:t> »</w:t>
      </w:r>
    </w:p>
    <w:p w:rsidR="00E71A64" w:rsidRDefault="00E71A64">
      <w:pPr>
        <w:pStyle w:val="Standard"/>
        <w:tabs>
          <w:tab w:val="left" w:pos="567"/>
        </w:tabs>
        <w:jc w:val="both"/>
        <w:rPr>
          <w:rFonts w:ascii="Calibri" w:hAnsi="Calibri" w:cs="Calibri"/>
          <w:b/>
          <w:bCs/>
          <w:lang w:val="en-US"/>
        </w:rPr>
      </w:pPr>
    </w:p>
    <w:p w:rsidR="00E71A64" w:rsidRDefault="00EB5ACD">
      <w:pPr>
        <w:pStyle w:val="Standard"/>
        <w:rPr>
          <w:rFonts w:ascii="Calibri" w:hAnsi="Calibri" w:cs="Calibri"/>
          <w:lang w:val="en-US"/>
        </w:rPr>
      </w:pPr>
      <w:proofErr w:type="spellStart"/>
      <w:r>
        <w:rPr>
          <w:rFonts w:ascii="Calibri" w:hAnsi="Calibri" w:cs="Calibri"/>
          <w:lang w:val="en-US"/>
        </w:rPr>
        <w:t>Viel</w:t>
      </w:r>
      <w:proofErr w:type="spellEnd"/>
      <w:r>
        <w:rPr>
          <w:rFonts w:ascii="Calibri" w:hAnsi="Calibri" w:cs="Calibri"/>
          <w:lang w:val="en-US"/>
        </w:rPr>
        <w:t xml:space="preserve"> </w:t>
      </w:r>
      <w:proofErr w:type="spellStart"/>
      <w:r>
        <w:rPr>
          <w:rFonts w:ascii="Calibri" w:hAnsi="Calibri" w:cs="Calibri"/>
          <w:lang w:val="en-US"/>
        </w:rPr>
        <w:t>Spass</w:t>
      </w:r>
      <w:proofErr w:type="spellEnd"/>
      <w:r>
        <w:rPr>
          <w:rFonts w:ascii="Calibri" w:hAnsi="Calibri" w:cs="Calibri"/>
          <w:lang w:val="en-US"/>
        </w:rPr>
        <w:t xml:space="preserve"> </w:t>
      </w:r>
      <w:proofErr w:type="spellStart"/>
      <w:r>
        <w:rPr>
          <w:rFonts w:ascii="Calibri" w:hAnsi="Calibri" w:cs="Calibri"/>
          <w:lang w:val="en-US"/>
        </w:rPr>
        <w:t>mit</w:t>
      </w:r>
      <w:proofErr w:type="spellEnd"/>
      <w:r>
        <w:rPr>
          <w:rFonts w:ascii="Calibri" w:hAnsi="Calibri" w:cs="Calibri"/>
          <w:lang w:val="en-US"/>
        </w:rPr>
        <w:t xml:space="preserve"> </w:t>
      </w:r>
      <w:proofErr w:type="spellStart"/>
      <w:r>
        <w:rPr>
          <w:rFonts w:ascii="Calibri" w:hAnsi="Calibri" w:cs="Calibri"/>
          <w:lang w:val="en-US"/>
        </w:rPr>
        <w:t>deinen</w:t>
      </w:r>
      <w:proofErr w:type="spellEnd"/>
      <w:r>
        <w:rPr>
          <w:rFonts w:ascii="Calibri" w:hAnsi="Calibri" w:cs="Calibri"/>
          <w:lang w:val="en-US"/>
        </w:rPr>
        <w:t xml:space="preserve"> </w:t>
      </w:r>
      <w:proofErr w:type="spellStart"/>
      <w:r>
        <w:rPr>
          <w:rFonts w:ascii="Calibri" w:hAnsi="Calibri" w:cs="Calibri"/>
          <w:lang w:val="en-US"/>
        </w:rPr>
        <w:t>Geschwistern</w:t>
      </w:r>
      <w:proofErr w:type="spellEnd"/>
      <w:r>
        <w:rPr>
          <w:rFonts w:ascii="Calibri" w:hAnsi="Calibri" w:cs="Calibri"/>
          <w:lang w:val="en-US"/>
        </w:rPr>
        <w:t xml:space="preserve"> </w:t>
      </w:r>
      <w:proofErr w:type="spellStart"/>
      <w:r>
        <w:rPr>
          <w:rFonts w:ascii="Calibri" w:hAnsi="Calibri" w:cs="Calibri"/>
          <w:lang w:val="en-US"/>
        </w:rPr>
        <w:t>oder</w:t>
      </w:r>
      <w:proofErr w:type="spellEnd"/>
      <w:r>
        <w:rPr>
          <w:rFonts w:ascii="Calibri" w:hAnsi="Calibri" w:cs="Calibri"/>
          <w:lang w:val="en-US"/>
        </w:rPr>
        <w:t xml:space="preserve"> </w:t>
      </w:r>
      <w:proofErr w:type="spellStart"/>
      <w:r>
        <w:rPr>
          <w:rFonts w:ascii="Calibri" w:hAnsi="Calibri" w:cs="Calibri"/>
          <w:lang w:val="en-US"/>
        </w:rPr>
        <w:t>deinen</w:t>
      </w:r>
      <w:proofErr w:type="spellEnd"/>
      <w:r>
        <w:rPr>
          <w:rFonts w:ascii="Calibri" w:hAnsi="Calibri" w:cs="Calibri"/>
          <w:lang w:val="en-US"/>
        </w:rPr>
        <w:t xml:space="preserve"> </w:t>
      </w:r>
      <w:proofErr w:type="spellStart"/>
      <w:r>
        <w:rPr>
          <w:rFonts w:ascii="Calibri" w:hAnsi="Calibri" w:cs="Calibri"/>
          <w:lang w:val="en-US"/>
        </w:rPr>
        <w:t>Eltern</w:t>
      </w:r>
      <w:proofErr w:type="spellEnd"/>
      <w:r>
        <w:rPr>
          <w:rFonts w:ascii="Calibri" w:hAnsi="Calibri" w:cs="Calibri"/>
          <w:lang w:val="en-US"/>
        </w:rPr>
        <w:t xml:space="preserve"> </w:t>
      </w:r>
      <w:proofErr w:type="spellStart"/>
      <w:r>
        <w:rPr>
          <w:rFonts w:ascii="Calibri" w:hAnsi="Calibri" w:cs="Calibri"/>
          <w:lang w:val="en-US"/>
        </w:rPr>
        <w:t>anhand</w:t>
      </w:r>
      <w:proofErr w:type="spellEnd"/>
      <w:r>
        <w:rPr>
          <w:rFonts w:ascii="Calibri" w:hAnsi="Calibri" w:cs="Calibri"/>
          <w:lang w:val="en-US"/>
        </w:rPr>
        <w:t xml:space="preserve"> </w:t>
      </w:r>
      <w:proofErr w:type="spellStart"/>
      <w:r>
        <w:rPr>
          <w:rFonts w:ascii="Calibri" w:hAnsi="Calibri" w:cs="Calibri"/>
          <w:lang w:val="en-US"/>
        </w:rPr>
        <w:t>diesem</w:t>
      </w:r>
      <w:proofErr w:type="spellEnd"/>
      <w:r>
        <w:rPr>
          <w:rFonts w:ascii="Calibri" w:hAnsi="Calibri" w:cs="Calibri"/>
          <w:lang w:val="en-US"/>
        </w:rPr>
        <w:t xml:space="preserve"> </w:t>
      </w:r>
      <w:r>
        <w:rPr>
          <w:rFonts w:ascii="Calibri" w:hAnsi="Calibri" w:cs="Calibri"/>
          <w:lang w:val="en-US"/>
        </w:rPr>
        <w:t>« </w:t>
      </w:r>
      <w:proofErr w:type="spellStart"/>
      <w:r>
        <w:rPr>
          <w:rFonts w:ascii="Calibri" w:hAnsi="Calibri" w:cs="Calibri"/>
          <w:lang w:val="en-US"/>
        </w:rPr>
        <w:t>Leiterlispiel</w:t>
      </w:r>
      <w:proofErr w:type="spellEnd"/>
      <w:r>
        <w:rPr>
          <w:rFonts w:ascii="Calibri" w:hAnsi="Calibri" w:cs="Calibri"/>
          <w:lang w:val="en-US"/>
        </w:rPr>
        <w:t xml:space="preserve"> » und </w:t>
      </w:r>
      <w:proofErr w:type="spellStart"/>
      <w:r>
        <w:rPr>
          <w:rFonts w:ascii="Calibri" w:hAnsi="Calibri" w:cs="Calibri"/>
          <w:lang w:val="en-US"/>
        </w:rPr>
        <w:t>seinen</w:t>
      </w:r>
      <w:proofErr w:type="spellEnd"/>
      <w:r>
        <w:rPr>
          <w:rFonts w:ascii="Calibri" w:hAnsi="Calibri" w:cs="Calibri"/>
          <w:lang w:val="en-US"/>
        </w:rPr>
        <w:t xml:space="preserve"> </w:t>
      </w:r>
      <w:proofErr w:type="spellStart"/>
      <w:r>
        <w:rPr>
          <w:rFonts w:ascii="Calibri" w:hAnsi="Calibri" w:cs="Calibri"/>
          <w:lang w:val="en-US"/>
        </w:rPr>
        <w:t>körperlichen</w:t>
      </w:r>
      <w:proofErr w:type="spellEnd"/>
      <w:r>
        <w:rPr>
          <w:rFonts w:ascii="Calibri" w:hAnsi="Calibri" w:cs="Calibri"/>
          <w:lang w:val="en-US"/>
        </w:rPr>
        <w:t xml:space="preserve"> </w:t>
      </w:r>
      <w:proofErr w:type="spellStart"/>
      <w:r>
        <w:rPr>
          <w:rFonts w:ascii="Calibri" w:hAnsi="Calibri" w:cs="Calibri"/>
          <w:lang w:val="en-US"/>
        </w:rPr>
        <w:t>Aktivitäten</w:t>
      </w:r>
      <w:proofErr w:type="spellEnd"/>
      <w:r>
        <w:rPr>
          <w:rFonts w:ascii="Calibri" w:hAnsi="Calibri" w:cs="Calibri"/>
          <w:lang w:val="en-US"/>
        </w:rPr>
        <w:t>.</w:t>
      </w:r>
    </w:p>
    <w:p w:rsidR="00E71A64" w:rsidRDefault="00EB5ACD">
      <w:pPr>
        <w:pStyle w:val="Standard"/>
      </w:pPr>
      <w:r>
        <w:rPr>
          <w:rFonts w:ascii="Calibri" w:hAnsi="Calibri" w:cs="Calibri"/>
          <w:lang w:val="de-DE"/>
        </w:rPr>
        <w:t xml:space="preserve">Beachte bei der Ausführung der Übungen </w:t>
      </w:r>
      <w:r>
        <w:rPr>
          <w:rFonts w:ascii="Calibri" w:hAnsi="Calibri" w:cs="Calibri"/>
          <w:lang w:val="en-US"/>
        </w:rPr>
        <w:t xml:space="preserve">die </w:t>
      </w:r>
      <w:proofErr w:type="spellStart"/>
      <w:r>
        <w:rPr>
          <w:rFonts w:ascii="Calibri" w:hAnsi="Calibri" w:cs="Calibri"/>
          <w:lang w:val="en-US"/>
        </w:rPr>
        <w:t>Bilder</w:t>
      </w:r>
      <w:proofErr w:type="spellEnd"/>
      <w:r>
        <w:rPr>
          <w:rFonts w:ascii="Calibri" w:hAnsi="Calibri" w:cs="Calibri"/>
          <w:lang w:val="en-US"/>
        </w:rPr>
        <w:t xml:space="preserve"> </w:t>
      </w:r>
      <w:proofErr w:type="spellStart"/>
      <w:r>
        <w:rPr>
          <w:rFonts w:ascii="Calibri" w:hAnsi="Calibri" w:cs="Calibri"/>
          <w:lang w:val="en-US"/>
        </w:rPr>
        <w:t>sehr</w:t>
      </w:r>
      <w:proofErr w:type="spellEnd"/>
      <w:r>
        <w:rPr>
          <w:rFonts w:ascii="Calibri" w:hAnsi="Calibri" w:cs="Calibri"/>
          <w:lang w:val="en-US"/>
        </w:rPr>
        <w:t xml:space="preserve"> gut, um </w:t>
      </w:r>
      <w:proofErr w:type="spellStart"/>
      <w:r>
        <w:rPr>
          <w:rFonts w:ascii="Calibri" w:hAnsi="Calibri" w:cs="Calibri"/>
          <w:lang w:val="en-US"/>
        </w:rPr>
        <w:t>diese</w:t>
      </w:r>
      <w:proofErr w:type="spellEnd"/>
      <w:r>
        <w:rPr>
          <w:rFonts w:ascii="Calibri" w:hAnsi="Calibri" w:cs="Calibri"/>
          <w:lang w:val="en-US"/>
        </w:rPr>
        <w:t xml:space="preserve"> </w:t>
      </w:r>
      <w:proofErr w:type="spellStart"/>
      <w:r>
        <w:rPr>
          <w:rFonts w:ascii="Calibri" w:hAnsi="Calibri" w:cs="Calibri"/>
          <w:lang w:val="en-US"/>
        </w:rPr>
        <w:t>richtig</w:t>
      </w:r>
      <w:proofErr w:type="spellEnd"/>
      <w:r>
        <w:rPr>
          <w:rFonts w:ascii="Calibri" w:hAnsi="Calibri" w:cs="Calibri"/>
          <w:lang w:val="en-US"/>
        </w:rPr>
        <w:t xml:space="preserve"> </w:t>
      </w:r>
      <w:proofErr w:type="spellStart"/>
      <w:r>
        <w:rPr>
          <w:rFonts w:ascii="Calibri" w:hAnsi="Calibri" w:cs="Calibri"/>
          <w:lang w:val="en-US"/>
        </w:rPr>
        <w:t>zu</w:t>
      </w:r>
      <w:proofErr w:type="spellEnd"/>
      <w:r>
        <w:rPr>
          <w:rFonts w:ascii="Calibri" w:hAnsi="Calibri" w:cs="Calibri"/>
          <w:lang w:val="en-US"/>
        </w:rPr>
        <w:t xml:space="preserve"> </w:t>
      </w:r>
      <w:proofErr w:type="spellStart"/>
      <w:r>
        <w:rPr>
          <w:rFonts w:ascii="Calibri" w:hAnsi="Calibri" w:cs="Calibri"/>
          <w:lang w:val="en-US"/>
        </w:rPr>
        <w:t>erfüllen</w:t>
      </w:r>
      <w:proofErr w:type="spellEnd"/>
      <w:r>
        <w:rPr>
          <w:rFonts w:ascii="Calibri" w:hAnsi="Calibri" w:cs="Calibri"/>
          <w:lang w:val="en-US"/>
        </w:rPr>
        <w:t xml:space="preserve">. </w:t>
      </w:r>
      <w:proofErr w:type="spellStart"/>
      <w:r>
        <w:rPr>
          <w:rFonts w:ascii="Calibri" w:hAnsi="Calibri" w:cs="Calibri"/>
          <w:lang w:val="en-US"/>
        </w:rPr>
        <w:t>Zusätzlich</w:t>
      </w:r>
      <w:proofErr w:type="spellEnd"/>
      <w:r>
        <w:rPr>
          <w:rFonts w:ascii="Calibri" w:hAnsi="Calibri" w:cs="Calibri"/>
          <w:lang w:val="en-US"/>
        </w:rPr>
        <w:t xml:space="preserve"> </w:t>
      </w:r>
      <w:proofErr w:type="spellStart"/>
      <w:r>
        <w:rPr>
          <w:rFonts w:ascii="Calibri" w:hAnsi="Calibri" w:cs="Calibri"/>
          <w:lang w:val="en-US"/>
        </w:rPr>
        <w:t>kannst</w:t>
      </w:r>
      <w:proofErr w:type="spellEnd"/>
      <w:r>
        <w:rPr>
          <w:rFonts w:ascii="Calibri" w:hAnsi="Calibri" w:cs="Calibri"/>
          <w:lang w:val="en-US"/>
        </w:rPr>
        <w:t xml:space="preserve"> du </w:t>
      </w:r>
      <w:proofErr w:type="spellStart"/>
      <w:r>
        <w:rPr>
          <w:rFonts w:ascii="Calibri" w:hAnsi="Calibri" w:cs="Calibri"/>
          <w:lang w:val="en-US"/>
        </w:rPr>
        <w:t>dein</w:t>
      </w:r>
      <w:proofErr w:type="spellEnd"/>
      <w:r>
        <w:rPr>
          <w:rFonts w:ascii="Calibri" w:hAnsi="Calibri" w:cs="Calibri"/>
          <w:lang w:val="en-US"/>
        </w:rPr>
        <w:t xml:space="preserve"> </w:t>
      </w:r>
      <w:proofErr w:type="spellStart"/>
      <w:r>
        <w:rPr>
          <w:rFonts w:ascii="Calibri" w:hAnsi="Calibri" w:cs="Calibri"/>
          <w:lang w:val="en-US"/>
        </w:rPr>
        <w:t>Französich</w:t>
      </w:r>
      <w:proofErr w:type="spellEnd"/>
      <w:r>
        <w:rPr>
          <w:rFonts w:ascii="Calibri" w:hAnsi="Calibri" w:cs="Calibri"/>
          <w:lang w:val="en-US"/>
        </w:rPr>
        <w:t xml:space="preserve"> </w:t>
      </w:r>
      <w:proofErr w:type="spellStart"/>
      <w:r>
        <w:rPr>
          <w:rFonts w:ascii="Calibri" w:hAnsi="Calibri" w:cs="Calibri"/>
          <w:lang w:val="en-US"/>
        </w:rPr>
        <w:t>verbessern</w:t>
      </w:r>
      <w:proofErr w:type="spellEnd"/>
      <w:r>
        <w:rPr>
          <w:rFonts w:ascii="Calibri" w:hAnsi="Calibri" w:cs="Calibri"/>
          <w:lang w:val="en-US"/>
        </w:rPr>
        <w:t xml:space="preserve"> </w:t>
      </w:r>
      <w:r>
        <w:rPr>
          <w:rFonts w:ascii="Wingdings" w:eastAsia="Wingdings" w:hAnsi="Wingdings" w:cs="Wingdings"/>
          <w:lang w:val="en-US"/>
        </w:rPr>
        <w:t></w:t>
      </w:r>
    </w:p>
    <w:p w:rsidR="00E71A64" w:rsidRDefault="00EB5ACD">
      <w:pPr>
        <w:pStyle w:val="Standard"/>
        <w:tabs>
          <w:tab w:val="left" w:pos="567"/>
        </w:tabs>
        <w:jc w:val="both"/>
      </w:pPr>
      <w:r>
        <w:rPr>
          <w:rFonts w:ascii="Calibri" w:hAnsi="Calibri" w:cs="Calibri"/>
          <w:b/>
          <w:bCs/>
          <w:noProof/>
        </w:rPr>
        <w:drawing>
          <wp:anchor distT="0" distB="0" distL="114300" distR="114300" simplePos="0" relativeHeight="14" behindDoc="1" locked="0" layoutInCell="1" allowOverlap="1">
            <wp:simplePos x="0" y="0"/>
            <wp:positionH relativeFrom="column">
              <wp:posOffset>278279</wp:posOffset>
            </wp:positionH>
            <wp:positionV relativeFrom="paragraph">
              <wp:posOffset>100803</wp:posOffset>
            </wp:positionV>
            <wp:extent cx="8270281" cy="5277596"/>
            <wp:effectExtent l="0" t="0" r="0" b="5604"/>
            <wp:wrapNone/>
            <wp:docPr id="20" nam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t="2639" b="4628"/>
                    <a:stretch>
                      <a:fillRect/>
                    </a:stretch>
                  </pic:blipFill>
                  <pic:spPr>
                    <a:xfrm>
                      <a:off x="0" y="0"/>
                      <a:ext cx="8270281" cy="5277596"/>
                    </a:xfrm>
                    <a:prstGeom prst="rect">
                      <a:avLst/>
                    </a:prstGeom>
                    <a:noFill/>
                    <a:ln>
                      <a:noFill/>
                      <a:prstDash/>
                    </a:ln>
                  </pic:spPr>
                </pic:pic>
              </a:graphicData>
            </a:graphic>
          </wp:anchor>
        </w:drawing>
      </w: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pPr>
    </w:p>
    <w:p w:rsidR="00E71A64" w:rsidRDefault="00E71A64">
      <w:pPr>
        <w:pStyle w:val="Standard"/>
        <w:tabs>
          <w:tab w:val="left" w:pos="567"/>
        </w:tabs>
        <w:jc w:val="both"/>
        <w:rPr>
          <w:rFonts w:ascii="Calibri" w:hAnsi="Calibri" w:cs="Calibri"/>
          <w:b/>
          <w:bCs/>
          <w:u w:val="single"/>
          <w:lang w:val="en-US"/>
        </w:rPr>
        <w:sectPr w:rsidR="00E71A64">
          <w:headerReference w:type="default" r:id="rId28"/>
          <w:pgSz w:w="16838" w:h="11906" w:orient="landscape"/>
          <w:pgMar w:top="1417" w:right="1120" w:bottom="1417" w:left="1403" w:header="708" w:footer="720" w:gutter="0"/>
          <w:cols w:space="720"/>
        </w:sectPr>
      </w:pPr>
    </w:p>
    <w:p w:rsidR="00E71A64" w:rsidRPr="00574E30" w:rsidRDefault="00EB5ACD">
      <w:pPr>
        <w:pStyle w:val="Standard"/>
        <w:tabs>
          <w:tab w:val="left" w:pos="567"/>
        </w:tabs>
        <w:jc w:val="both"/>
        <w:rPr>
          <w:lang w:val="en-US"/>
        </w:rPr>
      </w:pPr>
      <w:r>
        <w:rPr>
          <w:rFonts w:ascii="Calibri" w:hAnsi="Calibri" w:cs="Calibri"/>
          <w:b/>
          <w:bCs/>
          <w:u w:val="single"/>
          <w:lang w:val="de-DE"/>
        </w:rPr>
        <w:lastRenderedPageBreak/>
        <w:t xml:space="preserve">Donnerstag 23. </w:t>
      </w:r>
      <w:proofErr w:type="gramStart"/>
      <w:r>
        <w:rPr>
          <w:rFonts w:ascii="Calibri" w:hAnsi="Calibri" w:cs="Calibri"/>
          <w:b/>
          <w:bCs/>
          <w:u w:val="single"/>
          <w:lang w:val="de-DE"/>
        </w:rPr>
        <w:t>April :</w:t>
      </w:r>
      <w:proofErr w:type="gramEnd"/>
      <w:r>
        <w:rPr>
          <w:rFonts w:ascii="Calibri" w:hAnsi="Calibri" w:cs="Calibri"/>
          <w:b/>
          <w:bCs/>
          <w:lang w:val="de-DE"/>
        </w:rPr>
        <w:t xml:space="preserve"> </w:t>
      </w:r>
      <w:proofErr w:type="spellStart"/>
      <w:r>
        <w:rPr>
          <w:rFonts w:ascii="Calibri" w:hAnsi="Calibri" w:cs="Calibri"/>
          <w:b/>
          <w:bCs/>
          <w:lang w:val="en-US"/>
        </w:rPr>
        <w:t>Herausforderung</w:t>
      </w:r>
      <w:proofErr w:type="spellEnd"/>
      <w:r>
        <w:rPr>
          <w:rFonts w:ascii="Calibri" w:hAnsi="Calibri" w:cs="Calibri"/>
          <w:b/>
          <w:bCs/>
          <w:lang w:val="en-US"/>
        </w:rPr>
        <w:t xml:space="preserve"> des </w:t>
      </w:r>
      <w:proofErr w:type="spellStart"/>
      <w:r>
        <w:rPr>
          <w:rFonts w:ascii="Calibri" w:hAnsi="Calibri" w:cs="Calibri"/>
          <w:b/>
          <w:bCs/>
          <w:lang w:val="en-US"/>
        </w:rPr>
        <w:t>Tages</w:t>
      </w:r>
      <w:proofErr w:type="spellEnd"/>
      <w:r>
        <w:rPr>
          <w:rFonts w:ascii="Calibri" w:hAnsi="Calibri" w:cs="Calibri"/>
          <w:b/>
          <w:bCs/>
          <w:lang w:val="en-US"/>
        </w:rPr>
        <w:t xml:space="preserve"> = </w:t>
      </w:r>
      <w:proofErr w:type="spellStart"/>
      <w:r>
        <w:rPr>
          <w:rFonts w:ascii="Calibri" w:hAnsi="Calibri" w:cs="Calibri"/>
          <w:b/>
          <w:bCs/>
          <w:lang w:val="en-US"/>
        </w:rPr>
        <w:t>mache</w:t>
      </w:r>
      <w:proofErr w:type="spellEnd"/>
      <w:r>
        <w:rPr>
          <w:rFonts w:ascii="Calibri" w:hAnsi="Calibri" w:cs="Calibri"/>
          <w:b/>
          <w:bCs/>
          <w:lang w:val="en-US"/>
        </w:rPr>
        <w:t xml:space="preserve"> die 3 </w:t>
      </w:r>
      <w:r>
        <w:rPr>
          <w:rFonts w:ascii="Calibri" w:hAnsi="Calibri" w:cs="Calibri"/>
          <w:b/>
          <w:bCs/>
          <w:lang w:val="de-DE"/>
        </w:rPr>
        <w:t>Übungen</w:t>
      </w:r>
      <w:r>
        <w:rPr>
          <w:lang w:val="en-US"/>
        </w:rPr>
        <w:t xml:space="preserve"> </w:t>
      </w:r>
      <w:r>
        <w:rPr>
          <w:rFonts w:ascii="Calibri" w:hAnsi="Calibri" w:cs="Calibri"/>
          <w:b/>
          <w:bCs/>
          <w:lang w:val="en-US"/>
        </w:rPr>
        <w:t xml:space="preserve">so schnell </w:t>
      </w:r>
      <w:proofErr w:type="spellStart"/>
      <w:r>
        <w:rPr>
          <w:rFonts w:ascii="Calibri" w:hAnsi="Calibri" w:cs="Calibri"/>
          <w:b/>
          <w:bCs/>
          <w:lang w:val="en-US"/>
        </w:rPr>
        <w:t>wie</w:t>
      </w:r>
      <w:proofErr w:type="spellEnd"/>
      <w:r>
        <w:rPr>
          <w:rFonts w:ascii="Calibri" w:hAnsi="Calibri" w:cs="Calibri"/>
          <w:b/>
          <w:bCs/>
          <w:lang w:val="en-US"/>
        </w:rPr>
        <w:t xml:space="preserve"> </w:t>
      </w:r>
      <w:proofErr w:type="spellStart"/>
      <w:r>
        <w:rPr>
          <w:rFonts w:ascii="Calibri" w:hAnsi="Calibri" w:cs="Calibri"/>
          <w:b/>
          <w:bCs/>
          <w:lang w:val="en-US"/>
        </w:rPr>
        <w:t>möglich</w:t>
      </w:r>
      <w:proofErr w:type="spellEnd"/>
      <w:r>
        <w:rPr>
          <w:rFonts w:ascii="Calibri" w:hAnsi="Calibri" w:cs="Calibri"/>
          <w:b/>
          <w:bCs/>
          <w:lang w:val="en-US"/>
        </w:rPr>
        <w:t xml:space="preserve">. Du hast 5 </w:t>
      </w:r>
      <w:proofErr w:type="spellStart"/>
      <w:r>
        <w:rPr>
          <w:rFonts w:ascii="Calibri" w:hAnsi="Calibri" w:cs="Calibri"/>
          <w:b/>
          <w:bCs/>
          <w:lang w:val="en-US"/>
        </w:rPr>
        <w:t>Minuten</w:t>
      </w:r>
      <w:proofErr w:type="spellEnd"/>
      <w:r>
        <w:rPr>
          <w:rFonts w:ascii="Calibri" w:hAnsi="Calibri" w:cs="Calibri"/>
          <w:b/>
          <w:bCs/>
          <w:lang w:val="en-US"/>
        </w:rPr>
        <w:t xml:space="preserve"> Zeit.</w:t>
      </w:r>
    </w:p>
    <w:p w:rsidR="00E71A64" w:rsidRDefault="00E71A64">
      <w:pPr>
        <w:pStyle w:val="Standard"/>
        <w:tabs>
          <w:tab w:val="left" w:pos="567"/>
        </w:tabs>
        <w:jc w:val="both"/>
        <w:rPr>
          <w:rFonts w:ascii="Calibri" w:hAnsi="Calibri" w:cs="Calibri"/>
          <w:b/>
          <w:bCs/>
          <w:lang w:val="en-US"/>
        </w:rPr>
      </w:pPr>
    </w:p>
    <w:p w:rsidR="00E71A64" w:rsidRDefault="00EB5ACD">
      <w:pPr>
        <w:pStyle w:val="Standard"/>
        <w:jc w:val="both"/>
        <w:rPr>
          <w:rFonts w:ascii="Calibri" w:hAnsi="Calibri" w:cs="Calibri"/>
          <w:lang w:val="en-US"/>
        </w:rPr>
      </w:pPr>
      <w:r>
        <w:rPr>
          <w:rFonts w:ascii="Calibri" w:hAnsi="Calibri" w:cs="Calibri"/>
          <w:lang w:val="en-US"/>
        </w:rPr>
        <w:t xml:space="preserve">1 </w:t>
      </w:r>
      <w:proofErr w:type="spellStart"/>
      <w:r>
        <w:rPr>
          <w:rFonts w:ascii="Calibri" w:hAnsi="Calibri" w:cs="Calibri"/>
          <w:lang w:val="en-US"/>
        </w:rPr>
        <w:t>Durchgang</w:t>
      </w:r>
      <w:proofErr w:type="spellEnd"/>
      <w:r>
        <w:rPr>
          <w:rFonts w:ascii="Calibri" w:hAnsi="Calibri" w:cs="Calibri"/>
          <w:lang w:val="en-US"/>
        </w:rPr>
        <w:t xml:space="preserve"> = 50 </w:t>
      </w:r>
      <w:proofErr w:type="spellStart"/>
      <w:r>
        <w:rPr>
          <w:rFonts w:ascii="Calibri" w:hAnsi="Calibri" w:cs="Calibri"/>
          <w:lang w:val="en-US"/>
        </w:rPr>
        <w:t>Seilsprünge</w:t>
      </w:r>
      <w:proofErr w:type="spellEnd"/>
      <w:r>
        <w:rPr>
          <w:rFonts w:ascii="Calibri" w:hAnsi="Calibri" w:cs="Calibri"/>
          <w:lang w:val="en-US"/>
        </w:rPr>
        <w:t xml:space="preserve"> + 10 x </w:t>
      </w:r>
      <w:proofErr w:type="spellStart"/>
      <w:r>
        <w:rPr>
          <w:rFonts w:ascii="Calibri" w:hAnsi="Calibri" w:cs="Calibri"/>
          <w:lang w:val="en-US"/>
        </w:rPr>
        <w:t>aufsitzen</w:t>
      </w:r>
      <w:proofErr w:type="spellEnd"/>
      <w:r>
        <w:rPr>
          <w:rFonts w:ascii="Calibri" w:hAnsi="Calibri" w:cs="Calibri"/>
          <w:lang w:val="en-US"/>
        </w:rPr>
        <w:t xml:space="preserve"> + 10 burpees = 70 </w:t>
      </w:r>
      <w:proofErr w:type="spellStart"/>
      <w:r>
        <w:rPr>
          <w:rFonts w:ascii="Calibri" w:hAnsi="Calibri" w:cs="Calibri"/>
          <w:lang w:val="en-US"/>
        </w:rPr>
        <w:t>Wiederholungen</w:t>
      </w:r>
      <w:proofErr w:type="spellEnd"/>
      <w:r>
        <w:rPr>
          <w:rFonts w:ascii="Calibri" w:hAnsi="Calibri" w:cs="Calibri"/>
          <w:lang w:val="en-US"/>
        </w:rPr>
        <w:t xml:space="preserve"> </w:t>
      </w:r>
      <w:proofErr w:type="spellStart"/>
      <w:r>
        <w:rPr>
          <w:rFonts w:ascii="Calibri" w:hAnsi="Calibri" w:cs="Calibri"/>
          <w:lang w:val="en-US"/>
        </w:rPr>
        <w:t>insgesamt</w:t>
      </w:r>
      <w:proofErr w:type="spellEnd"/>
      <w:r>
        <w:rPr>
          <w:rFonts w:ascii="Calibri" w:hAnsi="Calibri" w:cs="Calibri"/>
          <w:lang w:val="en-US"/>
        </w:rPr>
        <w:t>.</w:t>
      </w:r>
    </w:p>
    <w:p w:rsidR="00E71A64" w:rsidRDefault="00E71A64">
      <w:pPr>
        <w:pStyle w:val="Standard"/>
        <w:jc w:val="both"/>
        <w:rPr>
          <w:rFonts w:ascii="Calibri" w:hAnsi="Calibri" w:cs="Calibri"/>
          <w:b/>
          <w:bCs/>
          <w:u w:val="single"/>
          <w:lang w:val="en-US"/>
        </w:rPr>
      </w:pPr>
    </w:p>
    <w:p w:rsidR="00E71A64" w:rsidRPr="00574E30" w:rsidRDefault="00EB5ACD">
      <w:pPr>
        <w:pStyle w:val="Standard"/>
        <w:jc w:val="both"/>
        <w:rPr>
          <w:lang w:val="en-US"/>
        </w:rPr>
      </w:pPr>
      <w:proofErr w:type="spellStart"/>
      <w:r>
        <w:rPr>
          <w:rFonts w:ascii="Calibri" w:hAnsi="Calibri" w:cs="Calibri"/>
          <w:lang w:val="en-US"/>
        </w:rPr>
        <w:t>Bemerkung</w:t>
      </w:r>
      <w:proofErr w:type="spellEnd"/>
      <w:r>
        <w:rPr>
          <w:rFonts w:ascii="Calibri" w:hAnsi="Calibri" w:cs="Calibri"/>
          <w:b/>
          <w:bCs/>
          <w:u w:val="single"/>
          <w:lang w:val="en-US"/>
        </w:rPr>
        <w:t>:</w:t>
      </w:r>
      <w:r>
        <w:rPr>
          <w:rFonts w:ascii="Calibri" w:hAnsi="Calibri" w:cs="Calibri"/>
          <w:lang w:val="en-US"/>
        </w:rPr>
        <w:t xml:space="preserve"> es </w:t>
      </w:r>
      <w:proofErr w:type="spellStart"/>
      <w:r>
        <w:rPr>
          <w:rFonts w:ascii="Calibri" w:hAnsi="Calibri" w:cs="Calibri"/>
          <w:lang w:val="en-US"/>
        </w:rPr>
        <w:t>ist</w:t>
      </w:r>
      <w:proofErr w:type="spellEnd"/>
      <w:r>
        <w:rPr>
          <w:rFonts w:ascii="Calibri" w:hAnsi="Calibri" w:cs="Calibri"/>
          <w:lang w:val="en-US"/>
        </w:rPr>
        <w:t xml:space="preserve"> </w:t>
      </w:r>
      <w:proofErr w:type="spellStart"/>
      <w:r>
        <w:rPr>
          <w:rFonts w:ascii="Calibri" w:hAnsi="Calibri" w:cs="Calibri"/>
          <w:lang w:val="en-US"/>
        </w:rPr>
        <w:t>angenehmer</w:t>
      </w:r>
      <w:proofErr w:type="spellEnd"/>
      <w:r>
        <w:rPr>
          <w:rFonts w:ascii="Calibri" w:hAnsi="Calibri" w:cs="Calibri"/>
          <w:lang w:val="en-US"/>
        </w:rPr>
        <w:t xml:space="preserve">, die 2. </w:t>
      </w:r>
      <w:r>
        <w:rPr>
          <w:rFonts w:ascii="Calibri" w:hAnsi="Calibri" w:cs="Calibri"/>
          <w:lang w:val="de-DE"/>
        </w:rPr>
        <w:t>Übung</w:t>
      </w:r>
      <w:r>
        <w:rPr>
          <w:rFonts w:ascii="Calibri" w:hAnsi="Calibri" w:cs="Calibri"/>
          <w:lang w:val="en-US"/>
        </w:rPr>
        <w:t xml:space="preserve"> </w:t>
      </w:r>
      <w:proofErr w:type="spellStart"/>
      <w:r>
        <w:rPr>
          <w:rFonts w:ascii="Calibri" w:hAnsi="Calibri" w:cs="Calibri"/>
          <w:lang w:val="en-US"/>
        </w:rPr>
        <w:t>mit</w:t>
      </w:r>
      <w:proofErr w:type="spellEnd"/>
      <w:r>
        <w:rPr>
          <w:rFonts w:ascii="Calibri" w:hAnsi="Calibri" w:cs="Calibri"/>
          <w:lang w:val="en-US"/>
        </w:rPr>
        <w:t xml:space="preserve"> </w:t>
      </w:r>
      <w:proofErr w:type="spellStart"/>
      <w:r>
        <w:rPr>
          <w:rFonts w:ascii="Calibri" w:hAnsi="Calibri" w:cs="Calibri"/>
          <w:lang w:val="en-US"/>
        </w:rPr>
        <w:t>einer</w:t>
      </w:r>
      <w:proofErr w:type="spellEnd"/>
      <w:r>
        <w:rPr>
          <w:rFonts w:ascii="Calibri" w:hAnsi="Calibri" w:cs="Calibri"/>
          <w:lang w:val="en-US"/>
        </w:rPr>
        <w:t xml:space="preserve"> </w:t>
      </w:r>
      <w:proofErr w:type="spellStart"/>
      <w:r>
        <w:rPr>
          <w:rFonts w:ascii="Calibri" w:hAnsi="Calibri" w:cs="Calibri"/>
          <w:lang w:val="en-US"/>
        </w:rPr>
        <w:t>Yogamatte</w:t>
      </w:r>
      <w:proofErr w:type="spellEnd"/>
      <w:r>
        <w:rPr>
          <w:rFonts w:ascii="Calibri" w:hAnsi="Calibri" w:cs="Calibri"/>
          <w:lang w:val="en-US"/>
        </w:rPr>
        <w:t xml:space="preserve"> </w:t>
      </w:r>
      <w:proofErr w:type="spellStart"/>
      <w:r>
        <w:rPr>
          <w:rFonts w:ascii="Calibri" w:hAnsi="Calibri" w:cs="Calibri"/>
          <w:lang w:val="en-US"/>
        </w:rPr>
        <w:t>oder</w:t>
      </w:r>
      <w:proofErr w:type="spellEnd"/>
      <w:r>
        <w:rPr>
          <w:rFonts w:ascii="Calibri" w:hAnsi="Calibri" w:cs="Calibri"/>
          <w:lang w:val="en-US"/>
        </w:rPr>
        <w:t xml:space="preserve"> </w:t>
      </w:r>
      <w:proofErr w:type="spellStart"/>
      <w:r>
        <w:rPr>
          <w:rFonts w:ascii="Calibri" w:hAnsi="Calibri" w:cs="Calibri"/>
          <w:lang w:val="en-US"/>
        </w:rPr>
        <w:t>einem</w:t>
      </w:r>
      <w:proofErr w:type="spellEnd"/>
      <w:r>
        <w:rPr>
          <w:rFonts w:ascii="Calibri" w:hAnsi="Calibri" w:cs="Calibri"/>
          <w:lang w:val="en-US"/>
        </w:rPr>
        <w:t xml:space="preserve"> </w:t>
      </w:r>
      <w:proofErr w:type="spellStart"/>
      <w:r>
        <w:rPr>
          <w:rFonts w:ascii="Calibri" w:hAnsi="Calibri" w:cs="Calibri"/>
          <w:lang w:val="en-US"/>
        </w:rPr>
        <w:t>Badetuch</w:t>
      </w:r>
      <w:proofErr w:type="spellEnd"/>
      <w:r>
        <w:rPr>
          <w:rFonts w:ascii="Calibri" w:hAnsi="Calibri" w:cs="Calibri"/>
          <w:lang w:val="en-US"/>
        </w:rPr>
        <w:t xml:space="preserve"> </w:t>
      </w:r>
      <w:proofErr w:type="spellStart"/>
      <w:r>
        <w:rPr>
          <w:rFonts w:ascii="Calibri" w:hAnsi="Calibri" w:cs="Calibri"/>
          <w:lang w:val="en-US"/>
        </w:rPr>
        <w:t>zu</w:t>
      </w:r>
      <w:proofErr w:type="spellEnd"/>
      <w:r>
        <w:rPr>
          <w:rFonts w:ascii="Calibri" w:hAnsi="Calibri" w:cs="Calibri"/>
          <w:lang w:val="en-US"/>
        </w:rPr>
        <w:t xml:space="preserve"> </w:t>
      </w:r>
      <w:proofErr w:type="spellStart"/>
      <w:r>
        <w:rPr>
          <w:rFonts w:ascii="Calibri" w:hAnsi="Calibri" w:cs="Calibri"/>
          <w:lang w:val="en-US"/>
        </w:rPr>
        <w:t>absolvieren</w:t>
      </w:r>
      <w:proofErr w:type="spellEnd"/>
      <w:r>
        <w:rPr>
          <w:rFonts w:ascii="Calibri" w:hAnsi="Calibri" w:cs="Calibri"/>
          <w:lang w:val="en-US"/>
        </w:rPr>
        <w:t xml:space="preserve">, um </w:t>
      </w:r>
      <w:proofErr w:type="spellStart"/>
      <w:r>
        <w:rPr>
          <w:rFonts w:ascii="Calibri" w:hAnsi="Calibri" w:cs="Calibri"/>
          <w:lang w:val="en-US"/>
        </w:rPr>
        <w:t>deinen</w:t>
      </w:r>
      <w:proofErr w:type="spellEnd"/>
      <w:r>
        <w:rPr>
          <w:rFonts w:ascii="Calibri" w:hAnsi="Calibri" w:cs="Calibri"/>
          <w:lang w:val="en-US"/>
        </w:rPr>
        <w:t xml:space="preserve"> </w:t>
      </w:r>
      <w:proofErr w:type="spellStart"/>
      <w:r>
        <w:rPr>
          <w:rFonts w:ascii="Calibri" w:hAnsi="Calibri" w:cs="Calibri"/>
          <w:lang w:val="en-US"/>
        </w:rPr>
        <w:t>Rücken</w:t>
      </w:r>
      <w:proofErr w:type="spellEnd"/>
      <w:r>
        <w:rPr>
          <w:rFonts w:ascii="Calibri" w:hAnsi="Calibri" w:cs="Calibri"/>
          <w:lang w:val="en-US"/>
        </w:rPr>
        <w:t xml:space="preserve"> </w:t>
      </w:r>
      <w:proofErr w:type="spellStart"/>
      <w:r>
        <w:rPr>
          <w:rFonts w:ascii="Calibri" w:hAnsi="Calibri" w:cs="Calibri"/>
          <w:lang w:val="en-US"/>
        </w:rPr>
        <w:t>zu</w:t>
      </w:r>
      <w:proofErr w:type="spellEnd"/>
      <w:r>
        <w:rPr>
          <w:rFonts w:ascii="Calibri" w:hAnsi="Calibri" w:cs="Calibri"/>
          <w:lang w:val="en-US"/>
        </w:rPr>
        <w:t xml:space="preserve"> </w:t>
      </w:r>
      <w:proofErr w:type="spellStart"/>
      <w:r>
        <w:rPr>
          <w:rFonts w:ascii="Calibri" w:hAnsi="Calibri" w:cs="Calibri"/>
          <w:lang w:val="en-US"/>
        </w:rPr>
        <w:t>schonen</w:t>
      </w:r>
      <w:proofErr w:type="spellEnd"/>
      <w:r>
        <w:rPr>
          <w:rFonts w:ascii="Calibri" w:hAnsi="Calibri" w:cs="Calibri"/>
          <w:lang w:val="en-US"/>
        </w:rPr>
        <w:t>.</w:t>
      </w:r>
    </w:p>
    <w:p w:rsidR="00E71A64" w:rsidRDefault="00E71A64">
      <w:pPr>
        <w:pStyle w:val="Standard"/>
        <w:jc w:val="both"/>
        <w:rPr>
          <w:rFonts w:ascii="Calibri" w:hAnsi="Calibri" w:cs="Calibri"/>
          <w:lang w:val="en-US"/>
        </w:rPr>
      </w:pPr>
    </w:p>
    <w:p w:rsidR="00E71A64" w:rsidRDefault="00EB5ACD">
      <w:pPr>
        <w:pStyle w:val="Standard"/>
        <w:jc w:val="center"/>
      </w:pPr>
      <w:r>
        <w:rPr>
          <w:noProof/>
        </w:rPr>
        <w:drawing>
          <wp:inline distT="0" distB="0" distL="0" distR="0">
            <wp:extent cx="5617799" cy="7010997"/>
            <wp:effectExtent l="0" t="0" r="0" b="0"/>
            <wp:docPr id="21" nam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5617799" cy="7010997"/>
                    </a:xfrm>
                    <a:prstGeom prst="rect">
                      <a:avLst/>
                    </a:prstGeom>
                    <a:noFill/>
                    <a:ln>
                      <a:noFill/>
                      <a:prstDash/>
                    </a:ln>
                  </pic:spPr>
                </pic:pic>
              </a:graphicData>
            </a:graphic>
          </wp:inline>
        </w:drawing>
      </w:r>
    </w:p>
    <w:p w:rsidR="00E71A64" w:rsidRDefault="00E71A64">
      <w:pPr>
        <w:pStyle w:val="Standard"/>
        <w:jc w:val="both"/>
        <w:rPr>
          <w:rFonts w:ascii="Calibri" w:hAnsi="Calibri" w:cs="Calibri"/>
        </w:rPr>
      </w:pPr>
    </w:p>
    <w:p w:rsidR="00E71A64" w:rsidRPr="00574E30" w:rsidRDefault="00EB5ACD">
      <w:pPr>
        <w:pStyle w:val="Standard"/>
        <w:ind w:right="-6"/>
        <w:jc w:val="center"/>
        <w:rPr>
          <w:lang w:val="en-US"/>
        </w:rPr>
      </w:pPr>
      <w:proofErr w:type="spellStart"/>
      <w:r>
        <w:rPr>
          <w:b/>
          <w:bCs/>
          <w:sz w:val="28"/>
          <w:szCs w:val="28"/>
          <w:lang w:val="en-US"/>
        </w:rPr>
        <w:t>Bewegung</w:t>
      </w:r>
      <w:proofErr w:type="spellEnd"/>
      <w:r>
        <w:rPr>
          <w:b/>
          <w:bCs/>
          <w:sz w:val="28"/>
          <w:szCs w:val="28"/>
          <w:lang w:val="en-US"/>
        </w:rPr>
        <w:t xml:space="preserve"> </w:t>
      </w:r>
      <w:proofErr w:type="spellStart"/>
      <w:r>
        <w:rPr>
          <w:b/>
          <w:bCs/>
          <w:sz w:val="28"/>
          <w:szCs w:val="28"/>
          <w:lang w:val="en-US"/>
        </w:rPr>
        <w:t>ist</w:t>
      </w:r>
      <w:proofErr w:type="spellEnd"/>
      <w:r>
        <w:rPr>
          <w:b/>
          <w:bCs/>
          <w:sz w:val="28"/>
          <w:szCs w:val="28"/>
          <w:lang w:val="en-US"/>
        </w:rPr>
        <w:t xml:space="preserve"> gut </w:t>
      </w:r>
      <w:proofErr w:type="spellStart"/>
      <w:r>
        <w:rPr>
          <w:b/>
          <w:bCs/>
          <w:sz w:val="28"/>
          <w:szCs w:val="28"/>
          <w:lang w:val="en-US"/>
        </w:rPr>
        <w:t>für</w:t>
      </w:r>
      <w:proofErr w:type="spellEnd"/>
      <w:r>
        <w:rPr>
          <w:b/>
          <w:bCs/>
          <w:sz w:val="28"/>
          <w:szCs w:val="28"/>
          <w:lang w:val="en-US"/>
        </w:rPr>
        <w:t xml:space="preserve"> </w:t>
      </w:r>
      <w:proofErr w:type="spellStart"/>
      <w:r>
        <w:rPr>
          <w:b/>
          <w:bCs/>
          <w:sz w:val="28"/>
          <w:szCs w:val="28"/>
          <w:lang w:val="en-US"/>
        </w:rPr>
        <w:t>deine</w:t>
      </w:r>
      <w:proofErr w:type="spellEnd"/>
      <w:r>
        <w:rPr>
          <w:b/>
          <w:bCs/>
          <w:sz w:val="28"/>
          <w:szCs w:val="28"/>
          <w:lang w:val="en-US"/>
        </w:rPr>
        <w:t xml:space="preserve"> </w:t>
      </w:r>
      <w:proofErr w:type="gramStart"/>
      <w:r>
        <w:rPr>
          <w:b/>
          <w:bCs/>
          <w:sz w:val="28"/>
          <w:szCs w:val="28"/>
          <w:lang w:val="en-US"/>
        </w:rPr>
        <w:t>Gesundheit !!!</w:t>
      </w:r>
      <w:proofErr w:type="gramEnd"/>
      <w:r>
        <w:rPr>
          <w:b/>
          <w:bCs/>
          <w:sz w:val="28"/>
          <w:szCs w:val="28"/>
          <w:lang w:val="en-US"/>
        </w:rPr>
        <w:t> </w:t>
      </w:r>
      <w:proofErr w:type="gramStart"/>
      <w:r>
        <w:rPr>
          <w:rFonts w:ascii="Segoe UI Emoji" w:eastAsia="Segoe UI Emoji" w:hAnsi="Segoe UI Emoji" w:cs="Segoe UI Emoji"/>
          <w:b/>
          <w:bCs/>
          <w:sz w:val="28"/>
          <w:szCs w:val="28"/>
        </w:rPr>
        <w:t>😊</w:t>
      </w:r>
      <w:proofErr w:type="gramEnd"/>
    </w:p>
    <w:p w:rsidR="00E71A64" w:rsidRPr="00574E30" w:rsidRDefault="00E71A64">
      <w:pPr>
        <w:pageBreakBefore/>
        <w:suppressAutoHyphens w:val="0"/>
        <w:rPr>
          <w:lang w:val="en-US"/>
        </w:rPr>
      </w:pPr>
    </w:p>
    <w:p w:rsidR="00E71A64" w:rsidRPr="00574E30" w:rsidRDefault="00EB5ACD">
      <w:pPr>
        <w:pStyle w:val="Standard"/>
        <w:shd w:val="clear" w:color="auto" w:fill="FFFFFF"/>
        <w:jc w:val="both"/>
        <w:rPr>
          <w:lang w:val="en-US"/>
        </w:rPr>
      </w:pPr>
      <w:r>
        <w:rPr>
          <w:rFonts w:ascii="Calibri" w:hAnsi="Calibri" w:cs="Calibri"/>
          <w:b/>
          <w:bCs/>
          <w:u w:val="single"/>
          <w:lang w:val="en-US"/>
        </w:rPr>
        <w:t xml:space="preserve">Freitag 24. </w:t>
      </w:r>
      <w:proofErr w:type="gramStart"/>
      <w:r>
        <w:rPr>
          <w:rFonts w:ascii="Calibri" w:hAnsi="Calibri" w:cs="Calibri"/>
          <w:b/>
          <w:bCs/>
          <w:u w:val="single"/>
          <w:lang w:val="en-US"/>
        </w:rPr>
        <w:t>April :</w:t>
      </w:r>
      <w:proofErr w:type="gramEnd"/>
      <w:r>
        <w:rPr>
          <w:rFonts w:ascii="Calibri" w:hAnsi="Calibri" w:cs="Calibri"/>
          <w:b/>
          <w:bCs/>
          <w:lang w:val="en-US"/>
        </w:rPr>
        <w:t xml:space="preserve"> </w:t>
      </w:r>
      <w:proofErr w:type="spellStart"/>
      <w:r>
        <w:rPr>
          <w:rFonts w:ascii="Calibri" w:hAnsi="Calibri" w:cs="Calibri"/>
          <w:b/>
          <w:bCs/>
          <w:lang w:val="en-US"/>
        </w:rPr>
        <w:t>kleine</w:t>
      </w:r>
      <w:proofErr w:type="spellEnd"/>
      <w:r>
        <w:rPr>
          <w:rFonts w:ascii="Calibri" w:hAnsi="Calibri" w:cs="Calibri"/>
          <w:b/>
          <w:bCs/>
          <w:lang w:val="en-US"/>
        </w:rPr>
        <w:t xml:space="preserve"> </w:t>
      </w:r>
      <w:proofErr w:type="spellStart"/>
      <w:r>
        <w:rPr>
          <w:rFonts w:ascii="Calibri" w:hAnsi="Calibri" w:cs="Calibri"/>
          <w:b/>
          <w:bCs/>
          <w:lang w:val="en-US"/>
        </w:rPr>
        <w:t>Choreographie</w:t>
      </w:r>
      <w:proofErr w:type="spellEnd"/>
      <w:r>
        <w:rPr>
          <w:rFonts w:ascii="Calibri" w:hAnsi="Calibri" w:cs="Calibri"/>
          <w:b/>
          <w:bCs/>
          <w:lang w:val="en-US"/>
        </w:rPr>
        <w:t>.</w:t>
      </w:r>
    </w:p>
    <w:p w:rsidR="00E71A64" w:rsidRDefault="00E71A64">
      <w:pPr>
        <w:pStyle w:val="Standard"/>
        <w:shd w:val="clear" w:color="auto" w:fill="FFFFFF"/>
        <w:jc w:val="both"/>
        <w:rPr>
          <w:rFonts w:ascii="Calibri" w:hAnsi="Calibri" w:cs="Calibri"/>
          <w:b/>
          <w:bCs/>
          <w:lang w:val="en-US"/>
        </w:rPr>
      </w:pPr>
    </w:p>
    <w:p w:rsidR="00E71A64" w:rsidRDefault="00EB5ACD">
      <w:pPr>
        <w:pStyle w:val="Standard"/>
        <w:shd w:val="clear" w:color="auto" w:fill="FFFFFF"/>
        <w:jc w:val="both"/>
        <w:rPr>
          <w:rFonts w:ascii="Calibri" w:hAnsi="Calibri" w:cs="Calibri"/>
          <w:b/>
          <w:bCs/>
          <w:lang w:val="en-US"/>
        </w:rPr>
      </w:pPr>
      <w:r>
        <w:rPr>
          <w:rFonts w:ascii="Calibri" w:hAnsi="Calibri" w:cs="Calibri"/>
          <w:b/>
          <w:bCs/>
          <w:lang w:val="en-US"/>
        </w:rPr>
        <w:t xml:space="preserve">Wie </w:t>
      </w:r>
      <w:proofErr w:type="spellStart"/>
      <w:r>
        <w:rPr>
          <w:rFonts w:ascii="Calibri" w:hAnsi="Calibri" w:cs="Calibri"/>
          <w:b/>
          <w:bCs/>
          <w:lang w:val="en-US"/>
        </w:rPr>
        <w:t>spielt</w:t>
      </w:r>
      <w:proofErr w:type="spellEnd"/>
      <w:r>
        <w:rPr>
          <w:rFonts w:ascii="Calibri" w:hAnsi="Calibri" w:cs="Calibri"/>
          <w:b/>
          <w:bCs/>
          <w:lang w:val="en-US"/>
        </w:rPr>
        <w:t xml:space="preserve"> man den « Cup Song » </w:t>
      </w:r>
      <w:proofErr w:type="spellStart"/>
      <w:r>
        <w:rPr>
          <w:rFonts w:ascii="Calibri" w:hAnsi="Calibri" w:cs="Calibri"/>
          <w:b/>
          <w:bCs/>
          <w:lang w:val="en-US"/>
        </w:rPr>
        <w:t>mit</w:t>
      </w:r>
      <w:proofErr w:type="spellEnd"/>
      <w:r>
        <w:rPr>
          <w:rFonts w:ascii="Calibri" w:hAnsi="Calibri" w:cs="Calibri"/>
          <w:b/>
          <w:bCs/>
          <w:lang w:val="en-US"/>
        </w:rPr>
        <w:t xml:space="preserve"> </w:t>
      </w:r>
      <w:proofErr w:type="spellStart"/>
      <w:r>
        <w:rPr>
          <w:rFonts w:ascii="Calibri" w:hAnsi="Calibri" w:cs="Calibri"/>
          <w:b/>
          <w:bCs/>
          <w:lang w:val="en-US"/>
        </w:rPr>
        <w:t>einem</w:t>
      </w:r>
      <w:proofErr w:type="spellEnd"/>
      <w:r>
        <w:rPr>
          <w:rFonts w:ascii="Calibri" w:hAnsi="Calibri" w:cs="Calibri"/>
          <w:b/>
          <w:bCs/>
          <w:lang w:val="en-US"/>
        </w:rPr>
        <w:t xml:space="preserve"> </w:t>
      </w:r>
      <w:proofErr w:type="spellStart"/>
      <w:proofErr w:type="gramStart"/>
      <w:r>
        <w:rPr>
          <w:rFonts w:ascii="Calibri" w:hAnsi="Calibri" w:cs="Calibri"/>
          <w:b/>
          <w:bCs/>
          <w:lang w:val="en-US"/>
        </w:rPr>
        <w:t>Plastikbecher</w:t>
      </w:r>
      <w:proofErr w:type="spellEnd"/>
      <w:r>
        <w:rPr>
          <w:rFonts w:ascii="Calibri" w:hAnsi="Calibri" w:cs="Calibri"/>
          <w:b/>
          <w:bCs/>
          <w:lang w:val="en-US"/>
        </w:rPr>
        <w:t> ?</w:t>
      </w:r>
      <w:proofErr w:type="gramEnd"/>
    </w:p>
    <w:p w:rsidR="00E71A64" w:rsidRDefault="00E71A64">
      <w:pPr>
        <w:pStyle w:val="Standard"/>
        <w:shd w:val="clear" w:color="auto" w:fill="FFFFFF"/>
        <w:jc w:val="both"/>
        <w:rPr>
          <w:rFonts w:ascii="Calibri" w:hAnsi="Calibri" w:cs="Calibri"/>
          <w:b/>
          <w:bCs/>
          <w:u w:val="single"/>
          <w:lang w:val="en-US"/>
        </w:rPr>
      </w:pPr>
    </w:p>
    <w:p w:rsidR="00E71A64" w:rsidRPr="00574E30" w:rsidRDefault="00EB5ACD">
      <w:pPr>
        <w:pStyle w:val="Standard"/>
        <w:jc w:val="both"/>
        <w:rPr>
          <w:lang w:val="en-US"/>
        </w:rPr>
      </w:pPr>
      <w:proofErr w:type="spellStart"/>
      <w:r>
        <w:rPr>
          <w:rFonts w:ascii="Calibri" w:hAnsi="Calibri" w:cs="Calibri"/>
          <w:b/>
          <w:bCs/>
          <w:u w:val="single"/>
          <w:lang w:val="en-US"/>
        </w:rPr>
        <w:t>Bemerkug</w:t>
      </w:r>
      <w:proofErr w:type="spellEnd"/>
      <w:r>
        <w:rPr>
          <w:rFonts w:ascii="Calibri" w:hAnsi="Calibri" w:cs="Calibri"/>
          <w:b/>
          <w:bCs/>
          <w:u w:val="single"/>
          <w:lang w:val="en-US"/>
        </w:rPr>
        <w:t>:</w:t>
      </w:r>
      <w:r>
        <w:rPr>
          <w:rFonts w:ascii="Calibri" w:hAnsi="Calibri" w:cs="Calibri"/>
          <w:lang w:val="en-US"/>
        </w:rPr>
        <w:t xml:space="preserve"> </w:t>
      </w:r>
      <w:proofErr w:type="spellStart"/>
      <w:r>
        <w:rPr>
          <w:rFonts w:ascii="Calibri" w:hAnsi="Calibri" w:cs="Calibri"/>
          <w:lang w:val="en-US"/>
        </w:rPr>
        <w:t>nehmt</w:t>
      </w:r>
      <w:proofErr w:type="spellEnd"/>
      <w:r>
        <w:rPr>
          <w:rFonts w:ascii="Calibri" w:hAnsi="Calibri" w:cs="Calibri"/>
          <w:lang w:val="en-US"/>
        </w:rPr>
        <w:t xml:space="preserve"> </w:t>
      </w:r>
      <w:proofErr w:type="spellStart"/>
      <w:r>
        <w:rPr>
          <w:rFonts w:ascii="Calibri" w:hAnsi="Calibri" w:cs="Calibri"/>
          <w:lang w:val="en-US"/>
        </w:rPr>
        <w:t>einen</w:t>
      </w:r>
      <w:proofErr w:type="spellEnd"/>
      <w:r>
        <w:rPr>
          <w:rFonts w:ascii="Calibri" w:hAnsi="Calibri" w:cs="Calibri"/>
          <w:lang w:val="en-US"/>
        </w:rPr>
        <w:t xml:space="preserve"> </w:t>
      </w:r>
      <w:proofErr w:type="spellStart"/>
      <w:r>
        <w:rPr>
          <w:rFonts w:ascii="Calibri" w:hAnsi="Calibri" w:cs="Calibri"/>
          <w:lang w:val="en-US"/>
        </w:rPr>
        <w:t>grösseren</w:t>
      </w:r>
      <w:proofErr w:type="spellEnd"/>
      <w:r>
        <w:rPr>
          <w:rFonts w:ascii="Calibri" w:hAnsi="Calibri" w:cs="Calibri"/>
          <w:lang w:val="en-US"/>
        </w:rPr>
        <w:t xml:space="preserve"> </w:t>
      </w:r>
      <w:proofErr w:type="spellStart"/>
      <w:r>
        <w:rPr>
          <w:rFonts w:ascii="Calibri" w:hAnsi="Calibri" w:cs="Calibri"/>
          <w:lang w:val="en-US"/>
        </w:rPr>
        <w:t>Plastikbecher</w:t>
      </w:r>
      <w:proofErr w:type="spellEnd"/>
      <w:r>
        <w:rPr>
          <w:rFonts w:ascii="Calibri" w:hAnsi="Calibri" w:cs="Calibri"/>
          <w:lang w:val="en-US"/>
        </w:rPr>
        <w:t xml:space="preserve"> und </w:t>
      </w:r>
      <w:proofErr w:type="spellStart"/>
      <w:r>
        <w:rPr>
          <w:rFonts w:ascii="Calibri" w:hAnsi="Calibri" w:cs="Calibri"/>
          <w:lang w:val="en-US"/>
        </w:rPr>
        <w:t>übt</w:t>
      </w:r>
      <w:proofErr w:type="spellEnd"/>
      <w:r>
        <w:rPr>
          <w:rFonts w:ascii="Calibri" w:hAnsi="Calibri" w:cs="Calibri"/>
          <w:lang w:val="en-US"/>
        </w:rPr>
        <w:t xml:space="preserve"> die </w:t>
      </w:r>
      <w:proofErr w:type="spellStart"/>
      <w:r>
        <w:rPr>
          <w:rFonts w:ascii="Calibri" w:hAnsi="Calibri" w:cs="Calibri"/>
          <w:lang w:val="en-US"/>
        </w:rPr>
        <w:t>Folge</w:t>
      </w:r>
      <w:proofErr w:type="spellEnd"/>
      <w:r>
        <w:rPr>
          <w:rFonts w:ascii="Calibri" w:hAnsi="Calibri" w:cs="Calibri"/>
          <w:lang w:val="en-US"/>
        </w:rPr>
        <w:t xml:space="preserve"> der </w:t>
      </w:r>
      <w:proofErr w:type="spellStart"/>
      <w:proofErr w:type="gramStart"/>
      <w:r>
        <w:rPr>
          <w:rFonts w:ascii="Calibri" w:hAnsi="Calibri" w:cs="Calibri"/>
          <w:lang w:val="en-US"/>
        </w:rPr>
        <w:t>Bewegungen</w:t>
      </w:r>
      <w:proofErr w:type="spellEnd"/>
      <w:r>
        <w:rPr>
          <w:rFonts w:ascii="Calibri" w:hAnsi="Calibri" w:cs="Calibri"/>
          <w:lang w:val="en-US"/>
        </w:rPr>
        <w:t xml:space="preserve"> .</w:t>
      </w:r>
      <w:proofErr w:type="gramEnd"/>
      <w:r>
        <w:rPr>
          <w:rFonts w:ascii="Calibri" w:hAnsi="Calibri" w:cs="Calibri"/>
          <w:lang w:val="en-US"/>
        </w:rPr>
        <w:t xml:space="preserve"> </w:t>
      </w:r>
      <w:proofErr w:type="spellStart"/>
      <w:r>
        <w:rPr>
          <w:rFonts w:ascii="Calibri" w:hAnsi="Calibri" w:cs="Calibri"/>
          <w:lang w:val="en-US"/>
        </w:rPr>
        <w:t>Zuerst</w:t>
      </w:r>
      <w:proofErr w:type="spellEnd"/>
      <w:r>
        <w:rPr>
          <w:rFonts w:ascii="Calibri" w:hAnsi="Calibri" w:cs="Calibri"/>
          <w:lang w:val="en-US"/>
        </w:rPr>
        <w:t xml:space="preserve"> </w:t>
      </w:r>
      <w:proofErr w:type="spellStart"/>
      <w:r>
        <w:rPr>
          <w:rFonts w:ascii="Calibri" w:hAnsi="Calibri" w:cs="Calibri"/>
          <w:lang w:val="en-US"/>
        </w:rPr>
        <w:t>langsam</w:t>
      </w:r>
      <w:proofErr w:type="spellEnd"/>
      <w:r>
        <w:rPr>
          <w:rFonts w:ascii="Calibri" w:hAnsi="Calibri" w:cs="Calibri"/>
          <w:lang w:val="en-US"/>
        </w:rPr>
        <w:t xml:space="preserve"> und </w:t>
      </w:r>
      <w:proofErr w:type="spellStart"/>
      <w:r>
        <w:rPr>
          <w:rFonts w:ascii="Calibri" w:hAnsi="Calibri" w:cs="Calibri"/>
          <w:lang w:val="en-US"/>
        </w:rPr>
        <w:t>dann</w:t>
      </w:r>
      <w:proofErr w:type="spellEnd"/>
      <w:r>
        <w:rPr>
          <w:rFonts w:ascii="Calibri" w:hAnsi="Calibri" w:cs="Calibri"/>
          <w:lang w:val="en-US"/>
        </w:rPr>
        <w:t xml:space="preserve"> </w:t>
      </w:r>
      <w:proofErr w:type="spellStart"/>
      <w:r>
        <w:rPr>
          <w:rFonts w:ascii="Calibri" w:hAnsi="Calibri" w:cs="Calibri"/>
          <w:lang w:val="en-US"/>
        </w:rPr>
        <w:t>immer</w:t>
      </w:r>
      <w:proofErr w:type="spellEnd"/>
      <w:r>
        <w:rPr>
          <w:rFonts w:ascii="Calibri" w:hAnsi="Calibri" w:cs="Calibri"/>
          <w:lang w:val="en-US"/>
        </w:rPr>
        <w:t xml:space="preserve"> </w:t>
      </w:r>
      <w:proofErr w:type="spellStart"/>
      <w:r>
        <w:rPr>
          <w:rFonts w:ascii="Calibri" w:hAnsi="Calibri" w:cs="Calibri"/>
          <w:lang w:val="en-US"/>
        </w:rPr>
        <w:t>schneller</w:t>
      </w:r>
      <w:proofErr w:type="spellEnd"/>
      <w:r>
        <w:rPr>
          <w:rFonts w:ascii="Calibri" w:hAnsi="Calibri" w:cs="Calibri"/>
          <w:lang w:val="en-US"/>
        </w:rPr>
        <w:t xml:space="preserve">, um </w:t>
      </w:r>
      <w:proofErr w:type="spellStart"/>
      <w:r>
        <w:rPr>
          <w:rFonts w:ascii="Calibri" w:hAnsi="Calibri" w:cs="Calibri"/>
          <w:lang w:val="en-US"/>
        </w:rPr>
        <w:t>sie</w:t>
      </w:r>
      <w:proofErr w:type="spellEnd"/>
      <w:r>
        <w:rPr>
          <w:rFonts w:ascii="Calibri" w:hAnsi="Calibri" w:cs="Calibri"/>
          <w:lang w:val="en-US"/>
        </w:rPr>
        <w:t xml:space="preserve"> der </w:t>
      </w:r>
      <w:proofErr w:type="spellStart"/>
      <w:r>
        <w:rPr>
          <w:rFonts w:ascii="Calibri" w:hAnsi="Calibri" w:cs="Calibri"/>
          <w:lang w:val="en-US"/>
        </w:rPr>
        <w:t>Musik</w:t>
      </w:r>
      <w:proofErr w:type="spellEnd"/>
      <w:r>
        <w:rPr>
          <w:rFonts w:ascii="Calibri" w:hAnsi="Calibri" w:cs="Calibri"/>
          <w:lang w:val="en-US"/>
        </w:rPr>
        <w:t xml:space="preserve"> von </w:t>
      </w:r>
      <w:r>
        <w:rPr>
          <w:rFonts w:ascii="Calibri" w:hAnsi="Calibri" w:cs="Calibri"/>
          <w:i/>
          <w:iCs/>
          <w:lang w:val="en-US"/>
        </w:rPr>
        <w:t xml:space="preserve">« When I’m gone » </w:t>
      </w:r>
      <w:proofErr w:type="spellStart"/>
      <w:r>
        <w:rPr>
          <w:rFonts w:ascii="Calibri" w:hAnsi="Calibri" w:cs="Calibri"/>
          <w:lang w:val="en-US"/>
        </w:rPr>
        <w:t>oder</w:t>
      </w:r>
      <w:proofErr w:type="spellEnd"/>
      <w:r>
        <w:rPr>
          <w:rFonts w:ascii="Calibri" w:hAnsi="Calibri" w:cs="Calibri"/>
          <w:lang w:val="en-US"/>
        </w:rPr>
        <w:t xml:space="preserve"> dem </w:t>
      </w:r>
      <w:r>
        <w:rPr>
          <w:rFonts w:ascii="Calibri" w:hAnsi="Calibri" w:cs="Calibri"/>
          <w:i/>
          <w:iCs/>
          <w:lang w:val="en-US"/>
        </w:rPr>
        <w:t>« Cup Song »</w:t>
      </w:r>
      <w:r>
        <w:rPr>
          <w:rFonts w:ascii="Calibri" w:hAnsi="Calibri" w:cs="Calibri"/>
          <w:lang w:val="en-US"/>
        </w:rPr>
        <w:t xml:space="preserve"> </w:t>
      </w:r>
      <w:proofErr w:type="spellStart"/>
      <w:r>
        <w:rPr>
          <w:rFonts w:ascii="Calibri" w:hAnsi="Calibri" w:cs="Calibri"/>
          <w:lang w:val="en-US"/>
        </w:rPr>
        <w:t>d’Anna</w:t>
      </w:r>
      <w:proofErr w:type="spellEnd"/>
      <w:r>
        <w:rPr>
          <w:rFonts w:ascii="Calibri" w:hAnsi="Calibri" w:cs="Calibri"/>
          <w:lang w:val="en-US"/>
        </w:rPr>
        <w:t xml:space="preserve"> Kendrick</w:t>
      </w:r>
      <w:r>
        <w:rPr>
          <w:lang w:val="en-US"/>
        </w:rPr>
        <w:t xml:space="preserve"> </w:t>
      </w:r>
      <w:proofErr w:type="spellStart"/>
      <w:r>
        <w:rPr>
          <w:rFonts w:ascii="Calibri" w:hAnsi="Calibri" w:cs="Calibri"/>
          <w:lang w:val="en-US"/>
        </w:rPr>
        <w:t>anzupassen</w:t>
      </w:r>
      <w:proofErr w:type="spellEnd"/>
      <w:r>
        <w:rPr>
          <w:rFonts w:ascii="Calibri" w:hAnsi="Calibri" w:cs="Calibri"/>
          <w:lang w:val="en-US"/>
        </w:rPr>
        <w:t xml:space="preserve"> (</w:t>
      </w:r>
      <w:hyperlink r:id="rId30" w:history="1">
        <w:r>
          <w:rPr>
            <w:rFonts w:ascii="Calibri" w:hAnsi="Calibri" w:cs="Calibri"/>
            <w:lang w:val="en-US"/>
          </w:rPr>
          <w:t>https://www.yout</w:t>
        </w:r>
        <w:r>
          <w:rPr>
            <w:rFonts w:ascii="Calibri" w:hAnsi="Calibri" w:cs="Calibri"/>
            <w:lang w:val="en-US"/>
          </w:rPr>
          <w:t>ube.com</w:t>
        </w:r>
        <w:bookmarkStart w:id="0" w:name="_Hlt37921246"/>
        <w:r>
          <w:rPr>
            <w:rFonts w:ascii="Calibri" w:hAnsi="Calibri" w:cs="Calibri"/>
            <w:lang w:val="en-US"/>
          </w:rPr>
          <w:t>/</w:t>
        </w:r>
        <w:bookmarkEnd w:id="0"/>
        <w:r>
          <w:rPr>
            <w:rFonts w:ascii="Calibri" w:hAnsi="Calibri" w:cs="Calibri"/>
            <w:lang w:val="en-US"/>
          </w:rPr>
          <w:t>watch?v=cmSbX</w:t>
        </w:r>
        <w:bookmarkStart w:id="1" w:name="_Hlt37921217"/>
        <w:bookmarkStart w:id="2" w:name="_Hlt37921218"/>
        <w:r>
          <w:rPr>
            <w:rFonts w:ascii="Calibri" w:hAnsi="Calibri" w:cs="Calibri"/>
            <w:lang w:val="en-US"/>
          </w:rPr>
          <w:t>s</w:t>
        </w:r>
        <w:bookmarkEnd w:id="1"/>
        <w:bookmarkEnd w:id="2"/>
        <w:r>
          <w:rPr>
            <w:rFonts w:ascii="Calibri" w:hAnsi="Calibri" w:cs="Calibri"/>
            <w:lang w:val="en-US"/>
          </w:rPr>
          <w:t>FE3l8</w:t>
        </w:r>
      </w:hyperlink>
      <w:r>
        <w:rPr>
          <w:rFonts w:ascii="Calibri" w:hAnsi="Calibri" w:cs="Calibri"/>
          <w:lang w:val="en-US"/>
        </w:rPr>
        <w:t>).</w:t>
      </w:r>
    </w:p>
    <w:p w:rsidR="00E71A64" w:rsidRDefault="00E71A64">
      <w:pPr>
        <w:pStyle w:val="Standard"/>
        <w:shd w:val="clear" w:color="auto" w:fill="FFFFFF"/>
        <w:ind w:right="-6"/>
        <w:jc w:val="both"/>
        <w:rPr>
          <w:rFonts w:ascii="Calibri" w:hAnsi="Calibri" w:cs="Calibri"/>
          <w:b/>
          <w:bCs/>
          <w:lang w:val="en-US"/>
        </w:rPr>
      </w:pPr>
    </w:p>
    <w:p w:rsidR="00E71A64" w:rsidRDefault="00EB5ACD">
      <w:pPr>
        <w:pStyle w:val="Standard"/>
        <w:shd w:val="clear" w:color="auto" w:fill="FFFFFF"/>
        <w:ind w:right="-6"/>
        <w:jc w:val="both"/>
      </w:pPr>
      <w:proofErr w:type="spellStart"/>
      <w:r>
        <w:rPr>
          <w:rFonts w:ascii="Calibri" w:hAnsi="Calibri" w:cs="Calibri"/>
          <w:b/>
          <w:bCs/>
        </w:rPr>
        <w:t>Erster</w:t>
      </w:r>
      <w:proofErr w:type="spellEnd"/>
      <w:r>
        <w:rPr>
          <w:rFonts w:ascii="Calibri" w:hAnsi="Calibri" w:cs="Calibri"/>
          <w:b/>
          <w:bCs/>
        </w:rPr>
        <w:t xml:space="preserve"> Teil</w:t>
      </w:r>
      <w:r>
        <w:rPr>
          <w:rFonts w:ascii="Calibri" w:hAnsi="Calibri" w:cs="Calibri"/>
          <w:b/>
          <w:bCs/>
          <w:noProof/>
        </w:rPr>
        <w:drawing>
          <wp:anchor distT="0" distB="0" distL="114300" distR="114300" simplePos="0" relativeHeight="16" behindDoc="1" locked="0" layoutInCell="1" allowOverlap="1">
            <wp:simplePos x="0" y="0"/>
            <wp:positionH relativeFrom="column">
              <wp:posOffset>3814922</wp:posOffset>
            </wp:positionH>
            <wp:positionV relativeFrom="paragraph">
              <wp:posOffset>5212802</wp:posOffset>
            </wp:positionV>
            <wp:extent cx="2329918" cy="1532881"/>
            <wp:effectExtent l="0" t="0" r="0" b="3819"/>
            <wp:wrapNone/>
            <wp:docPr id="22" nam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329918" cy="1532881"/>
                    </a:xfrm>
                    <a:prstGeom prst="rect">
                      <a:avLst/>
                    </a:prstGeom>
                    <a:noFill/>
                    <a:ln>
                      <a:noFill/>
                      <a:prstDash/>
                    </a:ln>
                  </pic:spPr>
                </pic:pic>
              </a:graphicData>
            </a:graphic>
          </wp:anchor>
        </w:drawing>
      </w:r>
    </w:p>
    <w:p w:rsidR="00E71A64" w:rsidRDefault="00E71A64">
      <w:pPr>
        <w:pStyle w:val="Standard"/>
        <w:shd w:val="clear" w:color="auto" w:fill="FFFFFF"/>
        <w:ind w:right="-6"/>
        <w:jc w:val="both"/>
        <w:rPr>
          <w:rFonts w:ascii="Calibri" w:hAnsi="Calibri" w:cs="Calibri"/>
          <w:b/>
          <w:bCs/>
        </w:rPr>
      </w:pPr>
    </w:p>
    <w:tbl>
      <w:tblPr>
        <w:tblW w:w="10206" w:type="dxa"/>
        <w:tblInd w:w="-567" w:type="dxa"/>
        <w:tblLayout w:type="fixed"/>
        <w:tblCellMar>
          <w:left w:w="10" w:type="dxa"/>
          <w:right w:w="10" w:type="dxa"/>
        </w:tblCellMar>
        <w:tblLook w:val="04A0" w:firstRow="1" w:lastRow="0" w:firstColumn="1" w:lastColumn="0" w:noHBand="0" w:noVBand="1"/>
      </w:tblPr>
      <w:tblGrid>
        <w:gridCol w:w="507"/>
        <w:gridCol w:w="5900"/>
        <w:gridCol w:w="3799"/>
      </w:tblGrid>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1a</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Hand - Hand»</w:t>
            </w:r>
          </w:p>
          <w:p w:rsidR="00E71A64" w:rsidRDefault="00EB5ACD">
            <w:pPr>
              <w:pStyle w:val="Standard"/>
              <w:rPr>
                <w:rFonts w:ascii="Calibri" w:hAnsi="Calibri" w:cs="Calibri"/>
                <w:lang w:val="en-US"/>
              </w:rPr>
            </w:pPr>
            <w:proofErr w:type="spellStart"/>
            <w:r>
              <w:rPr>
                <w:rFonts w:ascii="Calibri" w:hAnsi="Calibri" w:cs="Calibri"/>
                <w:lang w:val="en-US"/>
              </w:rPr>
              <w:t>Klatsche</w:t>
            </w:r>
            <w:proofErr w:type="spellEnd"/>
            <w:r>
              <w:rPr>
                <w:rFonts w:ascii="Calibri" w:hAnsi="Calibri" w:cs="Calibri"/>
                <w:lang w:val="en-US"/>
              </w:rPr>
              <w:t xml:space="preserve"> 2 x in die </w:t>
            </w:r>
            <w:proofErr w:type="spellStart"/>
            <w:r>
              <w:rPr>
                <w:rFonts w:ascii="Calibri" w:hAnsi="Calibri" w:cs="Calibri"/>
                <w:lang w:val="en-US"/>
              </w:rPr>
              <w:t>Hände</w:t>
            </w:r>
            <w:proofErr w:type="spellEnd"/>
            <w:r>
              <w:rPr>
                <w:rFonts w:ascii="Calibri" w:hAnsi="Calibri" w:cs="Calibri"/>
                <w:lang w:val="en-US"/>
              </w:rPr>
              <w:t>.</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331720" cy="1705676"/>
                  <wp:effectExtent l="0" t="0" r="5080" b="0"/>
                  <wp:docPr id="23" nam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331720" cy="1705676"/>
                          </a:xfrm>
                          <a:prstGeom prst="rect">
                            <a:avLst/>
                          </a:prstGeom>
                          <a:noFill/>
                          <a:ln>
                            <a:noFill/>
                            <a:prstDash/>
                          </a:ln>
                        </pic:spPr>
                      </pic:pic>
                    </a:graphicData>
                  </a:graphic>
                </wp:inline>
              </w:drawing>
            </w:r>
          </w:p>
        </w:tc>
      </w:tr>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1b</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Tap-tap-tap »</w:t>
            </w:r>
          </w:p>
          <w:p w:rsidR="00E71A64" w:rsidRDefault="00EB5ACD">
            <w:pPr>
              <w:pStyle w:val="Standard"/>
              <w:rPr>
                <w:rFonts w:ascii="Calibri" w:hAnsi="Calibri" w:cs="Calibri"/>
                <w:lang w:val="en-US"/>
              </w:rPr>
            </w:pPr>
            <w:r>
              <w:rPr>
                <w:rFonts w:ascii="Calibri" w:hAnsi="Calibri" w:cs="Calibri"/>
                <w:lang w:val="en-US"/>
              </w:rPr>
              <w:t>Schlage 3x auf den Tisch.</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446202" cy="1552678"/>
                  <wp:effectExtent l="0" t="0" r="4898" b="0"/>
                  <wp:docPr id="24" nam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2446202" cy="1552678"/>
                          </a:xfrm>
                          <a:prstGeom prst="rect">
                            <a:avLst/>
                          </a:prstGeom>
                          <a:noFill/>
                          <a:ln>
                            <a:noFill/>
                            <a:prstDash/>
                          </a:ln>
                        </pic:spPr>
                      </pic:pic>
                    </a:graphicData>
                  </a:graphic>
                </wp:inline>
              </w:drawing>
            </w:r>
          </w:p>
        </w:tc>
      </w:tr>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1c</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Hand »</w:t>
            </w:r>
          </w:p>
          <w:p w:rsidR="00E71A64" w:rsidRDefault="00EB5ACD">
            <w:pPr>
              <w:pStyle w:val="Standard"/>
              <w:rPr>
                <w:rFonts w:ascii="Calibri" w:hAnsi="Calibri" w:cs="Calibri"/>
                <w:lang w:val="en-US"/>
              </w:rPr>
            </w:pPr>
            <w:proofErr w:type="spellStart"/>
            <w:r>
              <w:rPr>
                <w:rFonts w:ascii="Calibri" w:hAnsi="Calibri" w:cs="Calibri"/>
                <w:lang w:val="en-US"/>
              </w:rPr>
              <w:t>Klatsche</w:t>
            </w:r>
            <w:proofErr w:type="spellEnd"/>
            <w:r>
              <w:rPr>
                <w:rFonts w:ascii="Calibri" w:hAnsi="Calibri" w:cs="Calibri"/>
                <w:lang w:val="en-US"/>
              </w:rPr>
              <w:t xml:space="preserve"> 1x in die </w:t>
            </w:r>
            <w:proofErr w:type="spellStart"/>
            <w:r>
              <w:rPr>
                <w:rFonts w:ascii="Calibri" w:hAnsi="Calibri" w:cs="Calibri"/>
                <w:lang w:val="en-US"/>
              </w:rPr>
              <w:t>Hände</w:t>
            </w:r>
            <w:proofErr w:type="spellEnd"/>
            <w:r>
              <w:rPr>
                <w:rFonts w:ascii="Calibri" w:hAnsi="Calibri" w:cs="Calibri"/>
                <w:lang w:val="en-US"/>
              </w:rPr>
              <w:t>.</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331720" cy="1705676"/>
                  <wp:effectExtent l="0" t="0" r="5080" b="0"/>
                  <wp:docPr id="25" nam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331720" cy="1705676"/>
                          </a:xfrm>
                          <a:prstGeom prst="rect">
                            <a:avLst/>
                          </a:prstGeom>
                          <a:noFill/>
                          <a:ln>
                            <a:noFill/>
                            <a:prstDash/>
                          </a:ln>
                        </pic:spPr>
                      </pic:pic>
                    </a:graphicData>
                  </a:graphic>
                </wp:inline>
              </w:drawing>
            </w:r>
          </w:p>
        </w:tc>
      </w:tr>
      <w:tr w:rsidR="00E71A64" w:rsidRPr="00574E30">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1d</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w:t>
            </w:r>
            <w:proofErr w:type="spellStart"/>
            <w:r>
              <w:rPr>
                <w:rFonts w:ascii="Calibri" w:hAnsi="Calibri" w:cs="Calibri"/>
                <w:b/>
                <w:lang w:val="en-US"/>
              </w:rPr>
              <w:t>Nehmen</w:t>
            </w:r>
            <w:proofErr w:type="spellEnd"/>
            <w:r>
              <w:rPr>
                <w:rFonts w:ascii="Calibri" w:hAnsi="Calibri" w:cs="Calibri"/>
                <w:b/>
                <w:lang w:val="en-US"/>
              </w:rPr>
              <w:t xml:space="preserve"> - </w:t>
            </w:r>
            <w:proofErr w:type="spellStart"/>
            <w:r>
              <w:rPr>
                <w:rFonts w:ascii="Calibri" w:hAnsi="Calibri" w:cs="Calibri"/>
                <w:b/>
                <w:lang w:val="en-US"/>
              </w:rPr>
              <w:t>abstellen</w:t>
            </w:r>
            <w:proofErr w:type="spellEnd"/>
            <w:r>
              <w:rPr>
                <w:rFonts w:ascii="Calibri" w:hAnsi="Calibri" w:cs="Calibri"/>
                <w:b/>
                <w:lang w:val="en-US"/>
              </w:rPr>
              <w:t> »</w:t>
            </w:r>
          </w:p>
          <w:p w:rsidR="00E71A64" w:rsidRDefault="00EB5ACD">
            <w:pPr>
              <w:pStyle w:val="Standard"/>
              <w:rPr>
                <w:rFonts w:ascii="Calibri" w:hAnsi="Calibri" w:cs="Calibri"/>
                <w:lang w:val="en-US"/>
              </w:rPr>
            </w:pPr>
            <w:proofErr w:type="spellStart"/>
            <w:r>
              <w:rPr>
                <w:rFonts w:ascii="Calibri" w:hAnsi="Calibri" w:cs="Calibri"/>
                <w:lang w:val="en-US"/>
              </w:rPr>
              <w:t>Nimm</w:t>
            </w:r>
            <w:proofErr w:type="spellEnd"/>
            <w:r>
              <w:rPr>
                <w:rFonts w:ascii="Calibri" w:hAnsi="Calibri" w:cs="Calibri"/>
                <w:lang w:val="en-US"/>
              </w:rPr>
              <w:t xml:space="preserve"> den Becher </w:t>
            </w:r>
            <w:proofErr w:type="spellStart"/>
            <w:r>
              <w:rPr>
                <w:rFonts w:ascii="Calibri" w:hAnsi="Calibri" w:cs="Calibri"/>
                <w:lang w:val="en-US"/>
              </w:rPr>
              <w:t>mit</w:t>
            </w:r>
            <w:proofErr w:type="spellEnd"/>
            <w:r>
              <w:rPr>
                <w:rFonts w:ascii="Calibri" w:hAnsi="Calibri" w:cs="Calibri"/>
                <w:lang w:val="en-US"/>
              </w:rPr>
              <w:t xml:space="preserve"> der </w:t>
            </w:r>
            <w:proofErr w:type="spellStart"/>
            <w:r>
              <w:rPr>
                <w:rFonts w:ascii="Calibri" w:hAnsi="Calibri" w:cs="Calibri"/>
                <w:lang w:val="en-US"/>
              </w:rPr>
              <w:t>linken</w:t>
            </w:r>
            <w:proofErr w:type="spellEnd"/>
            <w:r>
              <w:rPr>
                <w:rFonts w:ascii="Calibri" w:hAnsi="Calibri" w:cs="Calibri"/>
                <w:lang w:val="en-US"/>
              </w:rPr>
              <w:t xml:space="preserve"> Hand und </w:t>
            </w:r>
            <w:proofErr w:type="spellStart"/>
            <w:r>
              <w:rPr>
                <w:rFonts w:ascii="Calibri" w:hAnsi="Calibri" w:cs="Calibri"/>
                <w:lang w:val="en-US"/>
              </w:rPr>
              <w:t>stelle</w:t>
            </w:r>
            <w:proofErr w:type="spellEnd"/>
            <w:r>
              <w:rPr>
                <w:rFonts w:ascii="Calibri" w:hAnsi="Calibri" w:cs="Calibri"/>
                <w:lang w:val="en-US"/>
              </w:rPr>
              <w:t xml:space="preserve"> </w:t>
            </w:r>
            <w:proofErr w:type="spellStart"/>
            <w:r>
              <w:rPr>
                <w:rFonts w:ascii="Calibri" w:hAnsi="Calibri" w:cs="Calibri"/>
                <w:lang w:val="en-US"/>
              </w:rPr>
              <w:t>ihn</w:t>
            </w:r>
            <w:proofErr w:type="spellEnd"/>
            <w:r>
              <w:rPr>
                <w:rFonts w:ascii="Calibri" w:hAnsi="Calibri" w:cs="Calibri"/>
                <w:lang w:val="en-US"/>
              </w:rPr>
              <w:t xml:space="preserve"> </w:t>
            </w:r>
            <w:proofErr w:type="spellStart"/>
            <w:r>
              <w:rPr>
                <w:rFonts w:ascii="Calibri" w:hAnsi="Calibri" w:cs="Calibri"/>
                <w:lang w:val="en-US"/>
              </w:rPr>
              <w:t>wieder</w:t>
            </w:r>
            <w:proofErr w:type="spellEnd"/>
            <w:r>
              <w:rPr>
                <w:rFonts w:ascii="Calibri" w:hAnsi="Calibri" w:cs="Calibri"/>
                <w:lang w:val="en-US"/>
              </w:rPr>
              <w:t xml:space="preserve"> auf den Tisch.</w:t>
            </w: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71A64">
            <w:pPr>
              <w:pStyle w:val="Standard"/>
              <w:jc w:val="both"/>
              <w:rPr>
                <w:rFonts w:ascii="Calibri" w:hAnsi="Calibri" w:cs="Calibri"/>
                <w:lang w:val="en-GB"/>
              </w:rPr>
            </w:pPr>
          </w:p>
        </w:tc>
      </w:tr>
    </w:tbl>
    <w:p w:rsidR="00E71A64" w:rsidRDefault="00E71A64">
      <w:pPr>
        <w:pStyle w:val="Standard"/>
        <w:spacing w:after="160" w:line="251" w:lineRule="auto"/>
        <w:rPr>
          <w:rFonts w:ascii="Calibri" w:hAnsi="Calibri" w:cs="Calibri"/>
          <w:b/>
          <w:bCs/>
          <w:lang w:val="en-US"/>
        </w:rPr>
      </w:pPr>
    </w:p>
    <w:p w:rsidR="00E71A64" w:rsidRDefault="00E71A64">
      <w:pPr>
        <w:pStyle w:val="Standard"/>
        <w:pageBreakBefore/>
        <w:shd w:val="clear" w:color="auto" w:fill="FFFFFF"/>
        <w:ind w:right="-6"/>
        <w:jc w:val="both"/>
        <w:rPr>
          <w:rFonts w:ascii="Calibri" w:hAnsi="Calibri" w:cs="Calibri"/>
          <w:b/>
          <w:bCs/>
          <w:lang w:val="en-US"/>
        </w:rPr>
      </w:pPr>
    </w:p>
    <w:p w:rsidR="00E71A64" w:rsidRDefault="00EB5ACD">
      <w:pPr>
        <w:pStyle w:val="Standard"/>
        <w:rPr>
          <w:rFonts w:ascii="Calibri" w:hAnsi="Calibri" w:cs="Calibri"/>
        </w:rPr>
      </w:pPr>
      <w:proofErr w:type="spellStart"/>
      <w:r>
        <w:rPr>
          <w:rFonts w:ascii="Calibri" w:hAnsi="Calibri" w:cs="Calibri"/>
        </w:rPr>
        <w:t>Versuche</w:t>
      </w:r>
      <w:proofErr w:type="spellEnd"/>
      <w:r>
        <w:rPr>
          <w:rFonts w:ascii="Calibri" w:hAnsi="Calibri" w:cs="Calibri"/>
        </w:rPr>
        <w:t xml:space="preserve"> den </w:t>
      </w:r>
      <w:proofErr w:type="spellStart"/>
      <w:r>
        <w:rPr>
          <w:rFonts w:ascii="Calibri" w:hAnsi="Calibri" w:cs="Calibri"/>
        </w:rPr>
        <w:t>ersten</w:t>
      </w:r>
      <w:proofErr w:type="spellEnd"/>
      <w:r>
        <w:rPr>
          <w:rFonts w:ascii="Calibri" w:hAnsi="Calibri" w:cs="Calibri"/>
        </w:rPr>
        <w:t xml:space="preserve"> Teil : 3x </w:t>
      </w:r>
      <w:proofErr w:type="spellStart"/>
      <w:r>
        <w:rPr>
          <w:rFonts w:ascii="Calibri" w:hAnsi="Calibri" w:cs="Calibri"/>
        </w:rPr>
        <w:t>langsam</w:t>
      </w:r>
      <w:proofErr w:type="spellEnd"/>
      <w:r>
        <w:rPr>
          <w:rFonts w:ascii="Calibri" w:hAnsi="Calibri" w:cs="Calibri"/>
        </w:rPr>
        <w:t xml:space="preserve">, 3x </w:t>
      </w:r>
      <w:proofErr w:type="spellStart"/>
      <w:r>
        <w:rPr>
          <w:rFonts w:ascii="Calibri" w:hAnsi="Calibri" w:cs="Calibri"/>
        </w:rPr>
        <w:t>schnell</w:t>
      </w:r>
      <w:proofErr w:type="spellEnd"/>
      <w:r>
        <w:rPr>
          <w:rFonts w:ascii="Calibri" w:hAnsi="Calibri" w:cs="Calibri"/>
        </w:rPr>
        <w:t>.</w:t>
      </w:r>
    </w:p>
    <w:p w:rsidR="00E71A64" w:rsidRDefault="00E71A64">
      <w:pPr>
        <w:pStyle w:val="Standard"/>
        <w:shd w:val="clear" w:color="auto" w:fill="FFFFFF"/>
        <w:ind w:right="-6"/>
        <w:jc w:val="both"/>
        <w:rPr>
          <w:rFonts w:ascii="Calibri" w:hAnsi="Calibri" w:cs="Calibri"/>
          <w:b/>
          <w:bCs/>
        </w:rPr>
      </w:pPr>
    </w:p>
    <w:p w:rsidR="00E71A64" w:rsidRDefault="00EB5ACD">
      <w:pPr>
        <w:pStyle w:val="Standard"/>
        <w:shd w:val="clear" w:color="auto" w:fill="FFFFFF"/>
        <w:ind w:right="-6"/>
        <w:jc w:val="both"/>
        <w:rPr>
          <w:rFonts w:ascii="Calibri" w:hAnsi="Calibri" w:cs="Calibri"/>
          <w:b/>
          <w:bCs/>
        </w:rPr>
      </w:pPr>
      <w:proofErr w:type="spellStart"/>
      <w:r>
        <w:rPr>
          <w:rFonts w:ascii="Calibri" w:hAnsi="Calibri" w:cs="Calibri"/>
          <w:b/>
          <w:bCs/>
        </w:rPr>
        <w:t>Zweiter</w:t>
      </w:r>
      <w:proofErr w:type="spellEnd"/>
      <w:r>
        <w:rPr>
          <w:rFonts w:ascii="Calibri" w:hAnsi="Calibri" w:cs="Calibri"/>
          <w:b/>
          <w:bCs/>
        </w:rPr>
        <w:t xml:space="preserve"> Teil</w:t>
      </w:r>
    </w:p>
    <w:p w:rsidR="00E71A64" w:rsidRDefault="00E71A64">
      <w:pPr>
        <w:pStyle w:val="Standard"/>
        <w:shd w:val="clear" w:color="auto" w:fill="FFFFFF"/>
        <w:ind w:right="-6"/>
        <w:jc w:val="both"/>
        <w:rPr>
          <w:rFonts w:ascii="Calibri" w:hAnsi="Calibri" w:cs="Calibri"/>
          <w:b/>
          <w:bCs/>
        </w:rPr>
      </w:pPr>
    </w:p>
    <w:tbl>
      <w:tblPr>
        <w:tblW w:w="10206" w:type="dxa"/>
        <w:tblInd w:w="-567" w:type="dxa"/>
        <w:tblLayout w:type="fixed"/>
        <w:tblCellMar>
          <w:left w:w="10" w:type="dxa"/>
          <w:right w:w="10" w:type="dxa"/>
        </w:tblCellMar>
        <w:tblLook w:val="04A0" w:firstRow="1" w:lastRow="0" w:firstColumn="1" w:lastColumn="0" w:noHBand="0" w:noVBand="1"/>
      </w:tblPr>
      <w:tblGrid>
        <w:gridCol w:w="507"/>
        <w:gridCol w:w="5900"/>
        <w:gridCol w:w="3799"/>
      </w:tblGrid>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2a</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Hand »</w:t>
            </w:r>
          </w:p>
          <w:p w:rsidR="00E71A64" w:rsidRDefault="00EB5ACD">
            <w:pPr>
              <w:pStyle w:val="Standard"/>
              <w:rPr>
                <w:rFonts w:ascii="Calibri" w:hAnsi="Calibri" w:cs="Calibri"/>
                <w:lang w:val="en-US"/>
              </w:rPr>
            </w:pPr>
            <w:proofErr w:type="spellStart"/>
            <w:r>
              <w:rPr>
                <w:rFonts w:ascii="Calibri" w:hAnsi="Calibri" w:cs="Calibri"/>
                <w:lang w:val="en-US"/>
              </w:rPr>
              <w:t>Klatsche</w:t>
            </w:r>
            <w:proofErr w:type="spellEnd"/>
            <w:r>
              <w:rPr>
                <w:rFonts w:ascii="Calibri" w:hAnsi="Calibri" w:cs="Calibri"/>
                <w:lang w:val="en-US"/>
              </w:rPr>
              <w:t xml:space="preserve"> in die </w:t>
            </w:r>
            <w:proofErr w:type="spellStart"/>
            <w:r>
              <w:rPr>
                <w:rFonts w:ascii="Calibri" w:hAnsi="Calibri" w:cs="Calibri"/>
                <w:lang w:val="en-US"/>
              </w:rPr>
              <w:t>Hände</w:t>
            </w:r>
            <w:proofErr w:type="spellEnd"/>
            <w:r>
              <w:rPr>
                <w:rFonts w:ascii="Calibri" w:hAnsi="Calibri" w:cs="Calibri"/>
                <w:lang w:val="en-US"/>
              </w:rPr>
              <w:t>.</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331720" cy="1705676"/>
                  <wp:effectExtent l="0" t="0" r="5080" b="0"/>
                  <wp:docPr id="26" nam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331720" cy="1705676"/>
                          </a:xfrm>
                          <a:prstGeom prst="rect">
                            <a:avLst/>
                          </a:prstGeom>
                          <a:noFill/>
                          <a:ln>
                            <a:noFill/>
                            <a:prstDash/>
                          </a:ln>
                        </pic:spPr>
                      </pic:pic>
                    </a:graphicData>
                  </a:graphic>
                </wp:inline>
              </w:drawing>
            </w:r>
          </w:p>
        </w:tc>
      </w:tr>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2b</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w:t>
            </w:r>
            <w:proofErr w:type="spellStart"/>
            <w:r>
              <w:rPr>
                <w:rFonts w:ascii="Calibri" w:hAnsi="Calibri" w:cs="Calibri"/>
                <w:b/>
                <w:lang w:val="en-US"/>
              </w:rPr>
              <w:t>Nehmen</w:t>
            </w:r>
            <w:proofErr w:type="spellEnd"/>
            <w:r>
              <w:rPr>
                <w:rFonts w:ascii="Calibri" w:hAnsi="Calibri" w:cs="Calibri"/>
                <w:b/>
                <w:lang w:val="en-US"/>
              </w:rPr>
              <w:t> »</w:t>
            </w:r>
          </w:p>
          <w:p w:rsidR="00E71A64" w:rsidRDefault="00EB5ACD">
            <w:pPr>
              <w:pStyle w:val="Standard"/>
            </w:pPr>
            <w:r>
              <w:rPr>
                <w:rFonts w:ascii="Calibri" w:hAnsi="Calibri" w:cs="Calibri"/>
                <w:lang w:val="en-US"/>
              </w:rPr>
              <w:t xml:space="preserve">Den </w:t>
            </w:r>
            <w:proofErr w:type="gramStart"/>
            <w:r>
              <w:rPr>
                <w:rFonts w:ascii="Calibri" w:hAnsi="Calibri" w:cs="Calibri"/>
                <w:lang w:val="en-US"/>
              </w:rPr>
              <w:t xml:space="preserve">Becher  </w:t>
            </w:r>
            <w:proofErr w:type="spellStart"/>
            <w:r>
              <w:rPr>
                <w:rFonts w:ascii="Calibri" w:hAnsi="Calibri" w:cs="Calibri"/>
                <w:lang w:val="en-US"/>
              </w:rPr>
              <w:t>mit</w:t>
            </w:r>
            <w:proofErr w:type="spellEnd"/>
            <w:proofErr w:type="gramEnd"/>
            <w:r>
              <w:rPr>
                <w:rFonts w:ascii="Calibri" w:hAnsi="Calibri" w:cs="Calibri"/>
                <w:lang w:val="en-US"/>
              </w:rPr>
              <w:t xml:space="preserve"> der </w:t>
            </w:r>
            <w:proofErr w:type="spellStart"/>
            <w:r>
              <w:rPr>
                <w:rFonts w:ascii="Calibri" w:hAnsi="Calibri" w:cs="Calibri"/>
                <w:lang w:val="en-US"/>
              </w:rPr>
              <w:t>linken</w:t>
            </w:r>
            <w:proofErr w:type="spellEnd"/>
            <w:r>
              <w:rPr>
                <w:rFonts w:ascii="Calibri" w:hAnsi="Calibri" w:cs="Calibri"/>
                <w:lang w:val="en-US"/>
              </w:rPr>
              <w:t xml:space="preserve"> Hand </w:t>
            </w:r>
            <w:proofErr w:type="spellStart"/>
            <w:r>
              <w:rPr>
                <w:rFonts w:ascii="Calibri" w:hAnsi="Calibri" w:cs="Calibri"/>
                <w:lang w:val="en-US"/>
              </w:rPr>
              <w:t>heben</w:t>
            </w:r>
            <w:proofErr w:type="spellEnd"/>
            <w:r>
              <w:rPr>
                <w:rFonts w:ascii="Calibri" w:hAnsi="Calibri" w:cs="Calibri"/>
                <w:lang w:val="en-US"/>
              </w:rPr>
              <w:t xml:space="preserve">. </w:t>
            </w:r>
            <w:r>
              <w:rPr>
                <w:rFonts w:ascii="Calibri" w:hAnsi="Calibri" w:cs="Calibri"/>
              </w:rPr>
              <w:t xml:space="preserve">Die Hand </w:t>
            </w:r>
            <w:proofErr w:type="spellStart"/>
            <w:r>
              <w:rPr>
                <w:rFonts w:ascii="Calibri" w:hAnsi="Calibri" w:cs="Calibri"/>
              </w:rPr>
              <w:t>ist</w:t>
            </w:r>
            <w:proofErr w:type="spellEnd"/>
            <w:r>
              <w:rPr>
                <w:rFonts w:ascii="Calibri" w:hAnsi="Calibri" w:cs="Calibri"/>
              </w:rPr>
              <w:t xml:space="preserve"> </w:t>
            </w:r>
            <w:proofErr w:type="spellStart"/>
            <w:r>
              <w:rPr>
                <w:rFonts w:ascii="Calibri" w:hAnsi="Calibri" w:cs="Calibri"/>
              </w:rPr>
              <w:t>gedreht</w:t>
            </w:r>
            <w:proofErr w:type="spellEnd"/>
            <w:r>
              <w:rPr>
                <w:rFonts w:ascii="Calibri" w:hAnsi="Calibri" w:cs="Calibri"/>
              </w:rPr>
              <w:t>.</w:t>
            </w:r>
          </w:p>
          <w:p w:rsidR="00E71A64" w:rsidRDefault="00E71A64">
            <w:pPr>
              <w:pStyle w:val="Standard"/>
              <w:rPr>
                <w:rFonts w:ascii="Calibri" w:hAnsi="Calibri" w:cs="Calibri"/>
              </w:rPr>
            </w:pPr>
          </w:p>
          <w:p w:rsidR="00E71A64" w:rsidRDefault="00E71A64">
            <w:pPr>
              <w:pStyle w:val="Standard"/>
              <w:rPr>
                <w:rFonts w:ascii="Calibri" w:hAnsi="Calibri" w:cs="Calibri"/>
              </w:rPr>
            </w:pPr>
          </w:p>
          <w:p w:rsidR="00E71A64" w:rsidRDefault="00E71A64">
            <w:pPr>
              <w:pStyle w:val="Standard"/>
              <w:rPr>
                <w:rFonts w:ascii="Calibri" w:hAnsi="Calibri" w:cs="Calibri"/>
              </w:rPr>
            </w:pPr>
          </w:p>
          <w:p w:rsidR="00E71A64" w:rsidRDefault="00E71A64">
            <w:pPr>
              <w:pStyle w:val="Standard"/>
              <w:rPr>
                <w:rFonts w:ascii="Calibri" w:hAnsi="Calibri" w:cs="Calibri"/>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298243" cy="1409757"/>
                  <wp:effectExtent l="0" t="0" r="457" b="0"/>
                  <wp:docPr id="27" nam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2298243" cy="1409757"/>
                          </a:xfrm>
                          <a:prstGeom prst="rect">
                            <a:avLst/>
                          </a:prstGeom>
                          <a:noFill/>
                          <a:ln>
                            <a:noFill/>
                            <a:prstDash/>
                          </a:ln>
                        </pic:spPr>
                      </pic:pic>
                    </a:graphicData>
                  </a:graphic>
                </wp:inline>
              </w:drawing>
            </w:r>
          </w:p>
        </w:tc>
      </w:tr>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2d</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w:t>
            </w:r>
            <w:proofErr w:type="spellStart"/>
            <w:r>
              <w:rPr>
                <w:rFonts w:ascii="Calibri" w:hAnsi="Calibri" w:cs="Calibri"/>
                <w:b/>
                <w:lang w:val="en-US"/>
              </w:rPr>
              <w:t>Schliessen</w:t>
            </w:r>
            <w:proofErr w:type="spellEnd"/>
            <w:r>
              <w:rPr>
                <w:rFonts w:ascii="Calibri" w:hAnsi="Calibri" w:cs="Calibri"/>
                <w:b/>
                <w:lang w:val="en-US"/>
              </w:rPr>
              <w:t> »</w:t>
            </w:r>
          </w:p>
          <w:p w:rsidR="00E71A64" w:rsidRDefault="00EB5ACD">
            <w:pPr>
              <w:pStyle w:val="Standard"/>
              <w:rPr>
                <w:rFonts w:ascii="Calibri" w:hAnsi="Calibri" w:cs="Calibri"/>
                <w:lang w:val="en-US"/>
              </w:rPr>
            </w:pPr>
            <w:r>
              <w:rPr>
                <w:rFonts w:ascii="Calibri" w:hAnsi="Calibri" w:cs="Calibri"/>
                <w:lang w:val="en-US"/>
              </w:rPr>
              <w:t xml:space="preserve">Den Becher in die </w:t>
            </w:r>
            <w:proofErr w:type="spellStart"/>
            <w:r>
              <w:rPr>
                <w:rFonts w:ascii="Calibri" w:hAnsi="Calibri" w:cs="Calibri"/>
                <w:lang w:val="en-US"/>
              </w:rPr>
              <w:t>rechte</w:t>
            </w:r>
            <w:proofErr w:type="spellEnd"/>
            <w:r>
              <w:rPr>
                <w:rFonts w:ascii="Calibri" w:hAnsi="Calibri" w:cs="Calibri"/>
                <w:lang w:val="en-US"/>
              </w:rPr>
              <w:t xml:space="preserve"> </w:t>
            </w:r>
            <w:proofErr w:type="spellStart"/>
            <w:r>
              <w:rPr>
                <w:rFonts w:ascii="Calibri" w:hAnsi="Calibri" w:cs="Calibri"/>
                <w:lang w:val="en-US"/>
              </w:rPr>
              <w:t>Handfläche</w:t>
            </w:r>
            <w:proofErr w:type="spellEnd"/>
            <w:r>
              <w:rPr>
                <w:rFonts w:ascii="Calibri" w:hAnsi="Calibri" w:cs="Calibri"/>
                <w:lang w:val="en-US"/>
              </w:rPr>
              <w:t xml:space="preserve"> </w:t>
            </w:r>
            <w:proofErr w:type="spellStart"/>
            <w:r>
              <w:rPr>
                <w:rFonts w:ascii="Calibri" w:hAnsi="Calibri" w:cs="Calibri"/>
                <w:lang w:val="en-US"/>
              </w:rPr>
              <w:t>schlagen</w:t>
            </w:r>
            <w:proofErr w:type="spellEnd"/>
            <w:r>
              <w:rPr>
                <w:rFonts w:ascii="Calibri" w:hAnsi="Calibri" w:cs="Calibri"/>
                <w:lang w:val="en-US"/>
              </w:rPr>
              <w:t>.</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152799" cy="1276200"/>
                  <wp:effectExtent l="0" t="0" r="6201" b="0"/>
                  <wp:docPr id="28" nam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152799" cy="1276200"/>
                          </a:xfrm>
                          <a:prstGeom prst="rect">
                            <a:avLst/>
                          </a:prstGeom>
                          <a:noFill/>
                          <a:ln>
                            <a:noFill/>
                            <a:prstDash/>
                          </a:ln>
                        </pic:spPr>
                      </pic:pic>
                    </a:graphicData>
                  </a:graphic>
                </wp:inline>
              </w:drawing>
            </w:r>
          </w:p>
        </w:tc>
      </w:tr>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2e</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w:t>
            </w:r>
            <w:proofErr w:type="spellStart"/>
            <w:r>
              <w:rPr>
                <w:rFonts w:ascii="Calibri" w:hAnsi="Calibri" w:cs="Calibri"/>
                <w:b/>
                <w:lang w:val="en-US"/>
              </w:rPr>
              <w:t>Ablegen</w:t>
            </w:r>
            <w:proofErr w:type="spellEnd"/>
            <w:r>
              <w:rPr>
                <w:rFonts w:ascii="Calibri" w:hAnsi="Calibri" w:cs="Calibri"/>
                <w:b/>
                <w:lang w:val="en-US"/>
              </w:rPr>
              <w:t>»</w:t>
            </w:r>
          </w:p>
          <w:p w:rsidR="00E71A64" w:rsidRDefault="00EB5ACD">
            <w:pPr>
              <w:pStyle w:val="Standard"/>
              <w:rPr>
                <w:rFonts w:ascii="Calibri" w:hAnsi="Calibri" w:cs="Calibri"/>
                <w:lang w:val="en-US"/>
              </w:rPr>
            </w:pPr>
            <w:r>
              <w:rPr>
                <w:rFonts w:ascii="Calibri" w:hAnsi="Calibri" w:cs="Calibri"/>
                <w:lang w:val="en-US"/>
              </w:rPr>
              <w:t xml:space="preserve">Die </w:t>
            </w:r>
            <w:proofErr w:type="spellStart"/>
            <w:r>
              <w:rPr>
                <w:rFonts w:ascii="Calibri" w:hAnsi="Calibri" w:cs="Calibri"/>
                <w:lang w:val="en-US"/>
              </w:rPr>
              <w:t>untere</w:t>
            </w:r>
            <w:proofErr w:type="spellEnd"/>
            <w:r>
              <w:rPr>
                <w:rFonts w:ascii="Calibri" w:hAnsi="Calibri" w:cs="Calibri"/>
                <w:lang w:val="en-US"/>
              </w:rPr>
              <w:t xml:space="preserve"> </w:t>
            </w:r>
            <w:proofErr w:type="spellStart"/>
            <w:r>
              <w:rPr>
                <w:rFonts w:ascii="Calibri" w:hAnsi="Calibri" w:cs="Calibri"/>
                <w:lang w:val="en-US"/>
              </w:rPr>
              <w:t>Seite</w:t>
            </w:r>
            <w:proofErr w:type="spellEnd"/>
            <w:r>
              <w:rPr>
                <w:rFonts w:ascii="Calibri" w:hAnsi="Calibri" w:cs="Calibri"/>
                <w:lang w:val="en-US"/>
              </w:rPr>
              <w:t xml:space="preserve"> des </w:t>
            </w:r>
            <w:proofErr w:type="spellStart"/>
            <w:r>
              <w:rPr>
                <w:rFonts w:ascii="Calibri" w:hAnsi="Calibri" w:cs="Calibri"/>
                <w:lang w:val="en-US"/>
              </w:rPr>
              <w:t>Bechers</w:t>
            </w:r>
            <w:proofErr w:type="spellEnd"/>
            <w:r>
              <w:rPr>
                <w:rFonts w:ascii="Calibri" w:hAnsi="Calibri" w:cs="Calibri"/>
                <w:lang w:val="en-US"/>
              </w:rPr>
              <w:t xml:space="preserve"> auf den Tisch </w:t>
            </w:r>
            <w:proofErr w:type="spellStart"/>
            <w:r>
              <w:rPr>
                <w:rFonts w:ascii="Calibri" w:hAnsi="Calibri" w:cs="Calibri"/>
                <w:lang w:val="en-US"/>
              </w:rPr>
              <w:t>schlagen</w:t>
            </w:r>
            <w:proofErr w:type="spellEnd"/>
            <w:r>
              <w:rPr>
                <w:rFonts w:ascii="Calibri" w:hAnsi="Calibri" w:cs="Calibri"/>
                <w:lang w:val="en-US"/>
              </w:rPr>
              <w:t>.</w:t>
            </w:r>
          </w:p>
          <w:p w:rsidR="00E71A64" w:rsidRDefault="00EB5ACD">
            <w:pPr>
              <w:pStyle w:val="Standard"/>
              <w:rPr>
                <w:rFonts w:ascii="Calibri" w:hAnsi="Calibri" w:cs="Calibri"/>
                <w:lang w:val="en-US"/>
              </w:rPr>
            </w:pPr>
            <w:r>
              <w:rPr>
                <w:rFonts w:ascii="Calibri" w:hAnsi="Calibri" w:cs="Calibri"/>
                <w:lang w:val="en-US"/>
              </w:rPr>
              <w:t xml:space="preserve">(Der Becher muss auf </w:t>
            </w:r>
            <w:proofErr w:type="spellStart"/>
            <w:r>
              <w:rPr>
                <w:rFonts w:ascii="Calibri" w:hAnsi="Calibri" w:cs="Calibri"/>
                <w:lang w:val="en-US"/>
              </w:rPr>
              <w:t>deiner</w:t>
            </w:r>
            <w:proofErr w:type="spellEnd"/>
            <w:r>
              <w:rPr>
                <w:rFonts w:ascii="Calibri" w:hAnsi="Calibri" w:cs="Calibri"/>
                <w:lang w:val="en-US"/>
              </w:rPr>
              <w:t xml:space="preserve"> </w:t>
            </w:r>
            <w:proofErr w:type="spellStart"/>
            <w:r>
              <w:rPr>
                <w:rFonts w:ascii="Calibri" w:hAnsi="Calibri" w:cs="Calibri"/>
                <w:lang w:val="en-US"/>
              </w:rPr>
              <w:t>linken</w:t>
            </w:r>
            <w:proofErr w:type="spellEnd"/>
            <w:r>
              <w:rPr>
                <w:rFonts w:ascii="Calibri" w:hAnsi="Calibri" w:cs="Calibri"/>
                <w:lang w:val="en-US"/>
              </w:rPr>
              <w:t xml:space="preserve"> </w:t>
            </w:r>
            <w:proofErr w:type="spellStart"/>
            <w:r>
              <w:rPr>
                <w:rFonts w:ascii="Calibri" w:hAnsi="Calibri" w:cs="Calibri"/>
                <w:lang w:val="en-US"/>
              </w:rPr>
              <w:t>Seite</w:t>
            </w:r>
            <w:proofErr w:type="spellEnd"/>
            <w:r>
              <w:rPr>
                <w:rFonts w:ascii="Calibri" w:hAnsi="Calibri" w:cs="Calibri"/>
                <w:lang w:val="en-US"/>
              </w:rPr>
              <w:t xml:space="preserve"> </w:t>
            </w:r>
            <w:proofErr w:type="spellStart"/>
            <w:r>
              <w:rPr>
                <w:rFonts w:ascii="Calibri" w:hAnsi="Calibri" w:cs="Calibri"/>
                <w:lang w:val="en-US"/>
              </w:rPr>
              <w:t>abgestellt</w:t>
            </w:r>
            <w:proofErr w:type="spellEnd"/>
            <w:r>
              <w:rPr>
                <w:rFonts w:ascii="Calibri" w:hAnsi="Calibri" w:cs="Calibri"/>
                <w:lang w:val="en-US"/>
              </w:rPr>
              <w:t xml:space="preserve"> </w:t>
            </w:r>
            <w:proofErr w:type="spellStart"/>
            <w:r>
              <w:rPr>
                <w:rFonts w:ascii="Calibri" w:hAnsi="Calibri" w:cs="Calibri"/>
                <w:lang w:val="en-US"/>
              </w:rPr>
              <w:t>werden</w:t>
            </w:r>
            <w:proofErr w:type="spellEnd"/>
            <w:r>
              <w:rPr>
                <w:rFonts w:ascii="Calibri" w:hAnsi="Calibri" w:cs="Calibri"/>
                <w:lang w:val="en-US"/>
              </w:rPr>
              <w:t>)</w:t>
            </w: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346478" cy="1419121"/>
                  <wp:effectExtent l="0" t="0" r="3022" b="3279"/>
                  <wp:docPr id="29" name="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346478" cy="1419121"/>
                          </a:xfrm>
                          <a:prstGeom prst="rect">
                            <a:avLst/>
                          </a:prstGeom>
                          <a:noFill/>
                          <a:ln>
                            <a:noFill/>
                            <a:prstDash/>
                          </a:ln>
                        </pic:spPr>
                      </pic:pic>
                    </a:graphicData>
                  </a:graphic>
                </wp:inline>
              </w:drawing>
            </w:r>
          </w:p>
        </w:tc>
      </w:tr>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2f</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w:t>
            </w:r>
            <w:proofErr w:type="spellStart"/>
            <w:r>
              <w:rPr>
                <w:rFonts w:ascii="Calibri" w:hAnsi="Calibri" w:cs="Calibri"/>
                <w:b/>
                <w:lang w:val="en-US"/>
              </w:rPr>
              <w:t>Wechsel</w:t>
            </w:r>
            <w:proofErr w:type="spellEnd"/>
            <w:r>
              <w:rPr>
                <w:rFonts w:ascii="Calibri" w:hAnsi="Calibri" w:cs="Calibri"/>
                <w:b/>
                <w:lang w:val="en-US"/>
              </w:rPr>
              <w:t> »</w:t>
            </w:r>
          </w:p>
          <w:p w:rsidR="00E71A64" w:rsidRDefault="00EB5ACD">
            <w:pPr>
              <w:pStyle w:val="Standard"/>
              <w:rPr>
                <w:rFonts w:ascii="Calibri" w:hAnsi="Calibri" w:cs="Calibri"/>
                <w:lang w:val="en-US"/>
              </w:rPr>
            </w:pPr>
            <w:r>
              <w:rPr>
                <w:rFonts w:ascii="Calibri" w:hAnsi="Calibri" w:cs="Calibri"/>
                <w:lang w:val="en-US"/>
              </w:rPr>
              <w:t xml:space="preserve">Den </w:t>
            </w:r>
            <w:proofErr w:type="spellStart"/>
            <w:r>
              <w:rPr>
                <w:rFonts w:ascii="Calibri" w:hAnsi="Calibri" w:cs="Calibri"/>
                <w:lang w:val="en-US"/>
              </w:rPr>
              <w:t>Grund</w:t>
            </w:r>
            <w:proofErr w:type="spellEnd"/>
            <w:r>
              <w:rPr>
                <w:rFonts w:ascii="Calibri" w:hAnsi="Calibri" w:cs="Calibri"/>
                <w:lang w:val="en-US"/>
              </w:rPr>
              <w:t xml:space="preserve"> des </w:t>
            </w:r>
            <w:proofErr w:type="spellStart"/>
            <w:r>
              <w:rPr>
                <w:rFonts w:ascii="Calibri" w:hAnsi="Calibri" w:cs="Calibri"/>
                <w:lang w:val="en-US"/>
              </w:rPr>
              <w:t>Bechers</w:t>
            </w:r>
            <w:proofErr w:type="spellEnd"/>
            <w:r>
              <w:rPr>
                <w:rFonts w:ascii="Calibri" w:hAnsi="Calibri" w:cs="Calibri"/>
                <w:lang w:val="en-US"/>
              </w:rPr>
              <w:t xml:space="preserve"> in die </w:t>
            </w:r>
            <w:proofErr w:type="spellStart"/>
            <w:r>
              <w:rPr>
                <w:rFonts w:ascii="Calibri" w:hAnsi="Calibri" w:cs="Calibri"/>
                <w:lang w:val="en-US"/>
              </w:rPr>
              <w:t>rechte</w:t>
            </w:r>
            <w:proofErr w:type="spellEnd"/>
            <w:r>
              <w:rPr>
                <w:rFonts w:ascii="Calibri" w:hAnsi="Calibri" w:cs="Calibri"/>
                <w:lang w:val="en-US"/>
              </w:rPr>
              <w:t xml:space="preserve"> </w:t>
            </w:r>
            <w:r>
              <w:rPr>
                <w:rFonts w:ascii="Calibri" w:hAnsi="Calibri" w:cs="Calibri"/>
                <w:lang w:val="en-US"/>
              </w:rPr>
              <w:t xml:space="preserve">Hand </w:t>
            </w:r>
            <w:proofErr w:type="spellStart"/>
            <w:r>
              <w:rPr>
                <w:rFonts w:ascii="Calibri" w:hAnsi="Calibri" w:cs="Calibri"/>
                <w:lang w:val="en-US"/>
              </w:rPr>
              <w:t>bringen</w:t>
            </w:r>
            <w:proofErr w:type="spellEnd"/>
            <w:r>
              <w:rPr>
                <w:rFonts w:ascii="Calibri" w:hAnsi="Calibri" w:cs="Calibri"/>
                <w:lang w:val="en-US"/>
              </w:rPr>
              <w:t>.</w:t>
            </w: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286000" cy="1432435"/>
                  <wp:effectExtent l="0" t="0" r="0" b="2665"/>
                  <wp:docPr id="30" name="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286000" cy="1432435"/>
                          </a:xfrm>
                          <a:prstGeom prst="rect">
                            <a:avLst/>
                          </a:prstGeom>
                          <a:noFill/>
                          <a:ln>
                            <a:noFill/>
                            <a:prstDash/>
                          </a:ln>
                        </pic:spPr>
                      </pic:pic>
                    </a:graphicData>
                  </a:graphic>
                </wp:inline>
              </w:drawing>
            </w:r>
          </w:p>
        </w:tc>
      </w:tr>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lastRenderedPageBreak/>
              <w:t>2g</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w:t>
            </w:r>
            <w:proofErr w:type="spellStart"/>
            <w:r>
              <w:rPr>
                <w:rFonts w:ascii="Calibri" w:hAnsi="Calibri" w:cs="Calibri"/>
                <w:b/>
                <w:lang w:val="en-US"/>
              </w:rPr>
              <w:t>Schlag</w:t>
            </w:r>
            <w:proofErr w:type="spellEnd"/>
            <w:r>
              <w:rPr>
                <w:rFonts w:ascii="Calibri" w:hAnsi="Calibri" w:cs="Calibri"/>
                <w:b/>
                <w:lang w:val="en-US"/>
              </w:rPr>
              <w:t> »</w:t>
            </w:r>
          </w:p>
          <w:p w:rsidR="00E71A64" w:rsidRDefault="00EB5ACD">
            <w:pPr>
              <w:pStyle w:val="Standard"/>
              <w:rPr>
                <w:rFonts w:ascii="Calibri" w:hAnsi="Calibri" w:cs="Calibri"/>
                <w:lang w:val="en-US"/>
              </w:rPr>
            </w:pPr>
            <w:r>
              <w:rPr>
                <w:rFonts w:ascii="Calibri" w:hAnsi="Calibri" w:cs="Calibri"/>
                <w:lang w:val="en-US"/>
              </w:rPr>
              <w:t xml:space="preserve">Schlage </w:t>
            </w:r>
            <w:proofErr w:type="spellStart"/>
            <w:r>
              <w:rPr>
                <w:rFonts w:ascii="Calibri" w:hAnsi="Calibri" w:cs="Calibri"/>
                <w:lang w:val="en-US"/>
              </w:rPr>
              <w:t>mit</w:t>
            </w:r>
            <w:proofErr w:type="spellEnd"/>
            <w:r>
              <w:rPr>
                <w:rFonts w:ascii="Calibri" w:hAnsi="Calibri" w:cs="Calibri"/>
                <w:lang w:val="en-US"/>
              </w:rPr>
              <w:t xml:space="preserve"> </w:t>
            </w:r>
            <w:proofErr w:type="spellStart"/>
            <w:r>
              <w:rPr>
                <w:rFonts w:ascii="Calibri" w:hAnsi="Calibri" w:cs="Calibri"/>
                <w:lang w:val="en-US"/>
              </w:rPr>
              <w:t>deiner</w:t>
            </w:r>
            <w:proofErr w:type="spellEnd"/>
            <w:r>
              <w:rPr>
                <w:rFonts w:ascii="Calibri" w:hAnsi="Calibri" w:cs="Calibri"/>
                <w:lang w:val="en-US"/>
              </w:rPr>
              <w:t xml:space="preserve"> </w:t>
            </w:r>
            <w:proofErr w:type="spellStart"/>
            <w:r>
              <w:rPr>
                <w:rFonts w:ascii="Calibri" w:hAnsi="Calibri" w:cs="Calibri"/>
                <w:lang w:val="en-US"/>
              </w:rPr>
              <w:t>linken</w:t>
            </w:r>
            <w:proofErr w:type="spellEnd"/>
            <w:r>
              <w:rPr>
                <w:rFonts w:ascii="Calibri" w:hAnsi="Calibri" w:cs="Calibri"/>
                <w:lang w:val="en-US"/>
              </w:rPr>
              <w:t xml:space="preserve"> Hand diagonal auf den Tisch.</w:t>
            </w: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110682" cy="1409757"/>
                  <wp:effectExtent l="0" t="0" r="0" b="0"/>
                  <wp:docPr id="31" nam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110682" cy="1409757"/>
                          </a:xfrm>
                          <a:prstGeom prst="rect">
                            <a:avLst/>
                          </a:prstGeom>
                          <a:noFill/>
                          <a:ln>
                            <a:noFill/>
                            <a:prstDash/>
                          </a:ln>
                        </pic:spPr>
                      </pic:pic>
                    </a:graphicData>
                  </a:graphic>
                </wp:inline>
              </w:drawing>
            </w:r>
          </w:p>
        </w:tc>
      </w:tr>
      <w:tr w:rsidR="00E71A64">
        <w:tblPrEx>
          <w:tblCellMar>
            <w:top w:w="0" w:type="dxa"/>
            <w:bottom w:w="0" w:type="dxa"/>
          </w:tblCellMar>
        </w:tblPrEx>
        <w:tc>
          <w:tcPr>
            <w:tcW w:w="5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rPr>
                <w:rFonts w:ascii="Calibri" w:hAnsi="Calibri" w:cs="Calibri"/>
                <w:b/>
                <w:lang w:val="en-GB"/>
              </w:rPr>
            </w:pPr>
            <w:r>
              <w:rPr>
                <w:rFonts w:ascii="Calibri" w:hAnsi="Calibri" w:cs="Calibri"/>
                <w:b/>
                <w:lang w:val="en-GB"/>
              </w:rPr>
              <w:t>2h</w:t>
            </w:r>
          </w:p>
        </w:tc>
        <w:tc>
          <w:tcPr>
            <w:tcW w:w="59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rPr>
                <w:rFonts w:ascii="Calibri" w:hAnsi="Calibri" w:cs="Calibri"/>
                <w:b/>
                <w:lang w:val="en-US"/>
              </w:rPr>
            </w:pPr>
            <w:r>
              <w:rPr>
                <w:rFonts w:ascii="Calibri" w:hAnsi="Calibri" w:cs="Calibri"/>
                <w:b/>
                <w:lang w:val="en-US"/>
              </w:rPr>
              <w:t>« </w:t>
            </w:r>
            <w:proofErr w:type="spellStart"/>
            <w:r>
              <w:rPr>
                <w:rFonts w:ascii="Calibri" w:hAnsi="Calibri" w:cs="Calibri"/>
                <w:b/>
                <w:lang w:val="en-US"/>
              </w:rPr>
              <w:t>Ablegen</w:t>
            </w:r>
            <w:proofErr w:type="spellEnd"/>
            <w:r>
              <w:rPr>
                <w:rFonts w:ascii="Calibri" w:hAnsi="Calibri" w:cs="Calibri"/>
                <w:b/>
                <w:lang w:val="en-US"/>
              </w:rPr>
              <w:t> » </w:t>
            </w:r>
          </w:p>
          <w:p w:rsidR="00E71A64" w:rsidRDefault="00EB5ACD">
            <w:pPr>
              <w:pStyle w:val="Standard"/>
              <w:rPr>
                <w:rFonts w:ascii="Calibri" w:hAnsi="Calibri" w:cs="Calibri"/>
                <w:lang w:val="en-US"/>
              </w:rPr>
            </w:pPr>
            <w:r>
              <w:rPr>
                <w:rFonts w:ascii="Calibri" w:hAnsi="Calibri" w:cs="Calibri"/>
                <w:lang w:val="en-US"/>
              </w:rPr>
              <w:t xml:space="preserve">Den Becher diagonal </w:t>
            </w:r>
            <w:proofErr w:type="spellStart"/>
            <w:r>
              <w:rPr>
                <w:rFonts w:ascii="Calibri" w:hAnsi="Calibri" w:cs="Calibri"/>
                <w:lang w:val="en-US"/>
              </w:rPr>
              <w:t>über</w:t>
            </w:r>
            <w:proofErr w:type="spellEnd"/>
            <w:r>
              <w:rPr>
                <w:rFonts w:ascii="Calibri" w:hAnsi="Calibri" w:cs="Calibri"/>
                <w:lang w:val="en-US"/>
              </w:rPr>
              <w:t xml:space="preserve"> </w:t>
            </w:r>
            <w:proofErr w:type="spellStart"/>
            <w:r>
              <w:rPr>
                <w:rFonts w:ascii="Calibri" w:hAnsi="Calibri" w:cs="Calibri"/>
                <w:lang w:val="en-US"/>
              </w:rPr>
              <w:t>deine</w:t>
            </w:r>
            <w:proofErr w:type="spellEnd"/>
            <w:r>
              <w:rPr>
                <w:rFonts w:ascii="Calibri" w:hAnsi="Calibri" w:cs="Calibri"/>
                <w:lang w:val="en-US"/>
              </w:rPr>
              <w:t xml:space="preserve"> </w:t>
            </w:r>
            <w:proofErr w:type="spellStart"/>
            <w:r>
              <w:rPr>
                <w:rFonts w:ascii="Calibri" w:hAnsi="Calibri" w:cs="Calibri"/>
                <w:lang w:val="en-US"/>
              </w:rPr>
              <w:t>linke</w:t>
            </w:r>
            <w:proofErr w:type="spellEnd"/>
            <w:r>
              <w:rPr>
                <w:rFonts w:ascii="Calibri" w:hAnsi="Calibri" w:cs="Calibri"/>
                <w:lang w:val="en-US"/>
              </w:rPr>
              <w:t xml:space="preserve"> Hand </w:t>
            </w:r>
            <w:proofErr w:type="spellStart"/>
            <w:r>
              <w:rPr>
                <w:rFonts w:ascii="Calibri" w:hAnsi="Calibri" w:cs="Calibri"/>
                <w:lang w:val="en-US"/>
              </w:rPr>
              <w:t>ablegen</w:t>
            </w:r>
            <w:proofErr w:type="spellEnd"/>
            <w:r>
              <w:rPr>
                <w:rFonts w:ascii="Calibri" w:hAnsi="Calibri" w:cs="Calibri"/>
                <w:lang w:val="en-US"/>
              </w:rPr>
              <w:t>.</w:t>
            </w: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rFonts w:ascii="Calibri" w:hAnsi="Calibri" w:cs="Calibri"/>
                <w:noProof/>
                <w:lang w:val="en-GB"/>
              </w:rPr>
              <w:drawing>
                <wp:inline distT="0" distB="0" distL="0" distR="0">
                  <wp:extent cx="2266916" cy="1542236"/>
                  <wp:effectExtent l="0" t="0" r="0" b="0"/>
                  <wp:docPr id="32" name="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266916" cy="1542236"/>
                          </a:xfrm>
                          <a:prstGeom prst="rect">
                            <a:avLst/>
                          </a:prstGeom>
                          <a:noFill/>
                          <a:ln>
                            <a:noFill/>
                            <a:prstDash/>
                          </a:ln>
                        </pic:spPr>
                      </pic:pic>
                    </a:graphicData>
                  </a:graphic>
                </wp:inline>
              </w:drawing>
            </w:r>
          </w:p>
        </w:tc>
      </w:tr>
    </w:tbl>
    <w:p w:rsidR="00E71A64" w:rsidRDefault="00E71A64">
      <w:pPr>
        <w:pStyle w:val="Standard"/>
        <w:shd w:val="clear" w:color="auto" w:fill="FFFFFF"/>
        <w:jc w:val="both"/>
        <w:rPr>
          <w:rFonts w:ascii="Calibri" w:hAnsi="Calibri" w:cs="Calibri"/>
        </w:rPr>
      </w:pPr>
    </w:p>
    <w:p w:rsidR="00E71A64" w:rsidRDefault="00EB5ACD">
      <w:pPr>
        <w:pStyle w:val="Standard"/>
        <w:rPr>
          <w:rFonts w:ascii="Calibri" w:hAnsi="Calibri" w:cs="Calibri"/>
        </w:rPr>
      </w:pPr>
      <w:proofErr w:type="spellStart"/>
      <w:r>
        <w:rPr>
          <w:rFonts w:ascii="Calibri" w:hAnsi="Calibri" w:cs="Calibri"/>
        </w:rPr>
        <w:t>Versuche</w:t>
      </w:r>
      <w:proofErr w:type="spellEnd"/>
      <w:r>
        <w:rPr>
          <w:rFonts w:ascii="Calibri" w:hAnsi="Calibri" w:cs="Calibri"/>
        </w:rPr>
        <w:t xml:space="preserve"> die </w:t>
      </w:r>
      <w:proofErr w:type="spellStart"/>
      <w:r>
        <w:rPr>
          <w:rFonts w:ascii="Calibri" w:hAnsi="Calibri" w:cs="Calibri"/>
        </w:rPr>
        <w:t>zweite</w:t>
      </w:r>
      <w:proofErr w:type="spellEnd"/>
      <w:r>
        <w:rPr>
          <w:rFonts w:ascii="Calibri" w:hAnsi="Calibri" w:cs="Calibri"/>
        </w:rPr>
        <w:t xml:space="preserve"> </w:t>
      </w:r>
      <w:proofErr w:type="spellStart"/>
      <w:proofErr w:type="gramStart"/>
      <w:r>
        <w:rPr>
          <w:rFonts w:ascii="Calibri" w:hAnsi="Calibri" w:cs="Calibri"/>
        </w:rPr>
        <w:t>Folge</w:t>
      </w:r>
      <w:proofErr w:type="spellEnd"/>
      <w:r>
        <w:rPr>
          <w:rFonts w:ascii="Calibri" w:hAnsi="Calibri" w:cs="Calibri"/>
        </w:rPr>
        <w:t>:</w:t>
      </w:r>
      <w:proofErr w:type="gramEnd"/>
      <w:r>
        <w:rPr>
          <w:rFonts w:ascii="Calibri" w:hAnsi="Calibri" w:cs="Calibri"/>
        </w:rPr>
        <w:t xml:space="preserve"> 3x </w:t>
      </w:r>
      <w:proofErr w:type="spellStart"/>
      <w:r>
        <w:rPr>
          <w:rFonts w:ascii="Calibri" w:hAnsi="Calibri" w:cs="Calibri"/>
        </w:rPr>
        <w:t>langsam</w:t>
      </w:r>
      <w:proofErr w:type="spellEnd"/>
      <w:r>
        <w:rPr>
          <w:rFonts w:ascii="Calibri" w:hAnsi="Calibri" w:cs="Calibri"/>
        </w:rPr>
        <w:t xml:space="preserve">,  3x </w:t>
      </w:r>
      <w:proofErr w:type="spellStart"/>
      <w:r>
        <w:rPr>
          <w:rFonts w:ascii="Calibri" w:hAnsi="Calibri" w:cs="Calibri"/>
        </w:rPr>
        <w:t>schnell</w:t>
      </w:r>
      <w:proofErr w:type="spellEnd"/>
      <w:r>
        <w:rPr>
          <w:rFonts w:ascii="Calibri" w:hAnsi="Calibri" w:cs="Calibri"/>
        </w:rPr>
        <w:t>.</w:t>
      </w:r>
    </w:p>
    <w:p w:rsidR="00E71A64" w:rsidRDefault="00E71A64">
      <w:pPr>
        <w:pStyle w:val="Standard"/>
        <w:rPr>
          <w:rFonts w:ascii="Calibri" w:hAnsi="Calibri" w:cs="Calibri"/>
        </w:rPr>
      </w:pPr>
    </w:p>
    <w:p w:rsidR="00E71A64" w:rsidRDefault="00E71A64">
      <w:pPr>
        <w:pStyle w:val="Standard"/>
        <w:rPr>
          <w:rFonts w:ascii="Calibri" w:hAnsi="Calibri" w:cs="Calibri"/>
        </w:rPr>
      </w:pPr>
    </w:p>
    <w:p w:rsidR="00E71A64" w:rsidRDefault="00EB5ACD">
      <w:pPr>
        <w:pStyle w:val="Standard"/>
        <w:rPr>
          <w:rFonts w:ascii="Calibri" w:hAnsi="Calibri" w:cs="Calibri"/>
          <w:lang w:val="de-DE"/>
        </w:rPr>
      </w:pPr>
      <w:r>
        <w:rPr>
          <w:rFonts w:ascii="Calibri" w:hAnsi="Calibri" w:cs="Calibri"/>
          <w:lang w:val="de-DE"/>
        </w:rPr>
        <w:t xml:space="preserve">Übe, übe, </w:t>
      </w:r>
      <w:proofErr w:type="gramStart"/>
      <w:r>
        <w:rPr>
          <w:rFonts w:ascii="Calibri" w:hAnsi="Calibri" w:cs="Calibri"/>
          <w:lang w:val="de-DE"/>
        </w:rPr>
        <w:t>übe,...</w:t>
      </w:r>
      <w:proofErr w:type="gramEnd"/>
      <w:r>
        <w:rPr>
          <w:rFonts w:ascii="Calibri" w:hAnsi="Calibri" w:cs="Calibri"/>
          <w:lang w:val="de-DE"/>
        </w:rPr>
        <w:t xml:space="preserve"> </w:t>
      </w:r>
      <w:r>
        <w:rPr>
          <w:rFonts w:ascii="Calibri" w:hAnsi="Calibri" w:cs="Calibri"/>
          <w:lang w:val="de-DE"/>
        </w:rPr>
        <w:t>Immer schneller, um dann die Folgen dem Rhythmus der Musik anzupassen.</w:t>
      </w:r>
    </w:p>
    <w:p w:rsidR="00E71A64" w:rsidRDefault="00E71A64">
      <w:pPr>
        <w:pStyle w:val="Standard"/>
        <w:rPr>
          <w:rFonts w:ascii="Calibri" w:hAnsi="Calibri" w:cs="Calibri"/>
        </w:rPr>
      </w:pPr>
    </w:p>
    <w:p w:rsidR="00E71A64" w:rsidRPr="00574E30" w:rsidRDefault="00EB5ACD">
      <w:pPr>
        <w:pStyle w:val="Standard"/>
        <w:jc w:val="center"/>
        <w:rPr>
          <w:lang w:val="en-US"/>
        </w:rPr>
      </w:pPr>
      <w:proofErr w:type="spellStart"/>
      <w:r>
        <w:rPr>
          <w:rFonts w:ascii="Calibri" w:hAnsi="Calibri" w:cs="Calibri"/>
          <w:b/>
          <w:bCs/>
          <w:sz w:val="28"/>
          <w:szCs w:val="28"/>
          <w:lang w:val="en-US"/>
        </w:rPr>
        <w:t>Viel</w:t>
      </w:r>
      <w:proofErr w:type="spellEnd"/>
      <w:r>
        <w:rPr>
          <w:rFonts w:ascii="Calibri" w:hAnsi="Calibri" w:cs="Calibri"/>
          <w:b/>
          <w:bCs/>
          <w:sz w:val="28"/>
          <w:szCs w:val="28"/>
          <w:lang w:val="en-US"/>
        </w:rPr>
        <w:t xml:space="preserve"> </w:t>
      </w:r>
      <w:proofErr w:type="spellStart"/>
      <w:proofErr w:type="gramStart"/>
      <w:r>
        <w:rPr>
          <w:rFonts w:ascii="Calibri" w:hAnsi="Calibri" w:cs="Calibri"/>
          <w:b/>
          <w:bCs/>
          <w:sz w:val="28"/>
          <w:szCs w:val="28"/>
          <w:lang w:val="en-US"/>
        </w:rPr>
        <w:t>Vergnügen</w:t>
      </w:r>
      <w:proofErr w:type="spellEnd"/>
      <w:r>
        <w:rPr>
          <w:rFonts w:ascii="Calibri" w:hAnsi="Calibri" w:cs="Calibri"/>
          <w:b/>
          <w:bCs/>
          <w:sz w:val="28"/>
          <w:szCs w:val="28"/>
          <w:lang w:val="en-US"/>
        </w:rPr>
        <w:t> !!!</w:t>
      </w:r>
      <w:proofErr w:type="gramEnd"/>
      <w:r>
        <w:rPr>
          <w:rFonts w:ascii="Calibri" w:hAnsi="Calibri" w:cs="Calibri"/>
          <w:b/>
          <w:bCs/>
          <w:sz w:val="28"/>
          <w:szCs w:val="28"/>
          <w:lang w:val="en-US"/>
        </w:rPr>
        <w:t> </w:t>
      </w:r>
      <w:proofErr w:type="gramStart"/>
      <w:r>
        <w:rPr>
          <w:rFonts w:ascii="Apple Color Emoji" w:eastAsia="Segoe UI Emoji" w:hAnsi="Apple Color Emoji" w:cs="Apple Color Emoji"/>
          <w:b/>
          <w:bCs/>
          <w:sz w:val="28"/>
          <w:szCs w:val="28"/>
        </w:rPr>
        <w:t>😊</w:t>
      </w:r>
      <w:proofErr w:type="gramEnd"/>
    </w:p>
    <w:p w:rsidR="00E71A64" w:rsidRPr="00574E30" w:rsidRDefault="00E71A64">
      <w:pPr>
        <w:pageBreakBefore/>
        <w:suppressAutoHyphens w:val="0"/>
        <w:rPr>
          <w:lang w:val="en-US"/>
        </w:rPr>
      </w:pPr>
    </w:p>
    <w:p w:rsidR="00E71A64" w:rsidRDefault="00E71A64">
      <w:pPr>
        <w:pStyle w:val="Standard"/>
        <w:pageBreakBefore/>
        <w:rPr>
          <w:rFonts w:ascii="Calibri" w:hAnsi="Calibri" w:cs="Calibri"/>
          <w:lang w:val="en-US"/>
        </w:rPr>
      </w:pPr>
    </w:p>
    <w:p w:rsidR="00E71A64" w:rsidRPr="00574E30" w:rsidRDefault="00EB5ACD">
      <w:pPr>
        <w:pStyle w:val="Standard"/>
        <w:shd w:val="clear" w:color="auto" w:fill="FFFFFF"/>
        <w:ind w:right="-6"/>
        <w:jc w:val="both"/>
        <w:rPr>
          <w:lang w:val="en-US"/>
        </w:rPr>
      </w:pPr>
      <w:proofErr w:type="spellStart"/>
      <w:r>
        <w:rPr>
          <w:rFonts w:ascii="Calibri" w:hAnsi="Calibri" w:cs="Calibri"/>
          <w:b/>
          <w:bCs/>
          <w:u w:val="single"/>
          <w:lang w:val="en-US"/>
        </w:rPr>
        <w:t>Samstag</w:t>
      </w:r>
      <w:proofErr w:type="spellEnd"/>
      <w:r>
        <w:rPr>
          <w:rFonts w:ascii="Calibri" w:hAnsi="Calibri" w:cs="Calibri"/>
          <w:b/>
          <w:bCs/>
          <w:u w:val="single"/>
          <w:lang w:val="en-US"/>
        </w:rPr>
        <w:t xml:space="preserve"> 25 </w:t>
      </w:r>
      <w:proofErr w:type="gramStart"/>
      <w:r>
        <w:rPr>
          <w:rFonts w:ascii="Calibri" w:hAnsi="Calibri" w:cs="Calibri"/>
          <w:b/>
          <w:bCs/>
          <w:u w:val="single"/>
          <w:lang w:val="en-US"/>
        </w:rPr>
        <w:t>April :</w:t>
      </w:r>
      <w:proofErr w:type="gramEnd"/>
      <w:r>
        <w:rPr>
          <w:rFonts w:ascii="Calibri" w:hAnsi="Calibri" w:cs="Calibri"/>
          <w:b/>
          <w:bCs/>
          <w:lang w:val="en-US"/>
        </w:rPr>
        <w:t xml:space="preserve"> « </w:t>
      </w:r>
      <w:proofErr w:type="spellStart"/>
      <w:r>
        <w:rPr>
          <w:rFonts w:ascii="Calibri" w:hAnsi="Calibri" w:cs="Calibri"/>
          <w:b/>
          <w:bCs/>
          <w:lang w:val="en-US"/>
        </w:rPr>
        <w:t>Drei</w:t>
      </w:r>
      <w:proofErr w:type="spellEnd"/>
      <w:r>
        <w:rPr>
          <w:rFonts w:ascii="Calibri" w:hAnsi="Calibri" w:cs="Calibri"/>
          <w:b/>
          <w:bCs/>
          <w:lang w:val="en-US"/>
        </w:rPr>
        <w:t xml:space="preserve"> </w:t>
      </w:r>
      <w:proofErr w:type="spellStart"/>
      <w:r>
        <w:rPr>
          <w:rFonts w:ascii="Calibri" w:hAnsi="Calibri" w:cs="Calibri"/>
          <w:b/>
          <w:bCs/>
          <w:lang w:val="en-US"/>
        </w:rPr>
        <w:t>gewinnt</w:t>
      </w:r>
      <w:proofErr w:type="spellEnd"/>
      <w:r>
        <w:rPr>
          <w:rFonts w:ascii="Calibri" w:hAnsi="Calibri" w:cs="Calibri"/>
          <w:b/>
          <w:bCs/>
          <w:lang w:val="en-US"/>
        </w:rPr>
        <w:t xml:space="preserve"> » </w:t>
      </w:r>
      <w:proofErr w:type="spellStart"/>
      <w:r>
        <w:rPr>
          <w:rFonts w:ascii="Calibri" w:hAnsi="Calibri" w:cs="Calibri"/>
          <w:b/>
          <w:bCs/>
          <w:lang w:val="en-US"/>
        </w:rPr>
        <w:t>als</w:t>
      </w:r>
      <w:proofErr w:type="spellEnd"/>
      <w:r>
        <w:rPr>
          <w:rFonts w:ascii="Calibri" w:hAnsi="Calibri" w:cs="Calibri"/>
          <w:b/>
          <w:bCs/>
          <w:lang w:val="en-US"/>
        </w:rPr>
        <w:t xml:space="preserve"> </w:t>
      </w:r>
      <w:proofErr w:type="spellStart"/>
      <w:r>
        <w:rPr>
          <w:rFonts w:ascii="Calibri" w:hAnsi="Calibri" w:cs="Calibri"/>
          <w:b/>
          <w:bCs/>
          <w:lang w:val="en-US"/>
        </w:rPr>
        <w:t>Rennspiel</w:t>
      </w:r>
      <w:proofErr w:type="spellEnd"/>
      <w:r>
        <w:rPr>
          <w:rFonts w:ascii="Calibri" w:hAnsi="Calibri" w:cs="Calibri"/>
          <w:b/>
          <w:bCs/>
          <w:lang w:val="en-US"/>
        </w:rPr>
        <w:t>.</w:t>
      </w:r>
    </w:p>
    <w:p w:rsidR="00E71A64" w:rsidRDefault="00E71A64">
      <w:pPr>
        <w:pStyle w:val="Standard"/>
        <w:shd w:val="clear" w:color="auto" w:fill="FFFFFF"/>
        <w:jc w:val="both"/>
        <w:rPr>
          <w:rFonts w:ascii="Calibri" w:hAnsi="Calibri" w:cs="Calibri"/>
          <w:lang w:val="en-US"/>
        </w:rPr>
      </w:pPr>
    </w:p>
    <w:p w:rsidR="00E71A64" w:rsidRDefault="00EB5ACD">
      <w:pPr>
        <w:pStyle w:val="Standard"/>
        <w:shd w:val="clear" w:color="auto" w:fill="FFFFFF"/>
        <w:jc w:val="both"/>
        <w:rPr>
          <w:rFonts w:ascii="Calibri" w:hAnsi="Calibri" w:cs="Calibri"/>
        </w:rPr>
      </w:pPr>
      <w:proofErr w:type="spellStart"/>
      <w:r>
        <w:rPr>
          <w:rFonts w:ascii="Calibri" w:hAnsi="Calibri" w:cs="Calibri"/>
        </w:rPr>
        <w:t>Für</w:t>
      </w:r>
      <w:proofErr w:type="spellEnd"/>
      <w:r>
        <w:rPr>
          <w:rFonts w:ascii="Calibri" w:hAnsi="Calibri" w:cs="Calibri"/>
        </w:rPr>
        <w:t xml:space="preserve"> </w:t>
      </w:r>
      <w:proofErr w:type="spellStart"/>
      <w:r>
        <w:rPr>
          <w:rFonts w:ascii="Calibri" w:hAnsi="Calibri" w:cs="Calibri"/>
        </w:rPr>
        <w:t>dieses</w:t>
      </w:r>
      <w:proofErr w:type="spellEnd"/>
      <w:r>
        <w:rPr>
          <w:rFonts w:ascii="Calibri" w:hAnsi="Calibri" w:cs="Calibri"/>
        </w:rPr>
        <w:t xml:space="preserve"> </w:t>
      </w:r>
      <w:proofErr w:type="spellStart"/>
      <w:r>
        <w:rPr>
          <w:rFonts w:ascii="Calibri" w:hAnsi="Calibri" w:cs="Calibri"/>
        </w:rPr>
        <w:t>Familienspiel</w:t>
      </w:r>
      <w:proofErr w:type="spellEnd"/>
      <w:r>
        <w:rPr>
          <w:rFonts w:ascii="Calibri" w:hAnsi="Calibri" w:cs="Calibri"/>
        </w:rPr>
        <w:t xml:space="preserve"> </w:t>
      </w:r>
      <w:proofErr w:type="spellStart"/>
      <w:r>
        <w:rPr>
          <w:rFonts w:ascii="Calibri" w:hAnsi="Calibri" w:cs="Calibri"/>
        </w:rPr>
        <w:t>benötigst</w:t>
      </w:r>
      <w:proofErr w:type="spellEnd"/>
      <w:r>
        <w:rPr>
          <w:rFonts w:ascii="Calibri" w:hAnsi="Calibri" w:cs="Calibri"/>
        </w:rPr>
        <w:t xml:space="preserve"> du :</w:t>
      </w:r>
    </w:p>
    <w:p w:rsidR="00E71A64" w:rsidRDefault="00EB5ACD">
      <w:pPr>
        <w:pStyle w:val="Standard"/>
        <w:shd w:val="clear" w:color="auto" w:fill="FFFFFF"/>
        <w:jc w:val="both"/>
        <w:rPr>
          <w:rFonts w:ascii="Calibri" w:hAnsi="Calibri" w:cs="Calibri"/>
          <w:lang w:val="en-US"/>
        </w:rPr>
      </w:pPr>
      <w:r>
        <w:rPr>
          <w:rFonts w:ascii="Calibri" w:hAnsi="Calibri" w:cs="Calibri"/>
          <w:lang w:val="en-US"/>
        </w:rPr>
        <w:t xml:space="preserve">• </w:t>
      </w:r>
      <w:proofErr w:type="spellStart"/>
      <w:r>
        <w:rPr>
          <w:rFonts w:ascii="Calibri" w:hAnsi="Calibri" w:cs="Calibri"/>
          <w:lang w:val="en-US"/>
        </w:rPr>
        <w:t>vorher</w:t>
      </w:r>
      <w:proofErr w:type="spellEnd"/>
      <w:r>
        <w:rPr>
          <w:rFonts w:ascii="Calibri" w:hAnsi="Calibri" w:cs="Calibri"/>
          <w:lang w:val="en-US"/>
        </w:rPr>
        <w:t xml:space="preserve"> </w:t>
      </w:r>
      <w:proofErr w:type="spellStart"/>
      <w:r>
        <w:rPr>
          <w:rFonts w:ascii="Calibri" w:hAnsi="Calibri" w:cs="Calibri"/>
          <w:lang w:val="en-US"/>
        </w:rPr>
        <w:t>gefärbte</w:t>
      </w:r>
      <w:proofErr w:type="spellEnd"/>
      <w:r>
        <w:rPr>
          <w:rFonts w:ascii="Calibri" w:hAnsi="Calibri" w:cs="Calibri"/>
          <w:lang w:val="en-US"/>
        </w:rPr>
        <w:t xml:space="preserve"> WC </w:t>
      </w:r>
      <w:proofErr w:type="spellStart"/>
      <w:r>
        <w:rPr>
          <w:rFonts w:ascii="Calibri" w:hAnsi="Calibri" w:cs="Calibri"/>
          <w:lang w:val="en-US"/>
        </w:rPr>
        <w:t>Rollen</w:t>
      </w:r>
      <w:proofErr w:type="spellEnd"/>
      <w:r>
        <w:rPr>
          <w:rFonts w:ascii="Calibri" w:hAnsi="Calibri" w:cs="Calibri"/>
          <w:lang w:val="en-US"/>
        </w:rPr>
        <w:t xml:space="preserve"> </w:t>
      </w:r>
      <w:proofErr w:type="gramStart"/>
      <w:r>
        <w:rPr>
          <w:rFonts w:ascii="Calibri" w:hAnsi="Calibri" w:cs="Calibri"/>
          <w:lang w:val="en-US"/>
        </w:rPr>
        <w:t>( Minimum</w:t>
      </w:r>
      <w:proofErr w:type="gramEnd"/>
      <w:r>
        <w:rPr>
          <w:rFonts w:ascii="Calibri" w:hAnsi="Calibri" w:cs="Calibri"/>
          <w:lang w:val="en-US"/>
        </w:rPr>
        <w:t xml:space="preserve"> 6 x 2 )</w:t>
      </w:r>
    </w:p>
    <w:p w:rsidR="00E71A64" w:rsidRDefault="00EB5ACD">
      <w:pPr>
        <w:pStyle w:val="Standard"/>
        <w:shd w:val="clear" w:color="auto" w:fill="FFFFFF"/>
        <w:jc w:val="both"/>
        <w:rPr>
          <w:rFonts w:ascii="Calibri" w:hAnsi="Calibri" w:cs="Calibri"/>
          <w:lang w:val="en-US"/>
        </w:rPr>
      </w:pPr>
      <w:r>
        <w:rPr>
          <w:rFonts w:ascii="Calibri" w:hAnsi="Calibri" w:cs="Calibri"/>
          <w:lang w:val="en-US"/>
        </w:rPr>
        <w:t xml:space="preserve">• </w:t>
      </w:r>
      <w:proofErr w:type="spellStart"/>
      <w:r>
        <w:rPr>
          <w:rFonts w:ascii="Calibri" w:hAnsi="Calibri" w:cs="Calibri"/>
          <w:lang w:val="en-US"/>
        </w:rPr>
        <w:t>im</w:t>
      </w:r>
      <w:proofErr w:type="spellEnd"/>
      <w:r>
        <w:rPr>
          <w:rFonts w:ascii="Calibri" w:hAnsi="Calibri" w:cs="Calibri"/>
          <w:lang w:val="en-US"/>
        </w:rPr>
        <w:t xml:space="preserve"> </w:t>
      </w:r>
      <w:proofErr w:type="spellStart"/>
      <w:proofErr w:type="gramStart"/>
      <w:r>
        <w:rPr>
          <w:rFonts w:ascii="Calibri" w:hAnsi="Calibri" w:cs="Calibri"/>
          <w:lang w:val="en-US"/>
        </w:rPr>
        <w:t>Freien</w:t>
      </w:r>
      <w:proofErr w:type="spellEnd"/>
      <w:r>
        <w:rPr>
          <w:rFonts w:ascii="Calibri" w:hAnsi="Calibri" w:cs="Calibri"/>
          <w:lang w:val="en-US"/>
        </w:rPr>
        <w:t> :</w:t>
      </w:r>
      <w:proofErr w:type="gramEnd"/>
      <w:r>
        <w:rPr>
          <w:rFonts w:ascii="Calibri" w:hAnsi="Calibri" w:cs="Calibri"/>
          <w:lang w:val="en-US"/>
        </w:rPr>
        <w:t xml:space="preserve"> ins </w:t>
      </w:r>
      <w:r>
        <w:rPr>
          <w:rFonts w:ascii="Calibri" w:hAnsi="Calibri" w:cs="Calibri"/>
          <w:lang w:val="en-US"/>
        </w:rPr>
        <w:t xml:space="preserve">Gras </w:t>
      </w:r>
      <w:proofErr w:type="spellStart"/>
      <w:r>
        <w:rPr>
          <w:rFonts w:ascii="Calibri" w:hAnsi="Calibri" w:cs="Calibri"/>
          <w:lang w:val="en-US"/>
        </w:rPr>
        <w:t>gestochene</w:t>
      </w:r>
      <w:proofErr w:type="spellEnd"/>
      <w:r>
        <w:rPr>
          <w:rFonts w:ascii="Calibri" w:hAnsi="Calibri" w:cs="Calibri"/>
          <w:lang w:val="en-US"/>
        </w:rPr>
        <w:t xml:space="preserve"> </w:t>
      </w:r>
      <w:proofErr w:type="spellStart"/>
      <w:r>
        <w:rPr>
          <w:rFonts w:ascii="Calibri" w:hAnsi="Calibri" w:cs="Calibri"/>
          <w:lang w:val="en-US"/>
        </w:rPr>
        <w:t>Stäbe</w:t>
      </w:r>
      <w:proofErr w:type="spellEnd"/>
    </w:p>
    <w:p w:rsidR="00E71A64" w:rsidRDefault="00EB5ACD">
      <w:pPr>
        <w:pStyle w:val="Standard"/>
        <w:shd w:val="clear" w:color="auto" w:fill="FFFFFF"/>
        <w:jc w:val="both"/>
        <w:rPr>
          <w:rFonts w:ascii="Calibri" w:hAnsi="Calibri" w:cs="Calibri"/>
        </w:rPr>
      </w:pPr>
      <w:r>
        <w:rPr>
          <w:rFonts w:ascii="Calibri" w:hAnsi="Calibri" w:cs="Calibri"/>
        </w:rPr>
        <w:t xml:space="preserve">• </w:t>
      </w:r>
      <w:proofErr w:type="spellStart"/>
      <w:r>
        <w:rPr>
          <w:rFonts w:ascii="Calibri" w:hAnsi="Calibri" w:cs="Calibri"/>
        </w:rPr>
        <w:t>zu</w:t>
      </w:r>
      <w:proofErr w:type="spellEnd"/>
      <w:r>
        <w:rPr>
          <w:rFonts w:ascii="Calibri" w:hAnsi="Calibri" w:cs="Calibri"/>
        </w:rPr>
        <w:t xml:space="preserve"> </w:t>
      </w:r>
      <w:proofErr w:type="spellStart"/>
      <w:r>
        <w:rPr>
          <w:rFonts w:ascii="Calibri" w:hAnsi="Calibri" w:cs="Calibri"/>
        </w:rPr>
        <w:t>Hause</w:t>
      </w:r>
      <w:proofErr w:type="spellEnd"/>
      <w:r>
        <w:rPr>
          <w:rFonts w:ascii="Calibri" w:hAnsi="Calibri" w:cs="Calibri"/>
        </w:rPr>
        <w:t xml:space="preserve"> : </w:t>
      </w:r>
      <w:proofErr w:type="spellStart"/>
      <w:r>
        <w:rPr>
          <w:rFonts w:ascii="Calibri" w:hAnsi="Calibri" w:cs="Calibri"/>
        </w:rPr>
        <w:t>Zeitungsrollen</w:t>
      </w:r>
      <w:proofErr w:type="spellEnd"/>
      <w:r>
        <w:rPr>
          <w:rFonts w:ascii="Calibri" w:hAnsi="Calibri" w:cs="Calibri"/>
        </w:rPr>
        <w:t>.</w:t>
      </w:r>
    </w:p>
    <w:p w:rsidR="00E71A64" w:rsidRDefault="00E71A64">
      <w:pPr>
        <w:pStyle w:val="Standard"/>
        <w:shd w:val="clear" w:color="auto" w:fill="FFFFFF"/>
        <w:jc w:val="both"/>
        <w:rPr>
          <w:rFonts w:ascii="Calibri" w:hAnsi="Calibri" w:cs="Calibri"/>
          <w:b/>
          <w:bCs/>
          <w:u w:val="single"/>
        </w:rPr>
      </w:pPr>
    </w:p>
    <w:tbl>
      <w:tblPr>
        <w:tblW w:w="9056" w:type="dxa"/>
        <w:tblInd w:w="-108" w:type="dxa"/>
        <w:tblLayout w:type="fixed"/>
        <w:tblCellMar>
          <w:left w:w="10" w:type="dxa"/>
          <w:right w:w="10" w:type="dxa"/>
        </w:tblCellMar>
        <w:tblLook w:val="04A0" w:firstRow="1" w:lastRow="0" w:firstColumn="1" w:lastColumn="0" w:noHBand="0" w:noVBand="1"/>
      </w:tblPr>
      <w:tblGrid>
        <w:gridCol w:w="4459"/>
        <w:gridCol w:w="4597"/>
      </w:tblGrid>
      <w:tr w:rsidR="00E71A64">
        <w:tblPrEx>
          <w:tblCellMar>
            <w:top w:w="0" w:type="dxa"/>
            <w:bottom w:w="0" w:type="dxa"/>
          </w:tblCellMar>
        </w:tblPrEx>
        <w:tc>
          <w:tcPr>
            <w:tcW w:w="4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Pr="00574E30" w:rsidRDefault="00EB5ACD">
            <w:pPr>
              <w:pStyle w:val="Standard"/>
              <w:jc w:val="both"/>
              <w:rPr>
                <w:lang w:val="en-US"/>
              </w:rPr>
            </w:pPr>
            <w:r>
              <w:rPr>
                <w:rFonts w:ascii="Calibri" w:hAnsi="Calibri" w:cs="Calibri"/>
                <w:lang w:val="en-US"/>
              </w:rPr>
              <w:t xml:space="preserve">4 </w:t>
            </w:r>
            <w:proofErr w:type="spellStart"/>
            <w:r>
              <w:rPr>
                <w:rFonts w:ascii="Calibri" w:hAnsi="Calibri" w:cs="Calibri"/>
                <w:lang w:val="en-US"/>
              </w:rPr>
              <w:t>Stäbe</w:t>
            </w:r>
            <w:proofErr w:type="spellEnd"/>
            <w:r>
              <w:rPr>
                <w:rFonts w:ascii="Calibri" w:hAnsi="Calibri" w:cs="Calibri"/>
                <w:lang w:val="en-US"/>
              </w:rPr>
              <w:t xml:space="preserve"> ins Gras </w:t>
            </w:r>
            <w:proofErr w:type="spellStart"/>
            <w:r>
              <w:rPr>
                <w:rFonts w:ascii="Calibri" w:hAnsi="Calibri" w:cs="Calibri"/>
                <w:lang w:val="en-US"/>
              </w:rPr>
              <w:t>stechen</w:t>
            </w:r>
            <w:proofErr w:type="spellEnd"/>
            <w:r>
              <w:rPr>
                <w:rFonts w:ascii="Calibri" w:hAnsi="Calibri" w:cs="Calibri"/>
                <w:lang w:val="en-US"/>
              </w:rPr>
              <w:t xml:space="preserve"> und </w:t>
            </w:r>
            <w:proofErr w:type="spellStart"/>
            <w:r>
              <w:rPr>
                <w:rFonts w:ascii="Calibri" w:hAnsi="Calibri" w:cs="Calibri"/>
                <w:lang w:val="en-US"/>
              </w:rPr>
              <w:t>eine</w:t>
            </w:r>
            <w:proofErr w:type="spellEnd"/>
            <w:r>
              <w:rPr>
                <w:rFonts w:ascii="Calibri" w:hAnsi="Calibri" w:cs="Calibri"/>
                <w:lang w:val="en-US"/>
              </w:rPr>
              <w:t xml:space="preserve"> </w:t>
            </w:r>
            <w:proofErr w:type="spellStart"/>
            <w:r>
              <w:rPr>
                <w:rFonts w:ascii="Calibri" w:hAnsi="Calibri" w:cs="Calibri"/>
                <w:lang w:val="en-US"/>
              </w:rPr>
              <w:t>Startlinie</w:t>
            </w:r>
            <w:proofErr w:type="spellEnd"/>
            <w:r>
              <w:rPr>
                <w:rFonts w:ascii="Calibri" w:hAnsi="Calibri" w:cs="Calibri"/>
                <w:lang w:val="en-US"/>
              </w:rPr>
              <w:t xml:space="preserve"> auf </w:t>
            </w:r>
            <w:proofErr w:type="spellStart"/>
            <w:r>
              <w:rPr>
                <w:rFonts w:ascii="Calibri" w:hAnsi="Calibri" w:cs="Calibri"/>
                <w:lang w:val="en-US"/>
              </w:rPr>
              <w:t>beiden</w:t>
            </w:r>
            <w:proofErr w:type="spellEnd"/>
            <w:r>
              <w:rPr>
                <w:rFonts w:ascii="Calibri" w:hAnsi="Calibri" w:cs="Calibri"/>
                <w:lang w:val="en-US"/>
              </w:rPr>
              <w:t xml:space="preserve"> Seiten </w:t>
            </w:r>
            <w:proofErr w:type="spellStart"/>
            <w:r>
              <w:rPr>
                <w:rFonts w:ascii="Calibri" w:hAnsi="Calibri" w:cs="Calibri"/>
                <w:lang w:val="en-US"/>
              </w:rPr>
              <w:t>dieser</w:t>
            </w:r>
            <w:proofErr w:type="spellEnd"/>
            <w:r>
              <w:rPr>
                <w:rFonts w:ascii="Calibri" w:hAnsi="Calibri" w:cs="Calibri"/>
                <w:lang w:val="en-US"/>
              </w:rPr>
              <w:t xml:space="preserve"> Installation </w:t>
            </w:r>
            <w:proofErr w:type="spellStart"/>
            <w:r>
              <w:rPr>
                <w:rFonts w:ascii="Calibri" w:hAnsi="Calibri" w:cs="Calibri"/>
                <w:lang w:val="en-US"/>
              </w:rPr>
              <w:t>festlegen</w:t>
            </w:r>
            <w:proofErr w:type="spellEnd"/>
            <w:r>
              <w:rPr>
                <w:rFonts w:ascii="Calibri" w:hAnsi="Calibri" w:cs="Calibri"/>
                <w:lang w:val="en-US"/>
              </w:rPr>
              <w:t xml:space="preserve">. A </w:t>
            </w:r>
            <w:proofErr w:type="spellStart"/>
            <w:r>
              <w:rPr>
                <w:rFonts w:ascii="Calibri" w:hAnsi="Calibri" w:cs="Calibri"/>
                <w:lang w:val="en-US"/>
              </w:rPr>
              <w:t>spielt</w:t>
            </w:r>
            <w:proofErr w:type="spellEnd"/>
            <w:r>
              <w:rPr>
                <w:rFonts w:ascii="Calibri" w:hAnsi="Calibri" w:cs="Calibri"/>
                <w:lang w:val="en-US"/>
              </w:rPr>
              <w:t xml:space="preserve"> </w:t>
            </w:r>
            <w:proofErr w:type="spellStart"/>
            <w:r>
              <w:rPr>
                <w:rFonts w:ascii="Calibri" w:hAnsi="Calibri" w:cs="Calibri"/>
                <w:lang w:val="en-US"/>
              </w:rPr>
              <w:t>mit</w:t>
            </w:r>
            <w:proofErr w:type="spellEnd"/>
            <w:r>
              <w:rPr>
                <w:rFonts w:ascii="Calibri" w:hAnsi="Calibri" w:cs="Calibri"/>
                <w:lang w:val="en-US"/>
              </w:rPr>
              <w:t xml:space="preserve"> den </w:t>
            </w:r>
            <w:proofErr w:type="spellStart"/>
            <w:r>
              <w:rPr>
                <w:rFonts w:ascii="Calibri" w:hAnsi="Calibri" w:cs="Calibri"/>
                <w:lang w:val="en-US"/>
              </w:rPr>
              <w:t>blauen</w:t>
            </w:r>
            <w:proofErr w:type="spellEnd"/>
            <w:r>
              <w:rPr>
                <w:rFonts w:ascii="Calibri" w:hAnsi="Calibri" w:cs="Calibri"/>
                <w:lang w:val="en-US"/>
              </w:rPr>
              <w:t xml:space="preserve"> WC </w:t>
            </w:r>
            <w:proofErr w:type="spellStart"/>
            <w:r>
              <w:rPr>
                <w:rFonts w:ascii="Calibri" w:hAnsi="Calibri" w:cs="Calibri"/>
                <w:lang w:val="en-US"/>
              </w:rPr>
              <w:t>Rollen</w:t>
            </w:r>
            <w:proofErr w:type="spellEnd"/>
            <w:r>
              <w:rPr>
                <w:rFonts w:ascii="Calibri" w:hAnsi="Calibri" w:cs="Calibri"/>
                <w:lang w:val="en-US"/>
              </w:rPr>
              <w:t xml:space="preserve"> und B </w:t>
            </w:r>
            <w:proofErr w:type="spellStart"/>
            <w:r>
              <w:rPr>
                <w:rFonts w:ascii="Calibri" w:hAnsi="Calibri" w:cs="Calibri"/>
                <w:lang w:val="en-US"/>
              </w:rPr>
              <w:t>mit</w:t>
            </w:r>
            <w:proofErr w:type="spellEnd"/>
            <w:r>
              <w:rPr>
                <w:rFonts w:ascii="Calibri" w:hAnsi="Calibri" w:cs="Calibri"/>
                <w:lang w:val="en-US"/>
              </w:rPr>
              <w:t xml:space="preserve"> den </w:t>
            </w:r>
            <w:proofErr w:type="spellStart"/>
            <w:r>
              <w:rPr>
                <w:rFonts w:ascii="Calibri" w:hAnsi="Calibri" w:cs="Calibri"/>
                <w:lang w:val="en-US"/>
              </w:rPr>
              <w:t>schwarzen</w:t>
            </w:r>
            <w:proofErr w:type="spellEnd"/>
            <w:r>
              <w:rPr>
                <w:rFonts w:ascii="Calibri" w:hAnsi="Calibri" w:cs="Calibri"/>
                <w:lang w:val="en-US"/>
              </w:rPr>
              <w:t xml:space="preserve">. A </w:t>
            </w:r>
            <w:proofErr w:type="spellStart"/>
            <w:r>
              <w:rPr>
                <w:rFonts w:ascii="Calibri" w:hAnsi="Calibri" w:cs="Calibri"/>
                <w:lang w:val="en-US"/>
              </w:rPr>
              <w:t>rennt</w:t>
            </w:r>
            <w:proofErr w:type="spellEnd"/>
            <w:r>
              <w:rPr>
                <w:rFonts w:ascii="Calibri" w:hAnsi="Calibri" w:cs="Calibri"/>
                <w:lang w:val="en-US"/>
              </w:rPr>
              <w:t xml:space="preserve"> </w:t>
            </w:r>
            <w:proofErr w:type="spellStart"/>
            <w:r>
              <w:rPr>
                <w:rFonts w:ascii="Calibri" w:hAnsi="Calibri" w:cs="Calibri"/>
                <w:lang w:val="en-US"/>
              </w:rPr>
              <w:t>zu</w:t>
            </w:r>
            <w:proofErr w:type="spellEnd"/>
            <w:r>
              <w:rPr>
                <w:rFonts w:ascii="Calibri" w:hAnsi="Calibri" w:cs="Calibri"/>
                <w:lang w:val="en-US"/>
              </w:rPr>
              <w:t xml:space="preserve"> den </w:t>
            </w:r>
            <w:proofErr w:type="spellStart"/>
            <w:r>
              <w:rPr>
                <w:rFonts w:ascii="Calibri" w:hAnsi="Calibri" w:cs="Calibri"/>
                <w:lang w:val="en-US"/>
              </w:rPr>
              <w:t>Stäben</w:t>
            </w:r>
            <w:proofErr w:type="spellEnd"/>
            <w:r>
              <w:rPr>
                <w:rFonts w:ascii="Calibri" w:hAnsi="Calibri" w:cs="Calibri"/>
                <w:lang w:val="en-US"/>
              </w:rPr>
              <w:t xml:space="preserve">, um </w:t>
            </w:r>
            <w:proofErr w:type="spellStart"/>
            <w:r>
              <w:rPr>
                <w:rFonts w:ascii="Calibri" w:hAnsi="Calibri" w:cs="Calibri"/>
                <w:lang w:val="en-US"/>
              </w:rPr>
              <w:t>eine</w:t>
            </w:r>
            <w:proofErr w:type="spellEnd"/>
            <w:r>
              <w:rPr>
                <w:rFonts w:ascii="Calibri" w:hAnsi="Calibri" w:cs="Calibri"/>
                <w:lang w:val="en-US"/>
              </w:rPr>
              <w:t xml:space="preserve"> Rolle </w:t>
            </w:r>
            <w:proofErr w:type="spellStart"/>
            <w:r>
              <w:rPr>
                <w:rFonts w:ascii="Calibri" w:hAnsi="Calibri" w:cs="Calibri"/>
                <w:lang w:val="en-US"/>
              </w:rPr>
              <w:t>über</w:t>
            </w:r>
            <w:proofErr w:type="spellEnd"/>
            <w:r>
              <w:rPr>
                <w:rFonts w:ascii="Calibri" w:hAnsi="Calibri" w:cs="Calibri"/>
                <w:lang w:val="en-US"/>
              </w:rPr>
              <w:t xml:space="preserve"> </w:t>
            </w:r>
            <w:proofErr w:type="spellStart"/>
            <w:r>
              <w:rPr>
                <w:rFonts w:ascii="Calibri" w:hAnsi="Calibri" w:cs="Calibri"/>
                <w:lang w:val="en-US"/>
              </w:rPr>
              <w:t>einen</w:t>
            </w:r>
            <w:proofErr w:type="spellEnd"/>
            <w:r>
              <w:rPr>
                <w:rFonts w:ascii="Calibri" w:hAnsi="Calibri" w:cs="Calibri"/>
                <w:lang w:val="en-US"/>
              </w:rPr>
              <w:t xml:space="preserve"> Sta</w:t>
            </w:r>
            <w:r>
              <w:rPr>
                <w:rFonts w:ascii="Calibri" w:hAnsi="Calibri" w:cs="Calibri"/>
                <w:lang w:val="en-US"/>
              </w:rPr>
              <w:t xml:space="preserve">b </w:t>
            </w:r>
            <w:proofErr w:type="spellStart"/>
            <w:r>
              <w:rPr>
                <w:rFonts w:ascii="Calibri" w:hAnsi="Calibri" w:cs="Calibri"/>
                <w:lang w:val="en-US"/>
              </w:rPr>
              <w:t>zu</w:t>
            </w:r>
            <w:proofErr w:type="spellEnd"/>
            <w:r>
              <w:rPr>
                <w:rFonts w:ascii="Calibri" w:hAnsi="Calibri" w:cs="Calibri"/>
                <w:lang w:val="en-US"/>
              </w:rPr>
              <w:t xml:space="preserve"> </w:t>
            </w:r>
            <w:proofErr w:type="spellStart"/>
            <w:r>
              <w:rPr>
                <w:rFonts w:ascii="Calibri" w:hAnsi="Calibri" w:cs="Calibri"/>
                <w:lang w:val="en-US"/>
              </w:rPr>
              <w:t>legen</w:t>
            </w:r>
            <w:proofErr w:type="spellEnd"/>
            <w:r>
              <w:rPr>
                <w:rFonts w:ascii="Calibri" w:hAnsi="Calibri" w:cs="Calibri"/>
                <w:lang w:val="en-US"/>
              </w:rPr>
              <w:t xml:space="preserve">. </w:t>
            </w:r>
            <w:proofErr w:type="spellStart"/>
            <w:r>
              <w:rPr>
                <w:rFonts w:ascii="Calibri" w:hAnsi="Calibri" w:cs="Calibri"/>
              </w:rPr>
              <w:t>Dann</w:t>
            </w:r>
            <w:proofErr w:type="spellEnd"/>
            <w:r>
              <w:rPr>
                <w:rFonts w:ascii="Calibri" w:hAnsi="Calibri" w:cs="Calibri"/>
              </w:rPr>
              <w:t xml:space="preserve"> </w:t>
            </w:r>
            <w:proofErr w:type="spellStart"/>
            <w:r>
              <w:rPr>
                <w:rFonts w:ascii="Calibri" w:hAnsi="Calibri" w:cs="Calibri"/>
              </w:rPr>
              <w:t>rennt</w:t>
            </w:r>
            <w:proofErr w:type="spellEnd"/>
            <w:r>
              <w:rPr>
                <w:rFonts w:ascii="Calibri" w:hAnsi="Calibri" w:cs="Calibri"/>
              </w:rPr>
              <w:t xml:space="preserve"> B </w:t>
            </w:r>
            <w:proofErr w:type="spellStart"/>
            <w:r>
              <w:rPr>
                <w:rFonts w:ascii="Calibri" w:hAnsi="Calibri" w:cs="Calibri"/>
              </w:rPr>
              <w:t>und</w:t>
            </w:r>
            <w:proofErr w:type="spellEnd"/>
            <w:r>
              <w:rPr>
                <w:rFonts w:ascii="Calibri" w:hAnsi="Calibri" w:cs="Calibri"/>
              </w:rPr>
              <w:t xml:space="preserve"> </w:t>
            </w:r>
            <w:proofErr w:type="spellStart"/>
            <w:r>
              <w:rPr>
                <w:rFonts w:ascii="Calibri" w:hAnsi="Calibri" w:cs="Calibri"/>
              </w:rPr>
              <w:t>legt</w:t>
            </w:r>
            <w:proofErr w:type="spellEnd"/>
            <w:r>
              <w:rPr>
                <w:rFonts w:ascii="Calibri" w:hAnsi="Calibri" w:cs="Calibri"/>
              </w:rPr>
              <w:t xml:space="preserve"> seine Rolle </w:t>
            </w:r>
            <w:proofErr w:type="spellStart"/>
            <w:r>
              <w:rPr>
                <w:rFonts w:ascii="Calibri" w:hAnsi="Calibri" w:cs="Calibri"/>
              </w:rPr>
              <w:t>über</w:t>
            </w:r>
            <w:proofErr w:type="spellEnd"/>
            <w:r>
              <w:rPr>
                <w:rFonts w:ascii="Calibri" w:hAnsi="Calibri" w:cs="Calibri"/>
              </w:rPr>
              <w:t xml:space="preserve"> </w:t>
            </w:r>
            <w:proofErr w:type="spellStart"/>
            <w:r>
              <w:rPr>
                <w:rFonts w:ascii="Calibri" w:hAnsi="Calibri" w:cs="Calibri"/>
              </w:rPr>
              <w:t>einen</w:t>
            </w:r>
            <w:proofErr w:type="spellEnd"/>
            <w:r>
              <w:rPr>
                <w:rFonts w:ascii="Calibri" w:hAnsi="Calibri" w:cs="Calibri"/>
              </w:rPr>
              <w:t xml:space="preserve"> </w:t>
            </w:r>
            <w:proofErr w:type="spellStart"/>
            <w:r>
              <w:rPr>
                <w:rFonts w:ascii="Calibri" w:hAnsi="Calibri" w:cs="Calibri"/>
              </w:rPr>
              <w:t>Stab</w:t>
            </w:r>
            <w:proofErr w:type="spellEnd"/>
            <w:r>
              <w:rPr>
                <w:rFonts w:ascii="Calibri" w:hAnsi="Calibri" w:cs="Calibri"/>
              </w:rPr>
              <w:t xml:space="preserve">. </w:t>
            </w:r>
            <w:proofErr w:type="spellStart"/>
            <w:r>
              <w:rPr>
                <w:rFonts w:ascii="Calibri" w:hAnsi="Calibri" w:cs="Calibri"/>
                <w:lang w:val="en-US"/>
              </w:rPr>
              <w:t>Wer</w:t>
            </w:r>
            <w:proofErr w:type="spellEnd"/>
            <w:r>
              <w:rPr>
                <w:rFonts w:ascii="Calibri" w:hAnsi="Calibri" w:cs="Calibri"/>
                <w:lang w:val="en-US"/>
              </w:rPr>
              <w:t xml:space="preserve"> </w:t>
            </w:r>
            <w:proofErr w:type="spellStart"/>
            <w:r>
              <w:rPr>
                <w:rFonts w:ascii="Calibri" w:hAnsi="Calibri" w:cs="Calibri"/>
                <w:lang w:val="en-US"/>
              </w:rPr>
              <w:t>kann</w:t>
            </w:r>
            <w:proofErr w:type="spellEnd"/>
            <w:r>
              <w:rPr>
                <w:rFonts w:ascii="Calibri" w:hAnsi="Calibri" w:cs="Calibri"/>
                <w:lang w:val="en-US"/>
              </w:rPr>
              <w:t xml:space="preserve"> </w:t>
            </w:r>
            <w:proofErr w:type="spellStart"/>
            <w:r>
              <w:rPr>
                <w:rFonts w:ascii="Calibri" w:hAnsi="Calibri" w:cs="Calibri"/>
                <w:lang w:val="en-US"/>
              </w:rPr>
              <w:t>zuerst</w:t>
            </w:r>
            <w:proofErr w:type="spellEnd"/>
            <w:r>
              <w:rPr>
                <w:rFonts w:ascii="Calibri" w:hAnsi="Calibri" w:cs="Calibri"/>
                <w:lang w:val="en-US"/>
              </w:rPr>
              <w:t xml:space="preserve"> seine 3 </w:t>
            </w:r>
            <w:proofErr w:type="spellStart"/>
            <w:r>
              <w:rPr>
                <w:rFonts w:ascii="Calibri" w:hAnsi="Calibri" w:cs="Calibri"/>
                <w:lang w:val="en-US"/>
              </w:rPr>
              <w:t>Rollen</w:t>
            </w:r>
            <w:proofErr w:type="spellEnd"/>
            <w:r>
              <w:rPr>
                <w:rFonts w:ascii="Calibri" w:hAnsi="Calibri" w:cs="Calibri"/>
                <w:lang w:val="en-US"/>
              </w:rPr>
              <w:t xml:space="preserve"> horizontal, </w:t>
            </w:r>
            <w:proofErr w:type="spellStart"/>
            <w:r>
              <w:rPr>
                <w:rFonts w:ascii="Calibri" w:hAnsi="Calibri" w:cs="Calibri"/>
                <w:lang w:val="en-US"/>
              </w:rPr>
              <w:t>vertikal</w:t>
            </w:r>
            <w:proofErr w:type="spellEnd"/>
            <w:r>
              <w:rPr>
                <w:rFonts w:ascii="Calibri" w:hAnsi="Calibri" w:cs="Calibri"/>
                <w:lang w:val="en-US"/>
              </w:rPr>
              <w:t xml:space="preserve"> </w:t>
            </w:r>
            <w:proofErr w:type="spellStart"/>
            <w:r>
              <w:rPr>
                <w:rFonts w:ascii="Calibri" w:hAnsi="Calibri" w:cs="Calibri"/>
                <w:lang w:val="en-US"/>
              </w:rPr>
              <w:t>oder</w:t>
            </w:r>
            <w:proofErr w:type="spellEnd"/>
            <w:r>
              <w:rPr>
                <w:rFonts w:ascii="Calibri" w:hAnsi="Calibri" w:cs="Calibri"/>
                <w:lang w:val="en-US"/>
              </w:rPr>
              <w:t xml:space="preserve"> diagonal </w:t>
            </w:r>
            <w:proofErr w:type="spellStart"/>
            <w:proofErr w:type="gramStart"/>
            <w:r>
              <w:rPr>
                <w:rFonts w:ascii="Calibri" w:hAnsi="Calibri" w:cs="Calibri"/>
                <w:lang w:val="en-US"/>
              </w:rPr>
              <w:t>aufstellen</w:t>
            </w:r>
            <w:proofErr w:type="spellEnd"/>
            <w:r>
              <w:rPr>
                <w:rFonts w:ascii="Calibri" w:hAnsi="Calibri" w:cs="Calibri"/>
                <w:lang w:val="en-US"/>
              </w:rPr>
              <w:t> ?</w:t>
            </w:r>
            <w:proofErr w:type="gramEnd"/>
          </w:p>
          <w:p w:rsidR="00E71A64" w:rsidRPr="00574E30" w:rsidRDefault="00EB5ACD">
            <w:pPr>
              <w:pStyle w:val="Standard"/>
              <w:jc w:val="both"/>
              <w:rPr>
                <w:lang w:val="en-US"/>
              </w:rPr>
            </w:pPr>
            <w:proofErr w:type="spellStart"/>
            <w:r>
              <w:rPr>
                <w:rFonts w:ascii="Calibri" w:hAnsi="Calibri" w:cs="Calibri"/>
                <w:i/>
                <w:iCs/>
                <w:lang w:val="en-US"/>
              </w:rPr>
              <w:t>Varianten</w:t>
            </w:r>
            <w:proofErr w:type="spellEnd"/>
            <w:r>
              <w:rPr>
                <w:rFonts w:ascii="Calibri" w:hAnsi="Calibri" w:cs="Calibri"/>
                <w:lang w:val="en-US"/>
              </w:rPr>
              <w:t>:</w:t>
            </w:r>
          </w:p>
          <w:p w:rsidR="00E71A64" w:rsidRDefault="00EB5ACD">
            <w:pPr>
              <w:pStyle w:val="Standard"/>
              <w:jc w:val="both"/>
              <w:rPr>
                <w:rFonts w:ascii="Calibri" w:hAnsi="Calibri" w:cs="Calibri"/>
                <w:lang w:val="en-US"/>
              </w:rPr>
            </w:pPr>
            <w:r>
              <w:rPr>
                <w:rFonts w:ascii="Calibri" w:hAnsi="Calibri" w:cs="Calibri"/>
                <w:lang w:val="en-US"/>
              </w:rPr>
              <w:t xml:space="preserve">• </w:t>
            </w:r>
            <w:proofErr w:type="spellStart"/>
            <w:r>
              <w:rPr>
                <w:rFonts w:ascii="Calibri" w:hAnsi="Calibri" w:cs="Calibri"/>
                <w:lang w:val="en-US"/>
              </w:rPr>
              <w:t>Verändern</w:t>
            </w:r>
            <w:proofErr w:type="spellEnd"/>
            <w:r>
              <w:rPr>
                <w:rFonts w:ascii="Calibri" w:hAnsi="Calibri" w:cs="Calibri"/>
                <w:lang w:val="en-US"/>
              </w:rPr>
              <w:t xml:space="preserve"> der </w:t>
            </w:r>
            <w:proofErr w:type="spellStart"/>
            <w:r>
              <w:rPr>
                <w:rFonts w:ascii="Calibri" w:hAnsi="Calibri" w:cs="Calibri"/>
                <w:lang w:val="en-US"/>
              </w:rPr>
              <w:t>Stabanzahl</w:t>
            </w:r>
            <w:proofErr w:type="spellEnd"/>
            <w:r>
              <w:rPr>
                <w:rFonts w:ascii="Calibri" w:hAnsi="Calibri" w:cs="Calibri"/>
                <w:lang w:val="en-US"/>
              </w:rPr>
              <w:t xml:space="preserve"> / der</w:t>
            </w:r>
          </w:p>
          <w:p w:rsidR="00E71A64" w:rsidRDefault="00EB5ACD">
            <w:pPr>
              <w:pStyle w:val="Standard"/>
              <w:jc w:val="both"/>
              <w:rPr>
                <w:rFonts w:ascii="Calibri" w:hAnsi="Calibri" w:cs="Calibri"/>
                <w:lang w:val="en-US"/>
              </w:rPr>
            </w:pPr>
            <w:r>
              <w:rPr>
                <w:rFonts w:ascii="Calibri" w:hAnsi="Calibri" w:cs="Calibri"/>
                <w:lang w:val="en-US"/>
              </w:rPr>
              <w:t xml:space="preserve">   WC </w:t>
            </w:r>
            <w:proofErr w:type="spellStart"/>
            <w:r>
              <w:rPr>
                <w:rFonts w:ascii="Calibri" w:hAnsi="Calibri" w:cs="Calibri"/>
                <w:lang w:val="en-US"/>
              </w:rPr>
              <w:t>Rollen</w:t>
            </w:r>
            <w:proofErr w:type="spellEnd"/>
            <w:r>
              <w:rPr>
                <w:rFonts w:ascii="Calibri" w:hAnsi="Calibri" w:cs="Calibri"/>
                <w:lang w:val="en-US"/>
              </w:rPr>
              <w:t>.</w:t>
            </w:r>
          </w:p>
          <w:p w:rsidR="00E71A64" w:rsidRDefault="00EB5ACD">
            <w:pPr>
              <w:pStyle w:val="Standard"/>
              <w:jc w:val="both"/>
              <w:rPr>
                <w:rFonts w:ascii="Calibri" w:hAnsi="Calibri" w:cs="Calibri"/>
                <w:lang w:val="en-US"/>
              </w:rPr>
            </w:pPr>
            <w:r>
              <w:rPr>
                <w:rFonts w:ascii="Calibri" w:hAnsi="Calibri" w:cs="Calibri"/>
                <w:lang w:val="en-US"/>
              </w:rPr>
              <w:t xml:space="preserve">• </w:t>
            </w:r>
            <w:proofErr w:type="spellStart"/>
            <w:r>
              <w:rPr>
                <w:rFonts w:ascii="Calibri" w:hAnsi="Calibri" w:cs="Calibri"/>
                <w:lang w:val="en-US"/>
              </w:rPr>
              <w:t>Verschiedene</w:t>
            </w:r>
            <w:proofErr w:type="spellEnd"/>
            <w:r>
              <w:rPr>
                <w:rFonts w:ascii="Calibri" w:hAnsi="Calibri" w:cs="Calibri"/>
                <w:lang w:val="en-US"/>
              </w:rPr>
              <w:t xml:space="preserve"> </w:t>
            </w:r>
            <w:proofErr w:type="spellStart"/>
            <w:r>
              <w:rPr>
                <w:rFonts w:ascii="Calibri" w:hAnsi="Calibri" w:cs="Calibri"/>
                <w:lang w:val="en-US"/>
              </w:rPr>
              <w:t>Startdistanzen</w:t>
            </w:r>
            <w:proofErr w:type="spellEnd"/>
            <w:r>
              <w:rPr>
                <w:rFonts w:ascii="Calibri" w:hAnsi="Calibri" w:cs="Calibri"/>
                <w:lang w:val="en-US"/>
              </w:rPr>
              <w:t>.</w:t>
            </w:r>
          </w:p>
          <w:p w:rsidR="00E71A64" w:rsidRDefault="00EB5ACD">
            <w:pPr>
              <w:pStyle w:val="Standard"/>
              <w:jc w:val="both"/>
              <w:rPr>
                <w:rFonts w:ascii="Calibri" w:hAnsi="Calibri" w:cs="Calibri"/>
                <w:lang w:val="en-US"/>
              </w:rPr>
            </w:pPr>
            <w:r>
              <w:rPr>
                <w:rFonts w:ascii="Calibri" w:hAnsi="Calibri" w:cs="Calibri"/>
                <w:lang w:val="en-US"/>
              </w:rPr>
              <w:t xml:space="preserve">• </w:t>
            </w:r>
            <w:proofErr w:type="spellStart"/>
            <w:r>
              <w:rPr>
                <w:rFonts w:ascii="Calibri" w:hAnsi="Calibri" w:cs="Calibri"/>
                <w:lang w:val="en-US"/>
              </w:rPr>
              <w:t>Mit</w:t>
            </w:r>
            <w:proofErr w:type="spellEnd"/>
            <w:r>
              <w:rPr>
                <w:rFonts w:ascii="Calibri" w:hAnsi="Calibri" w:cs="Calibri"/>
                <w:lang w:val="en-US"/>
              </w:rPr>
              <w:t xml:space="preserve"> </w:t>
            </w:r>
            <w:proofErr w:type="spellStart"/>
            <w:r>
              <w:rPr>
                <w:rFonts w:ascii="Calibri" w:hAnsi="Calibri" w:cs="Calibri"/>
                <w:lang w:val="en-US"/>
              </w:rPr>
              <w:t>Hindernissen</w:t>
            </w:r>
            <w:proofErr w:type="spellEnd"/>
            <w:r>
              <w:rPr>
                <w:rFonts w:ascii="Calibri" w:hAnsi="Calibri" w:cs="Calibri"/>
                <w:lang w:val="en-US"/>
              </w:rPr>
              <w:t xml:space="preserve"> auf de</w:t>
            </w:r>
            <w:r>
              <w:rPr>
                <w:rFonts w:ascii="Calibri" w:hAnsi="Calibri" w:cs="Calibri"/>
                <w:lang w:val="en-US"/>
              </w:rPr>
              <w:t xml:space="preserve">m </w:t>
            </w:r>
            <w:proofErr w:type="spellStart"/>
            <w:r>
              <w:rPr>
                <w:rFonts w:ascii="Calibri" w:hAnsi="Calibri" w:cs="Calibri"/>
                <w:lang w:val="en-US"/>
              </w:rPr>
              <w:t>Weg</w:t>
            </w:r>
            <w:proofErr w:type="spellEnd"/>
            <w:r>
              <w:rPr>
                <w:rFonts w:ascii="Calibri" w:hAnsi="Calibri" w:cs="Calibri"/>
                <w:lang w:val="en-US"/>
              </w:rPr>
              <w:t xml:space="preserve"> </w:t>
            </w:r>
            <w:proofErr w:type="spellStart"/>
            <w:r>
              <w:rPr>
                <w:rFonts w:ascii="Calibri" w:hAnsi="Calibri" w:cs="Calibri"/>
                <w:lang w:val="en-US"/>
              </w:rPr>
              <w:t>zu</w:t>
            </w:r>
            <w:proofErr w:type="spellEnd"/>
            <w:r>
              <w:rPr>
                <w:rFonts w:ascii="Calibri" w:hAnsi="Calibri" w:cs="Calibri"/>
                <w:lang w:val="en-US"/>
              </w:rPr>
              <w:t xml:space="preserve"> den</w:t>
            </w:r>
          </w:p>
          <w:p w:rsidR="00E71A64" w:rsidRDefault="00EB5ACD">
            <w:pPr>
              <w:pStyle w:val="Standard"/>
              <w:jc w:val="both"/>
              <w:rPr>
                <w:rFonts w:ascii="Calibri" w:hAnsi="Calibri" w:cs="Calibri"/>
                <w:lang w:val="en-US"/>
              </w:rPr>
            </w:pPr>
            <w:r>
              <w:rPr>
                <w:rFonts w:ascii="Calibri" w:hAnsi="Calibri" w:cs="Calibri"/>
                <w:lang w:val="en-US"/>
              </w:rPr>
              <w:t xml:space="preserve">  </w:t>
            </w:r>
            <w:proofErr w:type="spellStart"/>
            <w:r>
              <w:rPr>
                <w:rFonts w:ascii="Calibri" w:hAnsi="Calibri" w:cs="Calibri"/>
                <w:lang w:val="en-US"/>
              </w:rPr>
              <w:t>Stäben</w:t>
            </w:r>
            <w:proofErr w:type="spellEnd"/>
            <w:r>
              <w:rPr>
                <w:rFonts w:ascii="Calibri" w:hAnsi="Calibri" w:cs="Calibri"/>
                <w:lang w:val="en-US"/>
              </w:rPr>
              <w:t>.</w:t>
            </w:r>
          </w:p>
          <w:p w:rsidR="00E71A64" w:rsidRDefault="00EB5ACD">
            <w:pPr>
              <w:pStyle w:val="Standard"/>
              <w:jc w:val="both"/>
              <w:rPr>
                <w:rFonts w:ascii="Calibri" w:hAnsi="Calibri" w:cs="Calibri"/>
                <w:lang w:val="en-US"/>
              </w:rPr>
            </w:pPr>
            <w:r>
              <w:rPr>
                <w:rFonts w:ascii="Calibri" w:hAnsi="Calibri" w:cs="Calibri"/>
                <w:lang w:val="en-US"/>
              </w:rPr>
              <w:t xml:space="preserve">• </w:t>
            </w:r>
            <w:proofErr w:type="spellStart"/>
            <w:r>
              <w:rPr>
                <w:rFonts w:ascii="Calibri" w:hAnsi="Calibri" w:cs="Calibri"/>
                <w:lang w:val="en-US"/>
              </w:rPr>
              <w:t>Vier</w:t>
            </w:r>
            <w:proofErr w:type="spellEnd"/>
            <w:r>
              <w:rPr>
                <w:rFonts w:ascii="Calibri" w:hAnsi="Calibri" w:cs="Calibri"/>
                <w:lang w:val="en-US"/>
              </w:rPr>
              <w:t xml:space="preserve"> </w:t>
            </w:r>
            <w:proofErr w:type="spellStart"/>
            <w:r>
              <w:rPr>
                <w:rFonts w:ascii="Calibri" w:hAnsi="Calibri" w:cs="Calibri"/>
                <w:lang w:val="en-US"/>
              </w:rPr>
              <w:t>gewinnt</w:t>
            </w:r>
            <w:proofErr w:type="spellEnd"/>
            <w:r>
              <w:rPr>
                <w:rFonts w:ascii="Calibri" w:hAnsi="Calibri" w:cs="Calibri"/>
                <w:lang w:val="en-US"/>
              </w:rPr>
              <w:t xml:space="preserve">: es </w:t>
            </w:r>
            <w:proofErr w:type="spellStart"/>
            <w:r>
              <w:rPr>
                <w:rFonts w:ascii="Calibri" w:hAnsi="Calibri" w:cs="Calibri"/>
                <w:lang w:val="en-US"/>
              </w:rPr>
              <w:t>müssen</w:t>
            </w:r>
            <w:proofErr w:type="spellEnd"/>
            <w:r>
              <w:rPr>
                <w:rFonts w:ascii="Calibri" w:hAnsi="Calibri" w:cs="Calibri"/>
                <w:lang w:val="en-US"/>
              </w:rPr>
              <w:t xml:space="preserve"> 4 WC </w:t>
            </w:r>
            <w:proofErr w:type="spellStart"/>
            <w:r>
              <w:rPr>
                <w:rFonts w:ascii="Calibri" w:hAnsi="Calibri" w:cs="Calibri"/>
                <w:lang w:val="en-US"/>
              </w:rPr>
              <w:t>Rollen</w:t>
            </w:r>
            <w:proofErr w:type="spellEnd"/>
          </w:p>
          <w:p w:rsidR="00E71A64" w:rsidRDefault="00EB5ACD">
            <w:pPr>
              <w:pStyle w:val="Standard"/>
              <w:jc w:val="both"/>
            </w:pPr>
            <w:r>
              <w:rPr>
                <w:rFonts w:ascii="Calibri" w:hAnsi="Calibri" w:cs="Calibri"/>
                <w:lang w:val="en-US"/>
              </w:rPr>
              <w:t xml:space="preserve">  </w:t>
            </w:r>
            <w:proofErr w:type="spellStart"/>
            <w:proofErr w:type="gramStart"/>
            <w:r>
              <w:rPr>
                <w:rFonts w:ascii="Calibri" w:hAnsi="Calibri" w:cs="Calibri"/>
              </w:rPr>
              <w:t>deiner</w:t>
            </w:r>
            <w:proofErr w:type="spellEnd"/>
            <w:proofErr w:type="gramEnd"/>
            <w:r>
              <w:rPr>
                <w:rFonts w:ascii="Calibri" w:hAnsi="Calibri" w:cs="Calibri"/>
              </w:rPr>
              <w:t xml:space="preserve"> </w:t>
            </w:r>
            <w:proofErr w:type="spellStart"/>
            <w:r>
              <w:rPr>
                <w:rFonts w:ascii="Calibri" w:hAnsi="Calibri" w:cs="Calibri"/>
              </w:rPr>
              <w:t>Farbe</w:t>
            </w:r>
            <w:proofErr w:type="spellEnd"/>
            <w:r>
              <w:rPr>
                <w:rFonts w:ascii="Calibri" w:hAnsi="Calibri" w:cs="Calibri"/>
              </w:rPr>
              <w:t xml:space="preserve"> horizontal, </w:t>
            </w:r>
            <w:proofErr w:type="spellStart"/>
            <w:r>
              <w:rPr>
                <w:rFonts w:ascii="Calibri" w:hAnsi="Calibri" w:cs="Calibri"/>
              </w:rPr>
              <w:t>vertikal</w:t>
            </w:r>
            <w:proofErr w:type="spellEnd"/>
            <w:r>
              <w:rPr>
                <w:rFonts w:ascii="Calibri" w:hAnsi="Calibri" w:cs="Calibri"/>
              </w:rPr>
              <w:t xml:space="preserve"> </w:t>
            </w:r>
            <w:proofErr w:type="spellStart"/>
            <w:r>
              <w:rPr>
                <w:rFonts w:ascii="Calibri" w:hAnsi="Calibri" w:cs="Calibri"/>
              </w:rPr>
              <w:t>oder</w:t>
            </w:r>
            <w:proofErr w:type="spellEnd"/>
          </w:p>
          <w:p w:rsidR="00E71A64" w:rsidRDefault="00EB5ACD">
            <w:pPr>
              <w:pStyle w:val="Standard"/>
              <w:jc w:val="both"/>
              <w:rPr>
                <w:rFonts w:ascii="Calibri" w:hAnsi="Calibri" w:cs="Calibri"/>
              </w:rPr>
            </w:pPr>
            <w:r>
              <w:rPr>
                <w:rFonts w:ascii="Calibri" w:hAnsi="Calibri" w:cs="Calibri"/>
              </w:rPr>
              <w:t xml:space="preserve">  </w:t>
            </w:r>
            <w:proofErr w:type="gramStart"/>
            <w:r>
              <w:rPr>
                <w:rFonts w:ascii="Calibri" w:hAnsi="Calibri" w:cs="Calibri"/>
              </w:rPr>
              <w:t>diagonal</w:t>
            </w:r>
            <w:proofErr w:type="gramEnd"/>
            <w:r>
              <w:rPr>
                <w:rFonts w:ascii="Calibri" w:hAnsi="Calibri" w:cs="Calibri"/>
              </w:rPr>
              <w:t xml:space="preserve"> </w:t>
            </w:r>
            <w:proofErr w:type="spellStart"/>
            <w:r>
              <w:rPr>
                <w:rFonts w:ascii="Calibri" w:hAnsi="Calibri" w:cs="Calibri"/>
              </w:rPr>
              <w:t>liegen</w:t>
            </w:r>
            <w:proofErr w:type="spellEnd"/>
            <w:r>
              <w:rPr>
                <w:rFonts w:ascii="Calibri" w:hAnsi="Calibri" w:cs="Calibri"/>
              </w:rPr>
              <w:t>.</w:t>
            </w:r>
          </w:p>
          <w:p w:rsidR="00E71A64" w:rsidRDefault="00E71A64">
            <w:pPr>
              <w:pStyle w:val="Standard"/>
              <w:jc w:val="both"/>
              <w:rPr>
                <w:rFonts w:ascii="Calibri" w:hAnsi="Calibri" w:cs="Calibri"/>
                <w:b/>
                <w:bCs/>
                <w:u w:val="single"/>
              </w:rPr>
            </w:pPr>
          </w:p>
          <w:p w:rsidR="00E71A64" w:rsidRDefault="00E71A64">
            <w:pPr>
              <w:pStyle w:val="Standard"/>
              <w:jc w:val="both"/>
              <w:rPr>
                <w:rFonts w:ascii="Calibri" w:hAnsi="Calibri" w:cs="Calibri"/>
                <w:b/>
                <w:bCs/>
                <w:u w:val="single"/>
              </w:rPr>
            </w:pPr>
          </w:p>
          <w:p w:rsidR="00E71A64" w:rsidRDefault="00E71A64">
            <w:pPr>
              <w:pStyle w:val="Standard"/>
              <w:jc w:val="both"/>
              <w:rPr>
                <w:rFonts w:ascii="Calibri" w:hAnsi="Calibri" w:cs="Calibri"/>
                <w:b/>
                <w:bCs/>
                <w:u w:val="single"/>
              </w:rPr>
            </w:pPr>
          </w:p>
          <w:p w:rsidR="00E71A64" w:rsidRDefault="00E71A64">
            <w:pPr>
              <w:pStyle w:val="Standard"/>
              <w:jc w:val="both"/>
              <w:rPr>
                <w:rFonts w:ascii="Calibri" w:hAnsi="Calibri" w:cs="Calibri"/>
                <w:b/>
                <w:bCs/>
                <w:u w:val="single"/>
              </w:rPr>
            </w:pPr>
          </w:p>
          <w:p w:rsidR="00E71A64" w:rsidRDefault="00E71A64">
            <w:pPr>
              <w:pStyle w:val="Standard"/>
              <w:jc w:val="both"/>
              <w:rPr>
                <w:rFonts w:ascii="Calibri" w:hAnsi="Calibri" w:cs="Calibri"/>
                <w:b/>
                <w:bCs/>
                <w:u w:val="single"/>
              </w:rPr>
            </w:pPr>
          </w:p>
          <w:p w:rsidR="00E71A64" w:rsidRDefault="00E71A64">
            <w:pPr>
              <w:pStyle w:val="Standard"/>
              <w:jc w:val="both"/>
              <w:rPr>
                <w:rFonts w:ascii="Calibri" w:hAnsi="Calibri" w:cs="Calibri"/>
                <w:b/>
                <w:bCs/>
                <w:u w:val="single"/>
              </w:rPr>
            </w:pPr>
          </w:p>
          <w:p w:rsidR="00E71A64" w:rsidRDefault="00E71A64">
            <w:pPr>
              <w:pStyle w:val="Standard"/>
              <w:jc w:val="both"/>
              <w:rPr>
                <w:rFonts w:ascii="Calibri" w:hAnsi="Calibri" w:cs="Calibri"/>
                <w:b/>
                <w:bCs/>
                <w:u w:val="single"/>
              </w:rPr>
            </w:pPr>
          </w:p>
        </w:tc>
        <w:tc>
          <w:tcPr>
            <w:tcW w:w="45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71A64" w:rsidRDefault="00EB5ACD">
            <w:pPr>
              <w:pStyle w:val="Standard"/>
              <w:jc w:val="both"/>
            </w:pPr>
            <w:r>
              <w:rPr>
                <w:noProof/>
                <w:lang w:val="en-GB"/>
              </w:rPr>
              <w:drawing>
                <wp:inline distT="0" distB="0" distL="0" distR="0">
                  <wp:extent cx="2773082" cy="4305242"/>
                  <wp:effectExtent l="0" t="0" r="0" b="58"/>
                  <wp:docPr id="33" name="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2773082" cy="4305242"/>
                          </a:xfrm>
                          <a:prstGeom prst="rect">
                            <a:avLst/>
                          </a:prstGeom>
                          <a:noFill/>
                          <a:ln>
                            <a:noFill/>
                            <a:prstDash/>
                          </a:ln>
                        </pic:spPr>
                      </pic:pic>
                    </a:graphicData>
                  </a:graphic>
                </wp:inline>
              </w:drawing>
            </w:r>
          </w:p>
        </w:tc>
      </w:tr>
    </w:tbl>
    <w:p w:rsidR="00E71A64" w:rsidRDefault="00E71A64">
      <w:pPr>
        <w:pStyle w:val="Standard"/>
        <w:shd w:val="clear" w:color="auto" w:fill="FFFFFF"/>
        <w:jc w:val="both"/>
        <w:rPr>
          <w:rFonts w:ascii="Calibri" w:hAnsi="Calibri" w:cs="Calibri"/>
          <w:b/>
          <w:bCs/>
          <w:u w:val="single"/>
        </w:rPr>
      </w:pPr>
    </w:p>
    <w:p w:rsidR="00E71A64" w:rsidRDefault="00E71A64">
      <w:pPr>
        <w:pStyle w:val="Standard"/>
        <w:shd w:val="clear" w:color="auto" w:fill="FFFFFF"/>
        <w:jc w:val="both"/>
        <w:rPr>
          <w:rFonts w:ascii="Calibri" w:hAnsi="Calibri" w:cs="Calibri"/>
          <w:b/>
          <w:bCs/>
          <w:u w:val="single"/>
        </w:rPr>
      </w:pPr>
    </w:p>
    <w:p w:rsidR="00E71A64" w:rsidRDefault="00E71A64">
      <w:pPr>
        <w:pStyle w:val="Standard"/>
        <w:shd w:val="clear" w:color="auto" w:fill="FFFFFF"/>
        <w:jc w:val="both"/>
        <w:rPr>
          <w:rFonts w:ascii="Calibri" w:hAnsi="Calibri" w:cs="Calibri"/>
          <w:b/>
          <w:bCs/>
          <w:u w:val="single"/>
        </w:rPr>
      </w:pPr>
    </w:p>
    <w:p w:rsidR="00E71A64" w:rsidRDefault="00E71A64">
      <w:pPr>
        <w:pStyle w:val="Standard"/>
        <w:shd w:val="clear" w:color="auto" w:fill="FFFFFF"/>
        <w:jc w:val="both"/>
        <w:rPr>
          <w:rFonts w:ascii="Calibri" w:hAnsi="Calibri" w:cs="Calibri"/>
          <w:b/>
          <w:bCs/>
          <w:u w:val="single"/>
        </w:rPr>
      </w:pPr>
    </w:p>
    <w:p w:rsidR="00E71A64" w:rsidRDefault="00E71A64">
      <w:pPr>
        <w:pStyle w:val="Standard"/>
        <w:rPr>
          <w:rFonts w:ascii="Calibri" w:hAnsi="Calibri" w:cs="Calibri"/>
        </w:rPr>
      </w:pPr>
    </w:p>
    <w:p w:rsidR="00E71A64" w:rsidRDefault="00E71A64">
      <w:pPr>
        <w:pageBreakBefore/>
        <w:suppressAutoHyphens w:val="0"/>
      </w:pPr>
    </w:p>
    <w:p w:rsidR="00E71A64" w:rsidRPr="00574E30" w:rsidRDefault="00EB5ACD">
      <w:pPr>
        <w:pStyle w:val="Standard"/>
        <w:shd w:val="clear" w:color="auto" w:fill="FFFFFF"/>
        <w:ind w:right="-6"/>
        <w:jc w:val="both"/>
        <w:rPr>
          <w:lang w:val="en-US"/>
        </w:rPr>
      </w:pPr>
      <w:proofErr w:type="spellStart"/>
      <w:r>
        <w:rPr>
          <w:rFonts w:ascii="Calibri" w:hAnsi="Calibri" w:cs="Calibri"/>
          <w:b/>
          <w:bCs/>
          <w:u w:val="single"/>
          <w:lang w:val="en-US"/>
        </w:rPr>
        <w:t>Samstag</w:t>
      </w:r>
      <w:proofErr w:type="spellEnd"/>
      <w:r>
        <w:rPr>
          <w:rFonts w:ascii="Calibri" w:hAnsi="Calibri" w:cs="Calibri"/>
          <w:b/>
          <w:bCs/>
          <w:u w:val="single"/>
          <w:lang w:val="en-US"/>
        </w:rPr>
        <w:t xml:space="preserve"> 25. </w:t>
      </w:r>
      <w:proofErr w:type="gramStart"/>
      <w:r>
        <w:rPr>
          <w:rFonts w:ascii="Calibri" w:hAnsi="Calibri" w:cs="Calibri"/>
          <w:b/>
          <w:bCs/>
          <w:u w:val="single"/>
          <w:lang w:val="en-US"/>
        </w:rPr>
        <w:t>April :</w:t>
      </w:r>
      <w:proofErr w:type="gramEnd"/>
      <w:r>
        <w:rPr>
          <w:rFonts w:ascii="Calibri" w:hAnsi="Calibri" w:cs="Calibri"/>
          <w:b/>
          <w:bCs/>
          <w:lang w:val="en-US"/>
        </w:rPr>
        <w:t xml:space="preserve"> und </w:t>
      </w:r>
      <w:proofErr w:type="spellStart"/>
      <w:r>
        <w:rPr>
          <w:rFonts w:ascii="Calibri" w:hAnsi="Calibri" w:cs="Calibri"/>
          <w:b/>
          <w:bCs/>
          <w:lang w:val="en-US"/>
        </w:rPr>
        <w:t>zum</w:t>
      </w:r>
      <w:proofErr w:type="spellEnd"/>
      <w:r>
        <w:rPr>
          <w:rFonts w:ascii="Calibri" w:hAnsi="Calibri" w:cs="Calibri"/>
          <w:b/>
          <w:bCs/>
          <w:lang w:val="en-US"/>
        </w:rPr>
        <w:t xml:space="preserve"> </w:t>
      </w:r>
      <w:proofErr w:type="spellStart"/>
      <w:r>
        <w:rPr>
          <w:rFonts w:ascii="Calibri" w:hAnsi="Calibri" w:cs="Calibri"/>
          <w:b/>
          <w:bCs/>
          <w:lang w:val="en-US"/>
        </w:rPr>
        <w:t>Schluss</w:t>
      </w:r>
      <w:proofErr w:type="spellEnd"/>
      <w:r>
        <w:rPr>
          <w:rFonts w:ascii="Calibri" w:hAnsi="Calibri" w:cs="Calibri"/>
          <w:b/>
          <w:bCs/>
          <w:lang w:val="en-US"/>
        </w:rPr>
        <w:t xml:space="preserve"> der </w:t>
      </w:r>
      <w:proofErr w:type="spellStart"/>
      <w:r>
        <w:rPr>
          <w:rFonts w:ascii="Calibri" w:hAnsi="Calibri" w:cs="Calibri"/>
          <w:b/>
          <w:bCs/>
          <w:lang w:val="en-US"/>
        </w:rPr>
        <w:t>Woche</w:t>
      </w:r>
      <w:proofErr w:type="spellEnd"/>
      <w:r>
        <w:rPr>
          <w:rFonts w:ascii="Calibri" w:hAnsi="Calibri" w:cs="Calibri"/>
          <w:b/>
          <w:bCs/>
          <w:lang w:val="en-US"/>
        </w:rPr>
        <w:t xml:space="preserve">  = Yoga</w:t>
      </w:r>
    </w:p>
    <w:p w:rsidR="00E71A64" w:rsidRDefault="00E71A64">
      <w:pPr>
        <w:pStyle w:val="Standard"/>
        <w:rPr>
          <w:rFonts w:ascii="Calibri" w:hAnsi="Calibri" w:cs="Calibri"/>
          <w:lang w:val="en-US"/>
        </w:rPr>
      </w:pPr>
    </w:p>
    <w:p w:rsidR="00E71A64" w:rsidRDefault="00EB5ACD">
      <w:pPr>
        <w:pStyle w:val="Standard"/>
      </w:pPr>
      <w:r>
        <w:rPr>
          <w:noProof/>
        </w:rPr>
        <mc:AlternateContent>
          <mc:Choice Requires="wpg">
            <w:drawing>
              <wp:inline distT="0" distB="0" distL="0" distR="0">
                <wp:extent cx="1841272" cy="4057650"/>
                <wp:effectExtent l="0" t="12700" r="228" b="19050"/>
                <wp:docPr id="34" name="Group 394"/>
                <wp:cNvGraphicFramePr/>
                <a:graphic xmlns:a="http://schemas.openxmlformats.org/drawingml/2006/main">
                  <a:graphicData uri="http://schemas.microsoft.com/office/word/2010/wordprocessingGroup">
                    <wpg:wgp>
                      <wpg:cNvGrpSpPr/>
                      <wpg:grpSpPr>
                        <a:xfrm>
                          <a:off x="0" y="0"/>
                          <a:ext cx="1841272" cy="4057650"/>
                          <a:chOff x="0" y="0"/>
                          <a:chExt cx="1841272" cy="4057650"/>
                        </a:xfrm>
                      </wpg:grpSpPr>
                      <wps:wsp>
                        <wps:cNvPr id="35" name="Shape 8"/>
                        <wps:cNvSpPr/>
                        <wps:spPr>
                          <a:xfrm>
                            <a:off x="0" y="0"/>
                            <a:ext cx="449610" cy="4057650"/>
                          </a:xfrm>
                          <a:custGeom>
                            <a:avLst/>
                            <a:gdLst>
                              <a:gd name="f0" fmla="val w"/>
                              <a:gd name="f1" fmla="val h"/>
                              <a:gd name="f2" fmla="val 0"/>
                              <a:gd name="f3" fmla="val 878370"/>
                              <a:gd name="f4" fmla="val 6858000"/>
                              <a:gd name="f5" fmla="val 609092"/>
                              <a:gd name="f6" fmla="val 725640"/>
                              <a:gd name="f7" fmla="val 209042"/>
                              <a:gd name="f8" fmla="val 838035"/>
                              <a:gd name="f9" fmla="val 234569"/>
                              <a:gd name="f10" fmla="val 851624"/>
                              <a:gd name="f11" fmla="val 647319"/>
                              <a:gd name="f12" fmla="val 865213"/>
                              <a:gd name="f13" fmla="val 1060196"/>
                              <a:gd name="f14" fmla="val 664553"/>
                              <a:gd name="f15" fmla="val 1983105"/>
                              <a:gd name="f16" fmla="val 690690"/>
                              <a:gd name="f17" fmla="val 2475865"/>
                              <a:gd name="f18" fmla="val 716826"/>
                              <a:gd name="f19" fmla="val 2968625"/>
                              <a:gd name="f20" fmla="val 3693160"/>
                              <a:gd name="f21" fmla="val 847408"/>
                              <a:gd name="f22" fmla="val 4210431"/>
                              <a:gd name="f23" fmla="val 816458"/>
                              <a:gd name="f24" fmla="val 4727702"/>
                              <a:gd name="f25" fmla="val 650253"/>
                              <a:gd name="f26" fmla="val 5833733"/>
                              <a:gd name="f27" fmla="val 647687"/>
                              <a:gd name="f28" fmla="val 6321197"/>
                              <a:gd name="f29" fmla="val 650333"/>
                              <a:gd name="f30" fmla="val 6518460"/>
                              <a:gd name="f31" fmla="val 656621"/>
                              <a:gd name="f32" fmla="val 6684138"/>
                              <a:gd name="f33" fmla="val 664893"/>
                              <a:gd name="f34" fmla="val 6823372"/>
                              <a:gd name="f35" fmla="val 667127"/>
                              <a:gd name="f36" fmla="*/ f0 1 878370"/>
                              <a:gd name="f37" fmla="*/ f1 1 6858000"/>
                              <a:gd name="f38" fmla="val f2"/>
                              <a:gd name="f39" fmla="val f3"/>
                              <a:gd name="f40" fmla="val f4"/>
                              <a:gd name="f41" fmla="+- f40 0 f38"/>
                              <a:gd name="f42" fmla="+- f39 0 f38"/>
                              <a:gd name="f43" fmla="*/ f42 1 878370"/>
                              <a:gd name="f44" fmla="*/ f41 1 6858000"/>
                              <a:gd name="f45" fmla="*/ 0 1 f43"/>
                              <a:gd name="f46" fmla="*/ 878370 1 f43"/>
                              <a:gd name="f47" fmla="*/ 0 1 f44"/>
                              <a:gd name="f48" fmla="*/ 6858000 1 f44"/>
                              <a:gd name="f49" fmla="*/ f45 f36 1"/>
                              <a:gd name="f50" fmla="*/ f46 f36 1"/>
                              <a:gd name="f51" fmla="*/ f48 f37 1"/>
                              <a:gd name="f52" fmla="*/ f47 f37 1"/>
                            </a:gdLst>
                            <a:ahLst/>
                            <a:cxnLst>
                              <a:cxn ang="3cd4">
                                <a:pos x="hc" y="t"/>
                              </a:cxn>
                              <a:cxn ang="0">
                                <a:pos x="r" y="vc"/>
                              </a:cxn>
                              <a:cxn ang="cd4">
                                <a:pos x="hc" y="b"/>
                              </a:cxn>
                              <a:cxn ang="cd2">
                                <a:pos x="l" y="vc"/>
                              </a:cxn>
                            </a:cxnLst>
                            <a:rect l="f49" t="f52" r="f50" b="f51"/>
                            <a:pathLst>
                              <a:path w="878370" h="6858000">
                                <a:moveTo>
                                  <a:pt x="f2" y="f2"/>
                                </a:moveTo>
                                <a:lnTo>
                                  <a:pt x="f5" y="f2"/>
                                </a:lnTo>
                                <a:cubicBezTo>
                                  <a:pt x="f6" y="f7"/>
                                  <a:pt x="f8" y="f9"/>
                                  <a:pt x="f10" y="f11"/>
                                </a:cubicBezTo>
                                <a:cubicBezTo>
                                  <a:pt x="f12" y="f13"/>
                                  <a:pt x="f14" y="f15"/>
                                  <a:pt x="f16" y="f17"/>
                                </a:cubicBezTo>
                                <a:cubicBezTo>
                                  <a:pt x="f18" y="f19"/>
                                  <a:pt x="f3" y="f20"/>
                                  <a:pt x="f21" y="f22"/>
                                </a:cubicBezTo>
                                <a:cubicBezTo>
                                  <a:pt x="f23" y="f24"/>
                                  <a:pt x="f25" y="f26"/>
                                  <a:pt x="f27" y="f28"/>
                                </a:cubicBezTo>
                                <a:cubicBezTo>
                                  <a:pt x="f29" y="f30"/>
                                  <a:pt x="f31" y="f32"/>
                                  <a:pt x="f33" y="f34"/>
                                </a:cubicBezTo>
                                <a:lnTo>
                                  <a:pt x="f35" y="f4"/>
                                </a:lnTo>
                                <a:lnTo>
                                  <a:pt x="f2" y="f4"/>
                                </a:lnTo>
                                <a:lnTo>
                                  <a:pt x="f2" y="f2"/>
                                </a:lnTo>
                                <a:close/>
                              </a:path>
                            </a:pathLst>
                          </a:custGeom>
                          <a:solidFill>
                            <a:srgbClr val="D99694"/>
                          </a:solidFill>
                          <a:ln cap="flat">
                            <a:noFill/>
                            <a:prstDash val="solid"/>
                          </a:ln>
                        </wps:spPr>
                        <wps:bodyPr lIns="0" tIns="0" rIns="0" bIns="0"/>
                      </wps:wsp>
                      <wps:wsp>
                        <wps:cNvPr id="36" name="Shape 10"/>
                        <wps:cNvSpPr/>
                        <wps:spPr>
                          <a:xfrm>
                            <a:off x="0" y="0"/>
                            <a:ext cx="449610" cy="4057650"/>
                          </a:xfrm>
                          <a:custGeom>
                            <a:avLst/>
                            <a:gdLst>
                              <a:gd name="f0" fmla="val w"/>
                              <a:gd name="f1" fmla="val h"/>
                              <a:gd name="f2" fmla="val 0"/>
                              <a:gd name="f3" fmla="val 878370"/>
                              <a:gd name="f4" fmla="val 6858000"/>
                              <a:gd name="f5" fmla="val 667127"/>
                              <a:gd name="f6" fmla="val 664893"/>
                              <a:gd name="f7" fmla="val 6823372"/>
                              <a:gd name="f8" fmla="val 656621"/>
                              <a:gd name="f9" fmla="val 6684138"/>
                              <a:gd name="f10" fmla="val 650333"/>
                              <a:gd name="f11" fmla="val 6518460"/>
                              <a:gd name="f12" fmla="val 647687"/>
                              <a:gd name="f13" fmla="val 6321197"/>
                              <a:gd name="f14" fmla="val 650253"/>
                              <a:gd name="f15" fmla="val 5833733"/>
                              <a:gd name="f16" fmla="val 816458"/>
                              <a:gd name="f17" fmla="val 4727702"/>
                              <a:gd name="f18" fmla="val 847408"/>
                              <a:gd name="f19" fmla="val 4210431"/>
                              <a:gd name="f20" fmla="val 3693160"/>
                              <a:gd name="f21" fmla="val 716826"/>
                              <a:gd name="f22" fmla="val 2968625"/>
                              <a:gd name="f23" fmla="val 690690"/>
                              <a:gd name="f24" fmla="val 2475865"/>
                              <a:gd name="f25" fmla="val 664553"/>
                              <a:gd name="f26" fmla="val 1983105"/>
                              <a:gd name="f27" fmla="val 865213"/>
                              <a:gd name="f28" fmla="val 1060196"/>
                              <a:gd name="f29" fmla="val 851624"/>
                              <a:gd name="f30" fmla="val 647319"/>
                              <a:gd name="f31" fmla="val 838035"/>
                              <a:gd name="f32" fmla="val 234569"/>
                              <a:gd name="f33" fmla="val 725640"/>
                              <a:gd name="f34" fmla="val 209042"/>
                              <a:gd name="f35" fmla="val 609092"/>
                              <a:gd name="f36" fmla="*/ f0 1 878370"/>
                              <a:gd name="f37" fmla="*/ f1 1 6858000"/>
                              <a:gd name="f38" fmla="val f2"/>
                              <a:gd name="f39" fmla="val f3"/>
                              <a:gd name="f40" fmla="val f4"/>
                              <a:gd name="f41" fmla="+- f40 0 f38"/>
                              <a:gd name="f42" fmla="+- f39 0 f38"/>
                              <a:gd name="f43" fmla="*/ f42 1 878370"/>
                              <a:gd name="f44" fmla="*/ f41 1 6858000"/>
                              <a:gd name="f45" fmla="*/ 0 1 f43"/>
                              <a:gd name="f46" fmla="*/ 878370 1 f43"/>
                              <a:gd name="f47" fmla="*/ 0 1 f44"/>
                              <a:gd name="f48" fmla="*/ 6858000 1 f44"/>
                              <a:gd name="f49" fmla="*/ f45 f36 1"/>
                              <a:gd name="f50" fmla="*/ f46 f36 1"/>
                              <a:gd name="f51" fmla="*/ f48 f37 1"/>
                              <a:gd name="f52" fmla="*/ f47 f37 1"/>
                            </a:gdLst>
                            <a:ahLst/>
                            <a:cxnLst>
                              <a:cxn ang="3cd4">
                                <a:pos x="hc" y="t"/>
                              </a:cxn>
                              <a:cxn ang="0">
                                <a:pos x="r" y="vc"/>
                              </a:cxn>
                              <a:cxn ang="cd4">
                                <a:pos x="hc" y="b"/>
                              </a:cxn>
                              <a:cxn ang="cd2">
                                <a:pos x="l" y="vc"/>
                              </a:cxn>
                            </a:cxnLst>
                            <a:rect l="f49" t="f52" r="f50" b="f51"/>
                            <a:pathLst>
                              <a:path w="878370" h="6858000">
                                <a:moveTo>
                                  <a:pt x="f5" y="f4"/>
                                </a:moveTo>
                                <a:lnTo>
                                  <a:pt x="f6" y="f7"/>
                                </a:lnTo>
                                <a:cubicBezTo>
                                  <a:pt x="f8" y="f9"/>
                                  <a:pt x="f10" y="f11"/>
                                  <a:pt x="f12" y="f13"/>
                                </a:cubicBezTo>
                                <a:cubicBezTo>
                                  <a:pt x="f14" y="f15"/>
                                  <a:pt x="f16" y="f17"/>
                                  <a:pt x="f18" y="f19"/>
                                </a:cubicBezTo>
                                <a:cubicBezTo>
                                  <a:pt x="f3" y="f20"/>
                                  <a:pt x="f21" y="f22"/>
                                  <a:pt x="f23" y="f24"/>
                                </a:cubicBezTo>
                                <a:cubicBezTo>
                                  <a:pt x="f25" y="f26"/>
                                  <a:pt x="f27" y="f28"/>
                                  <a:pt x="f29" y="f30"/>
                                </a:cubicBezTo>
                                <a:cubicBezTo>
                                  <a:pt x="f31" y="f32"/>
                                  <a:pt x="f33" y="f34"/>
                                  <a:pt x="f35" y="f2"/>
                                </a:cubicBezTo>
                                <a:lnTo>
                                  <a:pt x="f2" y="f2"/>
                                </a:lnTo>
                              </a:path>
                            </a:pathLst>
                          </a:custGeom>
                          <a:noFill/>
                          <a:ln w="28575" cap="flat">
                            <a:solidFill>
                              <a:srgbClr val="953735"/>
                            </a:solidFill>
                            <a:custDash>
                              <a:ds d="224990" sp="224990"/>
                            </a:custDash>
                            <a:miter/>
                          </a:ln>
                        </wps:spPr>
                        <wps:bodyPr lIns="0" tIns="0" rIns="0" bIns="0"/>
                      </wps:wsp>
                      <wps:wsp>
                        <wps:cNvPr id="37" name="Rectangle 598"/>
                        <wps:cNvSpPr/>
                        <wps:spPr>
                          <a:xfrm>
                            <a:off x="145407" y="2169002"/>
                            <a:ext cx="186875" cy="328726"/>
                          </a:xfrm>
                          <a:prstGeom prst="rect">
                            <a:avLst/>
                          </a:prstGeom>
                          <a:noFill/>
                          <a:ln cap="flat">
                            <a:noFill/>
                            <a:prstDash val="solid"/>
                          </a:ln>
                        </wps:spPr>
                        <wps:txbx>
                          <w:txbxContent>
                            <w:p w:rsidR="00E71A64" w:rsidRDefault="00EB5ACD">
                              <w:r>
                                <w:rPr>
                                  <w:rFonts w:ascii="Courier New" w:eastAsia="Courier New" w:hAnsi="Courier New" w:cs="Courier New"/>
                                  <w:sz w:val="72"/>
                                </w:rPr>
                                <w:t xml:space="preserve"> </w:t>
                              </w:r>
                            </w:p>
                          </w:txbxContent>
                        </wps:txbx>
                        <wps:bodyPr vert="horz" wrap="square" lIns="0" tIns="0" rIns="0" bIns="0" anchor="t" anchorCtr="0" compatLnSpc="0">
                          <a:noAutofit/>
                        </wps:bodyPr>
                      </wps:wsp>
                      <wps:wsp>
                        <wps:cNvPr id="38" name="Rectangle 599"/>
                        <wps:cNvSpPr/>
                        <wps:spPr>
                          <a:xfrm>
                            <a:off x="285823" y="2093692"/>
                            <a:ext cx="77861" cy="398541"/>
                          </a:xfrm>
                          <a:prstGeom prst="rect">
                            <a:avLst/>
                          </a:prstGeom>
                          <a:noFill/>
                          <a:ln cap="flat">
                            <a:noFill/>
                            <a:prstDash val="solid"/>
                          </a:ln>
                        </wps:spPr>
                        <wps:txbx>
                          <w:txbxContent>
                            <w:p w:rsidR="00E71A64" w:rsidRDefault="00EB5ACD">
                              <w:r>
                                <w:rPr>
                                  <w:sz w:val="72"/>
                                </w:rPr>
                                <w:t xml:space="preserve"> </w:t>
                              </w:r>
                            </w:p>
                          </w:txbxContent>
                        </wps:txbx>
                        <wps:bodyPr vert="horz" wrap="square" lIns="0" tIns="0" rIns="0" bIns="0" anchor="t" anchorCtr="0" compatLnSpc="0">
                          <a:noAutofit/>
                        </wps:bodyPr>
                      </wps:wsp>
                      <pic:pic xmlns:pic="http://schemas.openxmlformats.org/drawingml/2006/picture">
                        <pic:nvPicPr>
                          <pic:cNvPr id="39" name="Picture 33"/>
                          <pic:cNvPicPr>
                            <a:picLocks noChangeAspect="1"/>
                          </pic:cNvPicPr>
                        </pic:nvPicPr>
                        <pic:blipFill>
                          <a:blip r:embed="rId41"/>
                          <a:stretch>
                            <a:fillRect/>
                          </a:stretch>
                        </pic:blipFill>
                        <pic:spPr>
                          <a:xfrm>
                            <a:off x="534192" y="1261926"/>
                            <a:ext cx="1113638" cy="1817598"/>
                          </a:xfrm>
                          <a:prstGeom prst="rect">
                            <a:avLst/>
                          </a:prstGeom>
                          <a:noFill/>
                          <a:ln>
                            <a:noFill/>
                            <a:prstDash/>
                          </a:ln>
                        </pic:spPr>
                      </pic:pic>
                      <pic:pic xmlns:pic="http://schemas.openxmlformats.org/drawingml/2006/picture">
                        <pic:nvPicPr>
                          <pic:cNvPr id="40" name="Picture 38"/>
                          <pic:cNvPicPr>
                            <a:picLocks noChangeAspect="1"/>
                          </pic:cNvPicPr>
                        </pic:nvPicPr>
                        <pic:blipFill>
                          <a:blip r:embed="rId42"/>
                          <a:stretch>
                            <a:fillRect/>
                          </a:stretch>
                        </pic:blipFill>
                        <pic:spPr>
                          <a:xfrm>
                            <a:off x="510171" y="1146959"/>
                            <a:ext cx="285512" cy="328214"/>
                          </a:xfrm>
                          <a:prstGeom prst="rect">
                            <a:avLst/>
                          </a:prstGeom>
                          <a:noFill/>
                          <a:ln>
                            <a:noFill/>
                            <a:prstDash/>
                          </a:ln>
                        </pic:spPr>
                      </pic:pic>
                      <pic:pic xmlns:pic="http://schemas.openxmlformats.org/drawingml/2006/picture">
                        <pic:nvPicPr>
                          <pic:cNvPr id="41" name="Picture 40"/>
                          <pic:cNvPicPr>
                            <a:picLocks noChangeAspect="1"/>
                          </pic:cNvPicPr>
                        </pic:nvPicPr>
                        <pic:blipFill>
                          <a:blip r:embed="rId9"/>
                          <a:stretch>
                            <a:fillRect/>
                          </a:stretch>
                        </pic:blipFill>
                        <pic:spPr>
                          <a:xfrm>
                            <a:off x="544497" y="1166801"/>
                            <a:ext cx="262103" cy="337239"/>
                          </a:xfrm>
                          <a:prstGeom prst="rect">
                            <a:avLst/>
                          </a:prstGeom>
                          <a:noFill/>
                          <a:ln>
                            <a:noFill/>
                            <a:prstDash/>
                          </a:ln>
                        </pic:spPr>
                      </pic:pic>
                      <wps:wsp>
                        <wps:cNvPr id="42" name="Shape 42"/>
                        <wps:cNvSpPr/>
                        <wps:spPr>
                          <a:xfrm>
                            <a:off x="534192" y="1175214"/>
                            <a:ext cx="209626" cy="240075"/>
                          </a:xfrm>
                          <a:custGeom>
                            <a:avLst/>
                            <a:gdLst>
                              <a:gd name="f0" fmla="val w"/>
                              <a:gd name="f1" fmla="val h"/>
                              <a:gd name="f2" fmla="val 0"/>
                              <a:gd name="f3" fmla="val 409524"/>
                              <a:gd name="f4" fmla="val 405765"/>
                              <a:gd name="f5" fmla="val 202946"/>
                              <a:gd name="f6" fmla="val 90932"/>
                              <a:gd name="f7" fmla="val 91681"/>
                              <a:gd name="f8" fmla="val 204788"/>
                              <a:gd name="f9" fmla="val 317830"/>
                              <a:gd name="f10" fmla="val 314960"/>
                              <a:gd name="f11" fmla="*/ f0 1 409524"/>
                              <a:gd name="f12" fmla="*/ f1 1 405765"/>
                              <a:gd name="f13" fmla="val f2"/>
                              <a:gd name="f14" fmla="val f3"/>
                              <a:gd name="f15" fmla="val f4"/>
                              <a:gd name="f16" fmla="+- f15 0 f13"/>
                              <a:gd name="f17" fmla="+- f14 0 f13"/>
                              <a:gd name="f18" fmla="*/ f17 1 409524"/>
                              <a:gd name="f19" fmla="*/ f16 1 405765"/>
                              <a:gd name="f20" fmla="*/ 0 1 f18"/>
                              <a:gd name="f21" fmla="*/ 409524 1 f18"/>
                              <a:gd name="f22" fmla="*/ 0 1 f19"/>
                              <a:gd name="f23" fmla="*/ 405765 1 f19"/>
                              <a:gd name="f24" fmla="*/ f20 f11 1"/>
                              <a:gd name="f25" fmla="*/ f21 f11 1"/>
                              <a:gd name="f26" fmla="*/ f23 f12 1"/>
                              <a:gd name="f27" fmla="*/ f22 f12 1"/>
                            </a:gdLst>
                            <a:ahLst/>
                            <a:cxnLst>
                              <a:cxn ang="3cd4">
                                <a:pos x="hc" y="t"/>
                              </a:cxn>
                              <a:cxn ang="0">
                                <a:pos x="r" y="vc"/>
                              </a:cxn>
                              <a:cxn ang="cd4">
                                <a:pos x="hc" y="b"/>
                              </a:cxn>
                              <a:cxn ang="cd2">
                                <a:pos x="l" y="vc"/>
                              </a:cxn>
                            </a:cxnLst>
                            <a:rect l="f24" t="f27" r="f25" b="f26"/>
                            <a:pathLst>
                              <a:path w="409524" h="405765">
                                <a:moveTo>
                                  <a:pt x="f2" y="f5"/>
                                </a:moveTo>
                                <a:cubicBezTo>
                                  <a:pt x="f2" y="f6"/>
                                  <a:pt x="f7" y="f2"/>
                                  <a:pt x="f8" y="f2"/>
                                </a:cubicBezTo>
                                <a:cubicBezTo>
                                  <a:pt x="f9" y="f2"/>
                                  <a:pt x="f3" y="f6"/>
                                  <a:pt x="f3" y="f5"/>
                                </a:cubicBezTo>
                                <a:cubicBezTo>
                                  <a:pt x="f3" y="f10"/>
                                  <a:pt x="f9" y="f4"/>
                                  <a:pt x="f8" y="f4"/>
                                </a:cubicBezTo>
                                <a:cubicBezTo>
                                  <a:pt x="f7" y="f4"/>
                                  <a:pt x="f2" y="f10"/>
                                  <a:pt x="f2" y="f5"/>
                                </a:cubicBezTo>
                                <a:close/>
                              </a:path>
                            </a:pathLst>
                          </a:custGeom>
                          <a:noFill/>
                          <a:ln w="38103" cap="flat">
                            <a:solidFill>
                              <a:srgbClr val="953735"/>
                            </a:solidFill>
                            <a:custDash>
                              <a:ds d="299976" sp="299976"/>
                            </a:custDash>
                            <a:round/>
                          </a:ln>
                        </wps:spPr>
                        <wps:bodyPr lIns="0" tIns="0" rIns="0" bIns="0"/>
                      </wps:wsp>
                      <wps:wsp>
                        <wps:cNvPr id="43" name="Rectangle 617"/>
                        <wps:cNvSpPr/>
                        <wps:spPr>
                          <a:xfrm>
                            <a:off x="621261" y="1254840"/>
                            <a:ext cx="44695" cy="173013"/>
                          </a:xfrm>
                          <a:prstGeom prst="rect">
                            <a:avLst/>
                          </a:prstGeom>
                          <a:noFill/>
                          <a:ln cap="flat">
                            <a:noFill/>
                            <a:prstDash val="solid"/>
                          </a:ln>
                        </wps:spPr>
                        <wps:txbx>
                          <w:txbxContent>
                            <w:p w:rsidR="00E71A64" w:rsidRDefault="00EB5ACD">
                              <w:r>
                                <w:rPr>
                                  <w:rFonts w:eastAsia="Calibri"/>
                                  <w:color w:val="4A452A"/>
                                  <w:w w:val="63"/>
                                  <w:sz w:val="32"/>
                                </w:rPr>
                                <w:t>1</w:t>
                              </w:r>
                            </w:p>
                          </w:txbxContent>
                        </wps:txbx>
                        <wps:bodyPr vert="horz" wrap="square" lIns="0" tIns="0" rIns="0" bIns="0" anchor="t" anchorCtr="0" compatLnSpc="0">
                          <a:noAutofit/>
                        </wps:bodyPr>
                      </wps:wsp>
                      <wps:wsp>
                        <wps:cNvPr id="44" name="Rectangle 618"/>
                        <wps:cNvSpPr/>
                        <wps:spPr>
                          <a:xfrm>
                            <a:off x="657142" y="1254840"/>
                            <a:ext cx="27843" cy="173013"/>
                          </a:xfrm>
                          <a:prstGeom prst="rect">
                            <a:avLst/>
                          </a:prstGeom>
                          <a:noFill/>
                          <a:ln cap="flat">
                            <a:noFill/>
                            <a:prstDash val="solid"/>
                          </a:ln>
                        </wps:spPr>
                        <wps:txbx>
                          <w:txbxContent>
                            <w:p w:rsidR="00E71A64" w:rsidRDefault="00EB5ACD">
                              <w:r>
                                <w:rPr>
                                  <w:rFonts w:eastAsia="Calibri"/>
                                  <w:color w:val="4A452A"/>
                                  <w:sz w:val="32"/>
                                </w:rPr>
                                <w:t xml:space="preserve"> </w:t>
                              </w:r>
                            </w:p>
                          </w:txbxContent>
                        </wps:txbx>
                        <wps:bodyPr vert="horz" wrap="square" lIns="0" tIns="0" rIns="0" bIns="0" anchor="t" anchorCtr="0" compatLnSpc="0">
                          <a:noAutofit/>
                        </wps:bodyPr>
                      </wps:wsp>
                      <wps:wsp>
                        <wps:cNvPr id="45" name="Rectangle 619"/>
                        <wps:cNvSpPr/>
                        <wps:spPr>
                          <a:xfrm>
                            <a:off x="675878" y="1229557"/>
                            <a:ext cx="34811" cy="178161"/>
                          </a:xfrm>
                          <a:prstGeom prst="rect">
                            <a:avLst/>
                          </a:prstGeom>
                          <a:noFill/>
                          <a:ln cap="flat">
                            <a:noFill/>
                            <a:prstDash val="solid"/>
                          </a:ln>
                        </wps:spPr>
                        <wps:txbx>
                          <w:txbxContent>
                            <w:p w:rsidR="00E71A64" w:rsidRDefault="00EB5ACD">
                              <w:r>
                                <w:rPr>
                                  <w:color w:val="FFFFFF"/>
                                  <w:sz w:val="32"/>
                                </w:rPr>
                                <w:t xml:space="preserve"> </w:t>
                              </w:r>
                            </w:p>
                          </w:txbxContent>
                        </wps:txbx>
                        <wps:bodyPr vert="horz" wrap="square" lIns="0" tIns="0" rIns="0" bIns="0" anchor="t" anchorCtr="0" compatLnSpc="0">
                          <a:noAutofit/>
                        </wps:bodyPr>
                      </wps:wsp>
                      <pic:pic xmlns:pic="http://schemas.openxmlformats.org/drawingml/2006/picture">
                        <pic:nvPicPr>
                          <pic:cNvPr id="46" name="Picture 424"/>
                          <pic:cNvPicPr>
                            <a:picLocks noChangeAspect="1"/>
                          </pic:cNvPicPr>
                        </pic:nvPicPr>
                        <pic:blipFill>
                          <a:blip r:embed="rId43"/>
                          <a:stretch>
                            <a:fillRect/>
                          </a:stretch>
                        </pic:blipFill>
                        <pic:spPr>
                          <a:xfrm>
                            <a:off x="0" y="1973522"/>
                            <a:ext cx="411882" cy="275920"/>
                          </a:xfrm>
                          <a:prstGeom prst="rect">
                            <a:avLst/>
                          </a:prstGeom>
                          <a:noFill/>
                          <a:ln>
                            <a:noFill/>
                            <a:prstDash/>
                          </a:ln>
                        </pic:spPr>
                      </pic:pic>
                      <pic:pic xmlns:pic="http://schemas.openxmlformats.org/drawingml/2006/picture">
                        <pic:nvPicPr>
                          <pic:cNvPr id="47" name="Picture 425"/>
                          <pic:cNvPicPr>
                            <a:picLocks noChangeAspect="1"/>
                          </pic:cNvPicPr>
                        </pic:nvPicPr>
                        <pic:blipFill>
                          <a:blip r:embed="rId44"/>
                          <a:stretch>
                            <a:fillRect/>
                          </a:stretch>
                        </pic:blipFill>
                        <pic:spPr>
                          <a:xfrm>
                            <a:off x="54607" y="73938"/>
                            <a:ext cx="207504" cy="1669950"/>
                          </a:xfrm>
                          <a:prstGeom prst="rect">
                            <a:avLst/>
                          </a:prstGeom>
                          <a:noFill/>
                          <a:ln>
                            <a:noFill/>
                            <a:prstDash/>
                          </a:ln>
                        </pic:spPr>
                      </pic:pic>
                      <wps:wsp>
                        <wps:cNvPr id="48" name="Rectangle 622"/>
                        <wps:cNvSpPr/>
                        <wps:spPr>
                          <a:xfrm>
                            <a:off x="515950" y="3850346"/>
                            <a:ext cx="1325322" cy="193377"/>
                          </a:xfrm>
                          <a:prstGeom prst="rect">
                            <a:avLst/>
                          </a:prstGeom>
                          <a:noFill/>
                          <a:ln cap="flat">
                            <a:noFill/>
                            <a:prstDash val="solid"/>
                          </a:ln>
                        </wps:spPr>
                        <wps:txbx>
                          <w:txbxContent>
                            <w:p w:rsidR="00E71A64" w:rsidRDefault="00EB5ACD">
                              <w:r>
                                <w:rPr>
                                  <w:rFonts w:eastAsia="Calibri"/>
                                  <w:color w:val="558ED5"/>
                                  <w:w w:val="70"/>
                                  <w:sz w:val="36"/>
                                </w:rPr>
                                <w:t>http://lecartabledeseverine.fr</w:t>
                              </w:r>
                            </w:p>
                          </w:txbxContent>
                        </wps:txbx>
                        <wps:bodyPr vert="horz" wrap="square" lIns="0" tIns="0" rIns="0" bIns="0" anchor="t" anchorCtr="0" compatLnSpc="0">
                          <a:noAutofit/>
                        </wps:bodyPr>
                      </wps:wsp>
                      <wps:wsp>
                        <wps:cNvPr id="49" name="Rectangle 623"/>
                        <wps:cNvSpPr/>
                        <wps:spPr>
                          <a:xfrm>
                            <a:off x="1513359" y="3850346"/>
                            <a:ext cx="31126" cy="193377"/>
                          </a:xfrm>
                          <a:prstGeom prst="rect">
                            <a:avLst/>
                          </a:prstGeom>
                          <a:noFill/>
                          <a:ln cap="flat">
                            <a:noFill/>
                            <a:prstDash val="solid"/>
                          </a:ln>
                        </wps:spPr>
                        <wps:txbx>
                          <w:txbxContent>
                            <w:p w:rsidR="00E71A64" w:rsidRDefault="00EB5ACD">
                              <w:r>
                                <w:rPr>
                                  <w:rFonts w:eastAsia="Calibri"/>
                                  <w:color w:val="558ED5"/>
                                  <w:sz w:val="36"/>
                                </w:rPr>
                                <w:t xml:space="preserve"> </w:t>
                              </w:r>
                            </w:p>
                          </w:txbxContent>
                        </wps:txbx>
                        <wps:bodyPr vert="horz" wrap="square" lIns="0" tIns="0" rIns="0" bIns="0" anchor="t" anchorCtr="0" compatLnSpc="0">
                          <a:noAutofit/>
                        </wps:bodyPr>
                      </wps:wsp>
                    </wpg:wgp>
                  </a:graphicData>
                </a:graphic>
              </wp:inline>
            </w:drawing>
          </mc:Choice>
          <mc:Fallback>
            <w:pict>
              <v:group id="Group 394" o:spid="_x0000_s1028" style="width:145pt;height:319.5pt;mso-position-horizontal-relative:char;mso-position-vertical-relative:line" coordsize="18412,4057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">
                <v:shape id="Shape 8" o:spid="_x0000_s1029" style="position:absolute;width:4496;height:40576;visibility:visible;mso-wrap-style:square;v-text-anchor:top" coordsize="878370,6858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" path="m,l609092,c725640,209042,838035,234569,851624,647319,865213,1060196,664553,1983105,690690,2475865v26136,492760,187680,1217295,156718,1734566c816458,4727702,650253,5833733,647687,6321197v2646,197263,8934,362941,17206,502175l667127,6858000,,6858000,,xe" fillcolor="#d99694" stroked="f">
                  <v:path arrowok="t" o:connecttype="custom" o:connectlocs="224805,0;449610,2028825;224805,4057650;0,2028825" o:connectangles="270,0,90,180" textboxrect="0,0,878370,6858000"/>
                </v:shape>
                <v:shape id="Shape 10" o:spid="_x0000_s1030" style="position:absolute;width:4496;height:40576;visibility:visible;mso-wrap-style:square;v-text-anchor:top" coordsize="878370,6858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" path="m667127,6858000r-2234,-34628c656621,6684138,650333,6518460,647687,6321197,650253,5833733,816458,4727702,847408,4210431,878370,3693160,716826,2968625,690690,2475865,664553,1983105,865213,1060196,851624,647319,838035,234569,725640,209042,609092,l,e" filled="f" strokecolor="#953735" strokeweight="2.25pt">
                  <v:stroke joinstyle="miter"/>
                  <v:path arrowok="t" o:connecttype="custom" o:connectlocs="224805,0;449610,2028825;224805,4057650;0,2028825" o:connectangles="270,0,90,180" textboxrect="0,0,878370,6858000"/>
                </v:shape>
                <v:rect id="Rectangle 598" o:spid="_x0000_s1031" style="position:absolute;left:1454;top:21690;width:1868;height:3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rsidR="00E71A64" w:rsidRDefault="00EB5ACD">
                        <w:r>
                          <w:rPr>
                            <w:rFonts w:ascii="Courier New" w:eastAsia="Courier New" w:hAnsi="Courier New" w:cs="Courier New"/>
                            <w:sz w:val="72"/>
                          </w:rPr>
                          <w:t xml:space="preserve"> </w:t>
                        </w:r>
                      </w:p>
                    </w:txbxContent>
                  </v:textbox>
                </v:rect>
                <v:rect id="Rectangle 599" o:spid="_x0000_s1032" style="position:absolute;left:2858;top:20936;width:778;height:3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rsidR="00E71A64" w:rsidRDefault="00EB5ACD">
                        <w:r>
                          <w:rPr>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5341;top:12619;width:11137;height:18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">
                  <v:imagedata r:id="rId45" o:title=""/>
                </v:shape>
                <v:shape id="Picture 38" o:spid="_x0000_s1034" type="#_x0000_t75" style="position:absolute;left:5101;top:11469;width:2855;height:3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">
                  <v:imagedata r:id="rId46" o:title=""/>
                </v:shape>
                <v:shape id="Picture 40" o:spid="_x0000_s1035" type="#_x0000_t75" style="position:absolute;left:5444;top:11668;width:2622;height:3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">
                  <v:imagedata r:id="rId47" o:title=""/>
                </v:shape>
                <v:shape id="Shape 42" o:spid="_x0000_s1036" style="position:absolute;left:5341;top:11752;width:2097;height:2400;visibility:visible;mso-wrap-style:square;v-text-anchor:top" coordsize="409524,40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" path="m,202946c,90932,91681,,204788,,317830,,409524,90932,409524,202946v,112014,-91694,202819,-204736,202819c91681,405765,,314960,,202946xe" filled="f" strokecolor="#953735" strokeweight="1.0584mm">
                  <v:path arrowok="t" o:connecttype="custom" o:connectlocs="104813,0;209626,120038;104813,240075;0,120038" o:connectangles="270,0,90,180" textboxrect="0,0,409524,405765"/>
                </v:shape>
                <v:rect id="Rectangle 617" o:spid="_x0000_s1037" style="position:absolute;left:6212;top:12548;width:447;height:1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rsidR="00E71A64" w:rsidRDefault="00EB5ACD">
                        <w:r>
                          <w:rPr>
                            <w:rFonts w:eastAsia="Calibri"/>
                            <w:color w:val="4A452A"/>
                            <w:w w:val="63"/>
                            <w:sz w:val="32"/>
                          </w:rPr>
                          <w:t>1</w:t>
                        </w:r>
                      </w:p>
                    </w:txbxContent>
                  </v:textbox>
                </v:rect>
                <v:rect id="Rectangle 618" o:spid="_x0000_s1038" style="position:absolute;left:6571;top:12548;width:278;height:1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rsidR="00E71A64" w:rsidRDefault="00EB5ACD">
                        <w:r>
                          <w:rPr>
                            <w:rFonts w:eastAsia="Calibri"/>
                            <w:color w:val="4A452A"/>
                            <w:sz w:val="32"/>
                          </w:rPr>
                          <w:t xml:space="preserve"> </w:t>
                        </w:r>
                      </w:p>
                    </w:txbxContent>
                  </v:textbox>
                </v:rect>
                <v:rect id="Rectangle 619" o:spid="_x0000_s1039" style="position:absolute;left:6758;top:12295;width:348;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rsidR="00E71A64" w:rsidRDefault="00EB5ACD">
                        <w:r>
                          <w:rPr>
                            <w:color w:val="FFFFFF"/>
                            <w:sz w:val="32"/>
                          </w:rPr>
                          <w:t xml:space="preserve"> </w:t>
                        </w:r>
                      </w:p>
                    </w:txbxContent>
                  </v:textbox>
                </v:rect>
                <v:shape id="Picture 424" o:spid="_x0000_s1040" type="#_x0000_t75" style="position:absolute;top:19735;width:4118;height:2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">
                  <v:imagedata r:id="rId48" o:title=""/>
                </v:shape>
                <v:shape id="Picture 425" o:spid="_x0000_s1041" type="#_x0000_t75" style="position:absolute;left:546;top:739;width:2075;height:16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">
                  <v:imagedata r:id="rId49" o:title=""/>
                </v:shape>
                <v:rect id="Rectangle 622" o:spid="_x0000_s1042" style="position:absolute;left:5159;top:38503;width:13253;height:1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rsidR="00E71A64" w:rsidRDefault="00EB5ACD">
                        <w:r>
                          <w:rPr>
                            <w:rFonts w:eastAsia="Calibri"/>
                            <w:color w:val="558ED5"/>
                            <w:w w:val="70"/>
                            <w:sz w:val="36"/>
                          </w:rPr>
                          <w:t>http://lecartabledeseverine.fr</w:t>
                        </w:r>
                      </w:p>
                    </w:txbxContent>
                  </v:textbox>
                </v:rect>
                <v:rect id="Rectangle 623" o:spid="_x0000_s1043" style="position:absolute;left:15133;top:38503;width:311;height:1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rsidR="00E71A64" w:rsidRDefault="00EB5ACD">
                        <w:r>
                          <w:rPr>
                            <w:rFonts w:eastAsia="Calibri"/>
                            <w:color w:val="558ED5"/>
                            <w:sz w:val="36"/>
                          </w:rPr>
                          <w:t xml:space="preserve"> </w:t>
                        </w:r>
                      </w:p>
                    </w:txbxContent>
                  </v:textbox>
                </v:rect>
                <w10:anchorlock/>
              </v:group>
            </w:pict>
          </mc:Fallback>
        </mc:AlternateContent>
      </w:r>
      <w:r>
        <w:rPr>
          <w:noProof/>
        </w:rPr>
        <mc:AlternateContent>
          <mc:Choice Requires="wpg">
            <w:drawing>
              <wp:inline distT="0" distB="0" distL="0" distR="0">
                <wp:extent cx="3648071" cy="4076065"/>
                <wp:effectExtent l="0" t="0" r="0" b="0"/>
                <wp:docPr id="50" name="Group 395"/>
                <wp:cNvGraphicFramePr/>
                <a:graphic xmlns:a="http://schemas.openxmlformats.org/drawingml/2006/main">
                  <a:graphicData uri="http://schemas.microsoft.com/office/word/2010/wordprocessingGroup">
                    <wpg:wgp>
                      <wpg:cNvGrpSpPr/>
                      <wpg:grpSpPr>
                        <a:xfrm>
                          <a:off x="0" y="0"/>
                          <a:ext cx="3648071" cy="4076065"/>
                          <a:chOff x="0" y="0"/>
                          <a:chExt cx="3648071" cy="4076065"/>
                        </a:xfrm>
                      </wpg:grpSpPr>
                      <wps:wsp>
                        <wps:cNvPr id="51" name="Shape 14"/>
                        <wps:cNvSpPr/>
                        <wps:spPr>
                          <a:xfrm>
                            <a:off x="2932453" y="59143"/>
                            <a:ext cx="715618" cy="451430"/>
                          </a:xfrm>
                          <a:custGeom>
                            <a:avLst/>
                            <a:gdLst>
                              <a:gd name="f0" fmla="val w"/>
                              <a:gd name="f1" fmla="val h"/>
                              <a:gd name="f2" fmla="val 0"/>
                              <a:gd name="f3" fmla="val 1104138"/>
                              <a:gd name="f4" fmla="val 751094"/>
                              <a:gd name="f5" fmla="val 662163"/>
                              <a:gd name="f6" fmla="val 3959"/>
                              <a:gd name="f7" fmla="val 856020"/>
                              <a:gd name="f8" fmla="val 1015016"/>
                              <a:gd name="f9" fmla="val 76248"/>
                              <a:gd name="f10" fmla="val 1053212"/>
                              <a:gd name="f11" fmla="val 207788"/>
                              <a:gd name="f12" fmla="val 383175"/>
                              <a:gd name="f13" fmla="val 921004"/>
                              <a:gd name="f14" fmla="val 590566"/>
                              <a:gd name="f15" fmla="val 644272"/>
                              <a:gd name="f16" fmla="val 670830"/>
                              <a:gd name="f17" fmla="val 367538"/>
                              <a:gd name="f18" fmla="val 101854"/>
                              <a:gd name="f19" fmla="val 674005"/>
                              <a:gd name="f20" fmla="val 50927"/>
                              <a:gd name="f21" fmla="val 498618"/>
                              <a:gd name="f22" fmla="val 323231"/>
                              <a:gd name="f23" fmla="val 183135"/>
                              <a:gd name="f24" fmla="val 115840"/>
                              <a:gd name="f25" fmla="val 459867"/>
                              <a:gd name="f26" fmla="val 35576"/>
                              <a:gd name="f27" fmla="val 529051"/>
                              <a:gd name="f28" fmla="val 15510"/>
                              <a:gd name="f29" fmla="val 597543"/>
                              <a:gd name="f30" fmla="val 5278"/>
                              <a:gd name="f31" fmla="*/ f0 1 1104138"/>
                              <a:gd name="f32" fmla="*/ f1 1 751094"/>
                              <a:gd name="f33" fmla="val f2"/>
                              <a:gd name="f34" fmla="val f3"/>
                              <a:gd name="f35" fmla="val f4"/>
                              <a:gd name="f36" fmla="+- f35 0 f33"/>
                              <a:gd name="f37" fmla="+- f34 0 f33"/>
                              <a:gd name="f38" fmla="*/ f37 1 1104138"/>
                              <a:gd name="f39" fmla="*/ f36 1 751094"/>
                              <a:gd name="f40" fmla="*/ 0 1 f38"/>
                              <a:gd name="f41" fmla="*/ 1104138 1 f38"/>
                              <a:gd name="f42" fmla="*/ 0 1 f39"/>
                              <a:gd name="f43" fmla="*/ 751094 1 f39"/>
                              <a:gd name="f44" fmla="*/ f40 f31 1"/>
                              <a:gd name="f45" fmla="*/ f41 f31 1"/>
                              <a:gd name="f46" fmla="*/ f43 f32 1"/>
                              <a:gd name="f47" fmla="*/ f42 f32 1"/>
                            </a:gdLst>
                            <a:ahLst/>
                            <a:cxnLst>
                              <a:cxn ang="3cd4">
                                <a:pos x="hc" y="t"/>
                              </a:cxn>
                              <a:cxn ang="0">
                                <a:pos x="r" y="vc"/>
                              </a:cxn>
                              <a:cxn ang="cd4">
                                <a:pos x="hc" y="b"/>
                              </a:cxn>
                              <a:cxn ang="cd2">
                                <a:pos x="l" y="vc"/>
                              </a:cxn>
                            </a:cxnLst>
                            <a:rect l="f44" t="f47" r="f45" b="f46"/>
                            <a:pathLst>
                              <a:path w="1104138" h="751094">
                                <a:moveTo>
                                  <a:pt x="f5" y="f6"/>
                                </a:moveTo>
                                <a:cubicBezTo>
                                  <a:pt x="f7" y="f2"/>
                                  <a:pt x="f8" y="f9"/>
                                  <a:pt x="f10" y="f11"/>
                                </a:cubicBezTo>
                                <a:cubicBezTo>
                                  <a:pt x="f3" y="f12"/>
                                  <a:pt x="f13" y="f14"/>
                                  <a:pt x="f15" y="f16"/>
                                </a:cubicBezTo>
                                <a:cubicBezTo>
                                  <a:pt x="f17" y="f4"/>
                                  <a:pt x="f18" y="f19"/>
                                  <a:pt x="f20" y="f21"/>
                                </a:cubicBezTo>
                                <a:cubicBezTo>
                                  <a:pt x="f2" y="f22"/>
                                  <a:pt x="f23" y="f24"/>
                                  <a:pt x="f25" y="f26"/>
                                </a:cubicBezTo>
                                <a:cubicBezTo>
                                  <a:pt x="f27" y="f28"/>
                                  <a:pt x="f29" y="f30"/>
                                  <a:pt x="f5" y="f6"/>
                                </a:cubicBezTo>
                                <a:close/>
                              </a:path>
                            </a:pathLst>
                          </a:custGeom>
                          <a:solidFill>
                            <a:srgbClr val="D99694"/>
                          </a:solidFill>
                          <a:ln cap="flat">
                            <a:noFill/>
                            <a:prstDash val="solid"/>
                          </a:ln>
                        </wps:spPr>
                        <wps:bodyPr lIns="0" tIns="0" rIns="0" bIns="0"/>
                      </wps:wsp>
                      <wps:wsp>
                        <wps:cNvPr id="52" name="Shape 16"/>
                        <wps:cNvSpPr/>
                        <wps:spPr>
                          <a:xfrm>
                            <a:off x="2932453" y="32287"/>
                            <a:ext cx="715618" cy="478286"/>
                          </a:xfrm>
                          <a:custGeom>
                            <a:avLst/>
                            <a:gdLst>
                              <a:gd name="f0" fmla="val w"/>
                              <a:gd name="f1" fmla="val h"/>
                              <a:gd name="f2" fmla="val 0"/>
                              <a:gd name="f3" fmla="val 1104138"/>
                              <a:gd name="f4" fmla="val 795782"/>
                              <a:gd name="f5" fmla="val 50927"/>
                              <a:gd name="f6" fmla="val 543306"/>
                              <a:gd name="f7" fmla="val 367919"/>
                              <a:gd name="f8" fmla="val 183135"/>
                              <a:gd name="f9" fmla="val 160528"/>
                              <a:gd name="f10" fmla="val 459867"/>
                              <a:gd name="f11" fmla="val 80264"/>
                              <a:gd name="f12" fmla="val 736600"/>
                              <a:gd name="f13" fmla="val 1002285"/>
                              <a:gd name="f14" fmla="val 77089"/>
                              <a:gd name="f15" fmla="val 1053212"/>
                              <a:gd name="f16" fmla="val 252476"/>
                              <a:gd name="f17" fmla="val 427863"/>
                              <a:gd name="f18" fmla="val 921004"/>
                              <a:gd name="f19" fmla="val 635254"/>
                              <a:gd name="f20" fmla="val 644272"/>
                              <a:gd name="f21" fmla="val 715518"/>
                              <a:gd name="f22" fmla="val 367538"/>
                              <a:gd name="f23" fmla="val 101854"/>
                              <a:gd name="f24" fmla="val 718693"/>
                              <a:gd name="f25" fmla="*/ f0 1 1104138"/>
                              <a:gd name="f26" fmla="*/ f1 1 795782"/>
                              <a:gd name="f27" fmla="val f2"/>
                              <a:gd name="f28" fmla="val f3"/>
                              <a:gd name="f29" fmla="val f4"/>
                              <a:gd name="f30" fmla="+- f29 0 f27"/>
                              <a:gd name="f31" fmla="+- f28 0 f27"/>
                              <a:gd name="f32" fmla="*/ f31 1 1104138"/>
                              <a:gd name="f33" fmla="*/ f30 1 795782"/>
                              <a:gd name="f34" fmla="*/ 0 1 f32"/>
                              <a:gd name="f35" fmla="*/ 1104138 1 f32"/>
                              <a:gd name="f36" fmla="*/ 0 1 f33"/>
                              <a:gd name="f37" fmla="*/ 795782 1 f33"/>
                              <a:gd name="f38" fmla="*/ f34 f25 1"/>
                              <a:gd name="f39" fmla="*/ f35 f25 1"/>
                              <a:gd name="f40" fmla="*/ f37 f26 1"/>
                              <a:gd name="f41" fmla="*/ f36 f26 1"/>
                            </a:gdLst>
                            <a:ahLst/>
                            <a:cxnLst>
                              <a:cxn ang="3cd4">
                                <a:pos x="hc" y="t"/>
                              </a:cxn>
                              <a:cxn ang="0">
                                <a:pos x="r" y="vc"/>
                              </a:cxn>
                              <a:cxn ang="cd4">
                                <a:pos x="hc" y="b"/>
                              </a:cxn>
                              <a:cxn ang="cd2">
                                <a:pos x="l" y="vc"/>
                              </a:cxn>
                            </a:cxnLst>
                            <a:rect l="f38" t="f41" r="f39" b="f40"/>
                            <a:pathLst>
                              <a:path w="1104138" h="795782">
                                <a:moveTo>
                                  <a:pt x="f5" y="f6"/>
                                </a:moveTo>
                                <a:cubicBezTo>
                                  <a:pt x="f2" y="f7"/>
                                  <a:pt x="f8" y="f9"/>
                                  <a:pt x="f10" y="f11"/>
                                </a:cubicBezTo>
                                <a:cubicBezTo>
                                  <a:pt x="f12" y="f2"/>
                                  <a:pt x="f13" y="f14"/>
                                  <a:pt x="f15" y="f16"/>
                                </a:cubicBezTo>
                                <a:cubicBezTo>
                                  <a:pt x="f3" y="f17"/>
                                  <a:pt x="f18" y="f19"/>
                                  <a:pt x="f20" y="f21"/>
                                </a:cubicBezTo>
                                <a:cubicBezTo>
                                  <a:pt x="f22" y="f4"/>
                                  <a:pt x="f23" y="f24"/>
                                  <a:pt x="f5" y="f6"/>
                                </a:cubicBezTo>
                                <a:close/>
                              </a:path>
                            </a:pathLst>
                          </a:custGeom>
                          <a:noFill/>
                          <a:ln w="25402" cap="flat">
                            <a:solidFill>
                              <a:srgbClr val="953735"/>
                            </a:solidFill>
                            <a:prstDash val="solid"/>
                            <a:round/>
                          </a:ln>
                        </wps:spPr>
                        <wps:bodyPr lIns="0" tIns="0" rIns="0" bIns="0"/>
                      </wps:wsp>
                      <wps:wsp>
                        <wps:cNvPr id="53" name="Rectangle 628"/>
                        <wps:cNvSpPr/>
                        <wps:spPr>
                          <a:xfrm>
                            <a:off x="3122264" y="109188"/>
                            <a:ext cx="494589" cy="217398"/>
                          </a:xfrm>
                          <a:prstGeom prst="rect">
                            <a:avLst/>
                          </a:prstGeom>
                          <a:noFill/>
                          <a:ln cap="flat">
                            <a:noFill/>
                            <a:prstDash val="solid"/>
                          </a:ln>
                        </wps:spPr>
                        <wps:txbx>
                          <w:txbxContent>
                            <w:p w:rsidR="00E71A64" w:rsidRDefault="00EB5ACD">
                              <w:r>
                                <w:rPr>
                                  <w:rFonts w:eastAsia="Calibri"/>
                                  <w:w w:val="87"/>
                                  <w:sz w:val="40"/>
                                </w:rPr>
                                <w:t>YOGA</w:t>
                              </w:r>
                              <w:r>
                                <w:rPr>
                                  <w:rFonts w:eastAsia="Calibri"/>
                                  <w:spacing w:val="-7"/>
                                  <w:w w:val="87"/>
                                  <w:sz w:val="40"/>
                                </w:rPr>
                                <w:t xml:space="preserve"> </w:t>
                              </w:r>
                            </w:p>
                          </w:txbxContent>
                        </wps:txbx>
                        <wps:bodyPr vert="horz" wrap="square" lIns="0" tIns="0" rIns="0" bIns="0" anchor="t" anchorCtr="0" compatLnSpc="0">
                          <a:noAutofit/>
                        </wps:bodyPr>
                      </wps:wsp>
                      <wps:wsp>
                        <wps:cNvPr id="54" name="Rectangle 629"/>
                        <wps:cNvSpPr/>
                        <wps:spPr>
                          <a:xfrm>
                            <a:off x="3254623" y="325380"/>
                            <a:ext cx="94320" cy="217654"/>
                          </a:xfrm>
                          <a:prstGeom prst="rect">
                            <a:avLst/>
                          </a:prstGeom>
                          <a:noFill/>
                          <a:ln cap="flat">
                            <a:noFill/>
                            <a:prstDash val="solid"/>
                          </a:ln>
                        </wps:spPr>
                        <wps:txbx>
                          <w:txbxContent>
                            <w:p w:rsidR="00E71A64" w:rsidRDefault="00EB5ACD">
                              <w:r>
                                <w:rPr>
                                  <w:rFonts w:eastAsia="Calibri"/>
                                  <w:w w:val="85"/>
                                  <w:sz w:val="40"/>
                                </w:rPr>
                                <w:t>2</w:t>
                              </w:r>
                            </w:p>
                          </w:txbxContent>
                        </wps:txbx>
                        <wps:bodyPr vert="horz" wrap="square" lIns="0" tIns="0" rIns="0" bIns="0" anchor="t" anchorCtr="0" compatLnSpc="0">
                          <a:noAutofit/>
                        </wps:bodyPr>
                      </wps:wsp>
                      <wps:wsp>
                        <wps:cNvPr id="55" name="Rectangle 630"/>
                        <wps:cNvSpPr/>
                        <wps:spPr>
                          <a:xfrm>
                            <a:off x="3327711" y="293568"/>
                            <a:ext cx="54580" cy="224137"/>
                          </a:xfrm>
                          <a:prstGeom prst="rect">
                            <a:avLst/>
                          </a:prstGeom>
                          <a:noFill/>
                          <a:ln cap="flat">
                            <a:noFill/>
                            <a:prstDash val="solid"/>
                          </a:ln>
                        </wps:spPr>
                        <wps:txbx>
                          <w:txbxContent>
                            <w:p w:rsidR="00E71A64" w:rsidRDefault="00EB5ACD">
                              <w:r>
                                <w:rPr>
                                  <w:sz w:val="40"/>
                                </w:rPr>
                                <w:t xml:space="preserve"> </w:t>
                              </w:r>
                            </w:p>
                          </w:txbxContent>
                        </wps:txbx>
                        <wps:bodyPr vert="horz" wrap="square" lIns="0" tIns="0" rIns="0" bIns="0" anchor="t" anchorCtr="0" compatLnSpc="0">
                          <a:noAutofit/>
                        </wps:bodyPr>
                      </wps:wsp>
                      <pic:pic xmlns:pic="http://schemas.openxmlformats.org/drawingml/2006/picture">
                        <pic:nvPicPr>
                          <pic:cNvPr id="56" name="Picture 21"/>
                          <pic:cNvPicPr>
                            <a:picLocks noChangeAspect="1"/>
                          </pic:cNvPicPr>
                        </pic:nvPicPr>
                        <pic:blipFill>
                          <a:blip r:embed="rId50"/>
                          <a:stretch>
                            <a:fillRect/>
                          </a:stretch>
                        </pic:blipFill>
                        <pic:spPr>
                          <a:xfrm>
                            <a:off x="2933605" y="0"/>
                            <a:ext cx="250883" cy="179533"/>
                          </a:xfrm>
                          <a:prstGeom prst="rect">
                            <a:avLst/>
                          </a:prstGeom>
                          <a:noFill/>
                          <a:ln>
                            <a:noFill/>
                            <a:prstDash/>
                          </a:ln>
                        </pic:spPr>
                      </pic:pic>
                      <wps:wsp>
                        <wps:cNvPr id="57" name="Rectangle 632"/>
                        <wps:cNvSpPr/>
                        <wps:spPr>
                          <a:xfrm>
                            <a:off x="3060615" y="54196"/>
                            <a:ext cx="27313" cy="114153"/>
                          </a:xfrm>
                          <a:prstGeom prst="rect">
                            <a:avLst/>
                          </a:prstGeom>
                          <a:noFill/>
                          <a:ln cap="flat">
                            <a:noFill/>
                            <a:prstDash val="solid"/>
                          </a:ln>
                        </wps:spPr>
                        <wps:txbx>
                          <w:txbxContent>
                            <w:p w:rsidR="00E71A64" w:rsidRDefault="00EB5ACD">
                              <w:r>
                                <w:rPr>
                                  <w:rFonts w:eastAsia="Calibri"/>
                                  <w:color w:val="FFFFFF"/>
                                </w:rPr>
                                <w:t xml:space="preserve"> </w:t>
                              </w:r>
                            </w:p>
                          </w:txbxContent>
                        </wps:txbx>
                        <wps:bodyPr vert="horz" wrap="square" lIns="0" tIns="0" rIns="0" bIns="0" anchor="t" anchorCtr="0" compatLnSpc="0">
                          <a:noAutofit/>
                        </wps:bodyPr>
                      </wps:wsp>
                      <wps:wsp>
                        <wps:cNvPr id="58" name="Rectangle 633"/>
                        <wps:cNvSpPr/>
                        <wps:spPr>
                          <a:xfrm>
                            <a:off x="3080366" y="54196"/>
                            <a:ext cx="27313" cy="114153"/>
                          </a:xfrm>
                          <a:prstGeom prst="rect">
                            <a:avLst/>
                          </a:prstGeom>
                          <a:noFill/>
                          <a:ln cap="flat">
                            <a:noFill/>
                            <a:prstDash val="solid"/>
                          </a:ln>
                        </wps:spPr>
                        <wps:txbx>
                          <w:txbxContent>
                            <w:p w:rsidR="00E71A64" w:rsidRDefault="00EB5ACD">
                              <w:r>
                                <w:rPr>
                                  <w:rFonts w:eastAsia="Calibri"/>
                                  <w:color w:val="FFFFFF"/>
                                </w:rPr>
                                <w:t xml:space="preserve"> </w:t>
                              </w:r>
                            </w:p>
                          </w:txbxContent>
                        </wps:txbx>
                        <wps:bodyPr vert="horz" wrap="square" lIns="0" tIns="0" rIns="0" bIns="0" anchor="t" anchorCtr="0" compatLnSpc="0">
                          <a:noAutofit/>
                        </wps:bodyPr>
                      </wps:wsp>
                      <pic:pic xmlns:pic="http://schemas.openxmlformats.org/drawingml/2006/picture">
                        <pic:nvPicPr>
                          <pic:cNvPr id="59" name="Picture 25"/>
                          <pic:cNvPicPr>
                            <a:picLocks noChangeAspect="1"/>
                          </pic:cNvPicPr>
                        </pic:nvPicPr>
                        <pic:blipFill>
                          <a:blip r:embed="rId51"/>
                          <a:stretch>
                            <a:fillRect/>
                          </a:stretch>
                        </pic:blipFill>
                        <pic:spPr>
                          <a:xfrm>
                            <a:off x="61237" y="163046"/>
                            <a:ext cx="1542857" cy="514770"/>
                          </a:xfrm>
                          <a:prstGeom prst="rect">
                            <a:avLst/>
                          </a:prstGeom>
                          <a:noFill/>
                          <a:ln>
                            <a:noFill/>
                            <a:prstDash/>
                          </a:ln>
                        </pic:spPr>
                      </pic:pic>
                      <pic:pic xmlns:pic="http://schemas.openxmlformats.org/drawingml/2006/picture">
                        <pic:nvPicPr>
                          <pic:cNvPr id="60" name="Picture 27"/>
                          <pic:cNvPicPr>
                            <a:picLocks noChangeAspect="1"/>
                          </pic:cNvPicPr>
                        </pic:nvPicPr>
                        <pic:blipFill>
                          <a:blip r:embed="rId52"/>
                          <a:stretch>
                            <a:fillRect/>
                          </a:stretch>
                        </pic:blipFill>
                        <pic:spPr>
                          <a:xfrm>
                            <a:off x="45436" y="177695"/>
                            <a:ext cx="1667316" cy="578897"/>
                          </a:xfrm>
                          <a:prstGeom prst="rect">
                            <a:avLst/>
                          </a:prstGeom>
                          <a:noFill/>
                          <a:ln>
                            <a:noFill/>
                            <a:prstDash/>
                          </a:ln>
                        </pic:spPr>
                      </pic:pic>
                      <wps:wsp>
                        <wps:cNvPr id="61" name="Shape 28"/>
                        <wps:cNvSpPr/>
                        <wps:spPr>
                          <a:xfrm>
                            <a:off x="110048" y="185101"/>
                            <a:ext cx="1445812" cy="425159"/>
                          </a:xfrm>
                          <a:custGeom>
                            <a:avLst/>
                            <a:gdLst>
                              <a:gd name="f0" fmla="val w"/>
                              <a:gd name="f1" fmla="val h"/>
                              <a:gd name="f2" fmla="val 0"/>
                              <a:gd name="f3" fmla="val 2230755"/>
                              <a:gd name="f4" fmla="val 707390"/>
                              <a:gd name="f5" fmla="val 117856"/>
                              <a:gd name="f6" fmla="val 52705"/>
                              <a:gd name="f7" fmla="val 52832"/>
                              <a:gd name="f8" fmla="val 117983"/>
                              <a:gd name="f9" fmla="val 2112899"/>
                              <a:gd name="f10" fmla="val 2177923"/>
                              <a:gd name="f11" fmla="val 589407"/>
                              <a:gd name="f12" fmla="val 654558"/>
                              <a:gd name="f13" fmla="*/ f0 1 2230755"/>
                              <a:gd name="f14" fmla="*/ f1 1 707390"/>
                              <a:gd name="f15" fmla="val f2"/>
                              <a:gd name="f16" fmla="val f3"/>
                              <a:gd name="f17" fmla="val f4"/>
                              <a:gd name="f18" fmla="+- f17 0 f15"/>
                              <a:gd name="f19" fmla="+- f16 0 f15"/>
                              <a:gd name="f20" fmla="*/ f19 1 2230755"/>
                              <a:gd name="f21" fmla="*/ f18 1 707390"/>
                              <a:gd name="f22" fmla="*/ 0 1 f20"/>
                              <a:gd name="f23" fmla="*/ 2230755 1 f20"/>
                              <a:gd name="f24" fmla="*/ 0 1 f21"/>
                              <a:gd name="f25" fmla="*/ 707390 1 f21"/>
                              <a:gd name="f26" fmla="*/ f22 f13 1"/>
                              <a:gd name="f27" fmla="*/ f23 f13 1"/>
                              <a:gd name="f28" fmla="*/ f25 f14 1"/>
                              <a:gd name="f29" fmla="*/ f24 f14 1"/>
                            </a:gdLst>
                            <a:ahLst/>
                            <a:cxnLst>
                              <a:cxn ang="3cd4">
                                <a:pos x="hc" y="t"/>
                              </a:cxn>
                              <a:cxn ang="0">
                                <a:pos x="r" y="vc"/>
                              </a:cxn>
                              <a:cxn ang="cd4">
                                <a:pos x="hc" y="b"/>
                              </a:cxn>
                              <a:cxn ang="cd2">
                                <a:pos x="l" y="vc"/>
                              </a:cxn>
                            </a:cxnLst>
                            <a:rect l="f26" t="f29" r="f27" b="f28"/>
                            <a:pathLst>
                              <a:path w="2230755" h="707390">
                                <a:moveTo>
                                  <a:pt x="f2" y="f5"/>
                                </a:moveTo>
                                <a:cubicBezTo>
                                  <a:pt x="f2" y="f6"/>
                                  <a:pt x="f7" y="f2"/>
                                  <a:pt x="f8" y="f2"/>
                                </a:cubicBezTo>
                                <a:lnTo>
                                  <a:pt x="f9" y="f2"/>
                                </a:lnTo>
                                <a:cubicBezTo>
                                  <a:pt x="f10" y="f2"/>
                                  <a:pt x="f3" y="f6"/>
                                  <a:pt x="f3" y="f5"/>
                                </a:cubicBezTo>
                                <a:lnTo>
                                  <a:pt x="f3" y="f11"/>
                                </a:lnTo>
                                <a:cubicBezTo>
                                  <a:pt x="f3" y="f12"/>
                                  <a:pt x="f10" y="f4"/>
                                  <a:pt x="f9" y="f4"/>
                                </a:cubicBezTo>
                                <a:lnTo>
                                  <a:pt x="f8" y="f4"/>
                                </a:lnTo>
                                <a:cubicBezTo>
                                  <a:pt x="f7" y="f4"/>
                                  <a:pt x="f2" y="f12"/>
                                  <a:pt x="f2" y="f11"/>
                                </a:cubicBezTo>
                                <a:close/>
                              </a:path>
                            </a:pathLst>
                          </a:custGeom>
                          <a:noFill/>
                          <a:ln w="38103" cap="flat">
                            <a:solidFill>
                              <a:srgbClr val="953735"/>
                            </a:solidFill>
                            <a:custDash>
                              <a:ds d="299976" sp="299976"/>
                            </a:custDash>
                            <a:round/>
                          </a:ln>
                        </wps:spPr>
                        <wps:bodyPr lIns="0" tIns="0" rIns="0" bIns="0"/>
                      </wps:wsp>
                      <wps:wsp>
                        <wps:cNvPr id="62" name="Rectangle 653"/>
                        <wps:cNvSpPr/>
                        <wps:spPr>
                          <a:xfrm>
                            <a:off x="224384" y="429969"/>
                            <a:ext cx="22567" cy="94302"/>
                          </a:xfrm>
                          <a:prstGeom prst="rect">
                            <a:avLst/>
                          </a:prstGeom>
                          <a:noFill/>
                          <a:ln cap="flat">
                            <a:noFill/>
                            <a:prstDash val="solid"/>
                          </a:ln>
                        </wps:spPr>
                        <wps:txbx>
                          <w:txbxContent>
                            <w:p w:rsidR="00E71A64" w:rsidRDefault="00EB5ACD">
                              <w:r>
                                <w:rPr>
                                  <w:rFonts w:eastAsia="Calibri"/>
                                  <w:color w:val="FFFFFF"/>
                                  <w:sz w:val="18"/>
                                </w:rPr>
                                <w:t xml:space="preserve"> </w:t>
                              </w:r>
                            </w:p>
                          </w:txbxContent>
                        </wps:txbx>
                        <wps:bodyPr vert="horz" wrap="square" lIns="0" tIns="0" rIns="0" bIns="0" anchor="t" anchorCtr="0" compatLnSpc="0">
                          <a:noAutofit/>
                        </wps:bodyPr>
                      </wps:wsp>
                      <pic:pic xmlns:pic="http://schemas.openxmlformats.org/drawingml/2006/picture">
                        <pic:nvPicPr>
                          <pic:cNvPr id="63" name="Picture 31"/>
                          <pic:cNvPicPr>
                            <a:picLocks noChangeAspect="1"/>
                          </pic:cNvPicPr>
                        </pic:nvPicPr>
                        <pic:blipFill>
                          <a:blip r:embed="rId53"/>
                          <a:stretch>
                            <a:fillRect/>
                          </a:stretch>
                        </pic:blipFill>
                        <pic:spPr>
                          <a:xfrm>
                            <a:off x="240185" y="278654"/>
                            <a:ext cx="1278715" cy="269473"/>
                          </a:xfrm>
                          <a:prstGeom prst="rect">
                            <a:avLst/>
                          </a:prstGeom>
                          <a:noFill/>
                          <a:ln>
                            <a:noFill/>
                            <a:prstDash/>
                          </a:ln>
                        </pic:spPr>
                      </pic:pic>
                      <pic:pic xmlns:pic="http://schemas.openxmlformats.org/drawingml/2006/picture">
                        <pic:nvPicPr>
                          <pic:cNvPr id="64" name="Picture 35"/>
                          <pic:cNvPicPr>
                            <a:picLocks noChangeAspect="1"/>
                          </pic:cNvPicPr>
                        </pic:nvPicPr>
                        <pic:blipFill>
                          <a:blip r:embed="rId54"/>
                          <a:stretch>
                            <a:fillRect/>
                          </a:stretch>
                        </pic:blipFill>
                        <pic:spPr>
                          <a:xfrm>
                            <a:off x="1879677" y="1268236"/>
                            <a:ext cx="1410663" cy="1847206"/>
                          </a:xfrm>
                          <a:prstGeom prst="rect">
                            <a:avLst/>
                          </a:prstGeom>
                          <a:noFill/>
                          <a:ln>
                            <a:noFill/>
                            <a:prstDash/>
                          </a:ln>
                        </pic:spPr>
                      </pic:pic>
                      <pic:pic xmlns:pic="http://schemas.openxmlformats.org/drawingml/2006/picture">
                        <pic:nvPicPr>
                          <pic:cNvPr id="65" name="Picture 46"/>
                          <pic:cNvPicPr>
                            <a:picLocks noChangeAspect="1"/>
                          </pic:cNvPicPr>
                        </pic:nvPicPr>
                        <pic:blipFill>
                          <a:blip r:embed="rId55"/>
                          <a:stretch>
                            <a:fillRect/>
                          </a:stretch>
                        </pic:blipFill>
                        <pic:spPr>
                          <a:xfrm>
                            <a:off x="64364" y="743617"/>
                            <a:ext cx="1537179" cy="3039877"/>
                          </a:xfrm>
                          <a:prstGeom prst="rect">
                            <a:avLst/>
                          </a:prstGeom>
                          <a:noFill/>
                          <a:ln>
                            <a:noFill/>
                            <a:prstDash/>
                          </a:ln>
                        </pic:spPr>
                      </pic:pic>
                      <pic:pic xmlns:pic="http://schemas.openxmlformats.org/drawingml/2006/picture">
                        <pic:nvPicPr>
                          <pic:cNvPr id="66" name="Picture 49"/>
                          <pic:cNvPicPr>
                            <a:picLocks noChangeAspect="1"/>
                          </pic:cNvPicPr>
                        </pic:nvPicPr>
                        <pic:blipFill>
                          <a:blip r:embed="rId56"/>
                          <a:stretch>
                            <a:fillRect/>
                          </a:stretch>
                        </pic:blipFill>
                        <pic:spPr>
                          <a:xfrm>
                            <a:off x="0" y="657663"/>
                            <a:ext cx="361517" cy="331579"/>
                          </a:xfrm>
                          <a:prstGeom prst="rect">
                            <a:avLst/>
                          </a:prstGeom>
                          <a:noFill/>
                          <a:ln>
                            <a:noFill/>
                            <a:prstDash/>
                          </a:ln>
                        </pic:spPr>
                      </pic:pic>
                      <pic:pic xmlns:pic="http://schemas.openxmlformats.org/drawingml/2006/picture">
                        <pic:nvPicPr>
                          <pic:cNvPr id="67" name="Picture 51"/>
                          <pic:cNvPicPr>
                            <a:picLocks noChangeAspect="1"/>
                          </pic:cNvPicPr>
                        </pic:nvPicPr>
                        <pic:blipFill>
                          <a:blip r:embed="rId57"/>
                          <a:stretch>
                            <a:fillRect/>
                          </a:stretch>
                        </pic:blipFill>
                        <pic:spPr>
                          <a:xfrm>
                            <a:off x="35561" y="675988"/>
                            <a:ext cx="345707" cy="342570"/>
                          </a:xfrm>
                          <a:prstGeom prst="rect">
                            <a:avLst/>
                          </a:prstGeom>
                          <a:noFill/>
                          <a:ln>
                            <a:noFill/>
                            <a:prstDash/>
                          </a:ln>
                        </pic:spPr>
                      </pic:pic>
                      <wps:wsp>
                        <wps:cNvPr id="68" name="Shape 53"/>
                        <wps:cNvSpPr/>
                        <wps:spPr>
                          <a:xfrm>
                            <a:off x="30129" y="685068"/>
                            <a:ext cx="265459" cy="243879"/>
                          </a:xfrm>
                          <a:custGeom>
                            <a:avLst/>
                            <a:gdLst>
                              <a:gd name="f0" fmla="val w"/>
                              <a:gd name="f1" fmla="val h"/>
                              <a:gd name="f2" fmla="val 0"/>
                              <a:gd name="f3" fmla="val 409575"/>
                              <a:gd name="f4" fmla="val 405765"/>
                              <a:gd name="f5" fmla="val 202819"/>
                              <a:gd name="f6" fmla="val 90805"/>
                              <a:gd name="f7" fmla="val 91694"/>
                              <a:gd name="f8" fmla="val 204851"/>
                              <a:gd name="f9" fmla="val 317881"/>
                              <a:gd name="f10" fmla="val 314960"/>
                              <a:gd name="f11" fmla="*/ f0 1 409575"/>
                              <a:gd name="f12" fmla="*/ f1 1 405765"/>
                              <a:gd name="f13" fmla="val f2"/>
                              <a:gd name="f14" fmla="val f3"/>
                              <a:gd name="f15" fmla="val f4"/>
                              <a:gd name="f16" fmla="+- f15 0 f13"/>
                              <a:gd name="f17" fmla="+- f14 0 f13"/>
                              <a:gd name="f18" fmla="*/ f17 1 409575"/>
                              <a:gd name="f19" fmla="*/ f16 1 405765"/>
                              <a:gd name="f20" fmla="*/ 0 1 f18"/>
                              <a:gd name="f21" fmla="*/ 409575 1 f18"/>
                              <a:gd name="f22" fmla="*/ 0 1 f19"/>
                              <a:gd name="f23" fmla="*/ 405765 1 f19"/>
                              <a:gd name="f24" fmla="*/ f20 f11 1"/>
                              <a:gd name="f25" fmla="*/ f21 f11 1"/>
                              <a:gd name="f26" fmla="*/ f23 f12 1"/>
                              <a:gd name="f27" fmla="*/ f22 f12 1"/>
                            </a:gdLst>
                            <a:ahLst/>
                            <a:cxnLst>
                              <a:cxn ang="3cd4">
                                <a:pos x="hc" y="t"/>
                              </a:cxn>
                              <a:cxn ang="0">
                                <a:pos x="r" y="vc"/>
                              </a:cxn>
                              <a:cxn ang="cd4">
                                <a:pos x="hc" y="b"/>
                              </a:cxn>
                              <a:cxn ang="cd2">
                                <a:pos x="l" y="vc"/>
                              </a:cxn>
                            </a:cxnLst>
                            <a:rect l="f24" t="f27" r="f25" b="f26"/>
                            <a:pathLst>
                              <a:path w="409575" h="405765">
                                <a:moveTo>
                                  <a:pt x="f2" y="f5"/>
                                </a:moveTo>
                                <a:cubicBezTo>
                                  <a:pt x="f2" y="f6"/>
                                  <a:pt x="f7" y="f2"/>
                                  <a:pt x="f8" y="f2"/>
                                </a:cubicBezTo>
                                <a:cubicBezTo>
                                  <a:pt x="f9" y="f2"/>
                                  <a:pt x="f3" y="f6"/>
                                  <a:pt x="f3" y="f5"/>
                                </a:cubicBezTo>
                                <a:cubicBezTo>
                                  <a:pt x="f3" y="f10"/>
                                  <a:pt x="f9" y="f4"/>
                                  <a:pt x="f8" y="f4"/>
                                </a:cubicBezTo>
                                <a:cubicBezTo>
                                  <a:pt x="f7" y="f4"/>
                                  <a:pt x="f2" y="f10"/>
                                  <a:pt x="f2" y="f5"/>
                                </a:cubicBezTo>
                                <a:close/>
                              </a:path>
                            </a:pathLst>
                          </a:custGeom>
                          <a:noFill/>
                          <a:ln w="38103" cap="flat">
                            <a:solidFill>
                              <a:srgbClr val="953735"/>
                            </a:solidFill>
                            <a:custDash>
                              <a:ds d="299976" sp="299976"/>
                            </a:custDash>
                            <a:round/>
                          </a:ln>
                        </wps:spPr>
                        <wps:bodyPr lIns="0" tIns="0" rIns="0" bIns="0"/>
                      </wps:wsp>
                      <wps:wsp>
                        <wps:cNvPr id="69" name="Rectangle 660"/>
                        <wps:cNvSpPr/>
                        <wps:spPr>
                          <a:xfrm>
                            <a:off x="192444" y="765773"/>
                            <a:ext cx="35204" cy="175491"/>
                          </a:xfrm>
                          <a:prstGeom prst="rect">
                            <a:avLst/>
                          </a:prstGeom>
                          <a:noFill/>
                          <a:ln cap="flat">
                            <a:noFill/>
                            <a:prstDash val="solid"/>
                          </a:ln>
                        </wps:spPr>
                        <wps:txbx>
                          <w:txbxContent>
                            <w:p w:rsidR="00E71A64" w:rsidRDefault="00EB5ACD">
                              <w:r>
                                <w:rPr>
                                  <w:rFonts w:eastAsia="Calibri"/>
                                  <w:color w:val="4A452A"/>
                                  <w:sz w:val="32"/>
                                </w:rPr>
                                <w:t xml:space="preserve"> </w:t>
                              </w:r>
                            </w:p>
                          </w:txbxContent>
                        </wps:txbx>
                        <wps:bodyPr vert="horz" wrap="square" lIns="0" tIns="0" rIns="0" bIns="0" anchor="t" anchorCtr="0" compatLnSpc="0">
                          <a:noAutofit/>
                        </wps:bodyPr>
                      </wps:wsp>
                      <wps:wsp>
                        <wps:cNvPr id="70" name="Rectangle 661"/>
                        <wps:cNvSpPr/>
                        <wps:spPr>
                          <a:xfrm>
                            <a:off x="133182" y="765773"/>
                            <a:ext cx="76050" cy="175491"/>
                          </a:xfrm>
                          <a:prstGeom prst="rect">
                            <a:avLst/>
                          </a:prstGeom>
                          <a:noFill/>
                          <a:ln cap="flat">
                            <a:noFill/>
                            <a:prstDash val="solid"/>
                          </a:ln>
                        </wps:spPr>
                        <wps:txbx>
                          <w:txbxContent>
                            <w:p w:rsidR="00E71A64" w:rsidRDefault="00EB5ACD">
                              <w:r>
                                <w:rPr>
                                  <w:rFonts w:eastAsia="Calibri"/>
                                  <w:color w:val="4A452A"/>
                                  <w:w w:val="85"/>
                                  <w:sz w:val="32"/>
                                </w:rPr>
                                <w:t>2</w:t>
                              </w:r>
                            </w:p>
                          </w:txbxContent>
                        </wps:txbx>
                        <wps:bodyPr vert="horz" wrap="square" lIns="0" tIns="0" rIns="0" bIns="0" anchor="t" anchorCtr="0" compatLnSpc="0">
                          <a:noAutofit/>
                        </wps:bodyPr>
                      </wps:wsp>
                      <wps:wsp>
                        <wps:cNvPr id="71" name="Rectangle 662"/>
                        <wps:cNvSpPr/>
                        <wps:spPr>
                          <a:xfrm>
                            <a:off x="216155" y="740124"/>
                            <a:ext cx="44010" cy="180712"/>
                          </a:xfrm>
                          <a:prstGeom prst="rect">
                            <a:avLst/>
                          </a:prstGeom>
                          <a:noFill/>
                          <a:ln cap="flat">
                            <a:noFill/>
                            <a:prstDash val="solid"/>
                          </a:ln>
                        </wps:spPr>
                        <wps:txbx>
                          <w:txbxContent>
                            <w:p w:rsidR="00E71A64" w:rsidRDefault="00EB5ACD">
                              <w:r>
                                <w:rPr>
                                  <w:color w:val="FFFFFF"/>
                                  <w:sz w:val="32"/>
                                </w:rPr>
                                <w:t xml:space="preserve"> </w:t>
                              </w:r>
                            </w:p>
                          </w:txbxContent>
                        </wps:txbx>
                        <wps:bodyPr vert="horz" wrap="square" lIns="0" tIns="0" rIns="0" bIns="0" anchor="t" anchorCtr="0" compatLnSpc="0">
                          <a:noAutofit/>
                        </wps:bodyPr>
                      </wps:wsp>
                      <pic:pic xmlns:pic="http://schemas.openxmlformats.org/drawingml/2006/picture">
                        <pic:nvPicPr>
                          <pic:cNvPr id="72" name="Picture 58"/>
                          <pic:cNvPicPr>
                            <a:picLocks noChangeAspect="1"/>
                          </pic:cNvPicPr>
                        </pic:nvPicPr>
                        <pic:blipFill>
                          <a:blip r:embed="rId10"/>
                          <a:stretch>
                            <a:fillRect/>
                          </a:stretch>
                        </pic:blipFill>
                        <pic:spPr>
                          <a:xfrm>
                            <a:off x="1789791" y="1152290"/>
                            <a:ext cx="359542" cy="333408"/>
                          </a:xfrm>
                          <a:prstGeom prst="rect">
                            <a:avLst/>
                          </a:prstGeom>
                          <a:noFill/>
                          <a:ln>
                            <a:noFill/>
                            <a:prstDash/>
                          </a:ln>
                        </pic:spPr>
                      </pic:pic>
                      <pic:pic xmlns:pic="http://schemas.openxmlformats.org/drawingml/2006/picture">
                        <pic:nvPicPr>
                          <pic:cNvPr id="73" name="Picture 60"/>
                          <pic:cNvPicPr>
                            <a:picLocks noChangeAspect="1"/>
                          </pic:cNvPicPr>
                        </pic:nvPicPr>
                        <pic:blipFill>
                          <a:blip r:embed="rId11"/>
                          <a:stretch>
                            <a:fillRect/>
                          </a:stretch>
                        </pic:blipFill>
                        <pic:spPr>
                          <a:xfrm>
                            <a:off x="1825352" y="1172443"/>
                            <a:ext cx="345707" cy="342570"/>
                          </a:xfrm>
                          <a:prstGeom prst="rect">
                            <a:avLst/>
                          </a:prstGeom>
                          <a:noFill/>
                          <a:ln>
                            <a:noFill/>
                            <a:prstDash/>
                          </a:ln>
                        </pic:spPr>
                      </pic:pic>
                      <wps:wsp>
                        <wps:cNvPr id="74" name="Shape 62"/>
                        <wps:cNvSpPr/>
                        <wps:spPr>
                          <a:xfrm>
                            <a:off x="1819345" y="1180993"/>
                            <a:ext cx="265459" cy="243879"/>
                          </a:xfrm>
                          <a:custGeom>
                            <a:avLst/>
                            <a:gdLst>
                              <a:gd name="f0" fmla="val w"/>
                              <a:gd name="f1" fmla="val h"/>
                              <a:gd name="f2" fmla="val 0"/>
                              <a:gd name="f3" fmla="val 409575"/>
                              <a:gd name="f4" fmla="val 405765"/>
                              <a:gd name="f5" fmla="val 202946"/>
                              <a:gd name="f6" fmla="val 90932"/>
                              <a:gd name="f7" fmla="val 91694"/>
                              <a:gd name="f8" fmla="val 204851"/>
                              <a:gd name="f9" fmla="val 317881"/>
                              <a:gd name="f10" fmla="val 314960"/>
                              <a:gd name="f11" fmla="*/ f0 1 409575"/>
                              <a:gd name="f12" fmla="*/ f1 1 405765"/>
                              <a:gd name="f13" fmla="val f2"/>
                              <a:gd name="f14" fmla="val f3"/>
                              <a:gd name="f15" fmla="val f4"/>
                              <a:gd name="f16" fmla="+- f15 0 f13"/>
                              <a:gd name="f17" fmla="+- f14 0 f13"/>
                              <a:gd name="f18" fmla="*/ f17 1 409575"/>
                              <a:gd name="f19" fmla="*/ f16 1 405765"/>
                              <a:gd name="f20" fmla="*/ 0 1 f18"/>
                              <a:gd name="f21" fmla="*/ 409575 1 f18"/>
                              <a:gd name="f22" fmla="*/ 0 1 f19"/>
                              <a:gd name="f23" fmla="*/ 405765 1 f19"/>
                              <a:gd name="f24" fmla="*/ f20 f11 1"/>
                              <a:gd name="f25" fmla="*/ f21 f11 1"/>
                              <a:gd name="f26" fmla="*/ f23 f12 1"/>
                              <a:gd name="f27" fmla="*/ f22 f12 1"/>
                            </a:gdLst>
                            <a:ahLst/>
                            <a:cxnLst>
                              <a:cxn ang="3cd4">
                                <a:pos x="hc" y="t"/>
                              </a:cxn>
                              <a:cxn ang="0">
                                <a:pos x="r" y="vc"/>
                              </a:cxn>
                              <a:cxn ang="cd4">
                                <a:pos x="hc" y="b"/>
                              </a:cxn>
                              <a:cxn ang="cd2">
                                <a:pos x="l" y="vc"/>
                              </a:cxn>
                            </a:cxnLst>
                            <a:rect l="f24" t="f27" r="f25" b="f26"/>
                            <a:pathLst>
                              <a:path w="409575" h="405765">
                                <a:moveTo>
                                  <a:pt x="f2" y="f5"/>
                                </a:moveTo>
                                <a:cubicBezTo>
                                  <a:pt x="f2" y="f6"/>
                                  <a:pt x="f7" y="f2"/>
                                  <a:pt x="f8" y="f2"/>
                                </a:cubicBezTo>
                                <a:cubicBezTo>
                                  <a:pt x="f9" y="f2"/>
                                  <a:pt x="f3" y="f6"/>
                                  <a:pt x="f3" y="f5"/>
                                </a:cubicBezTo>
                                <a:cubicBezTo>
                                  <a:pt x="f3" y="f10"/>
                                  <a:pt x="f9" y="f4"/>
                                  <a:pt x="f8" y="f4"/>
                                </a:cubicBezTo>
                                <a:cubicBezTo>
                                  <a:pt x="f7" y="f4"/>
                                  <a:pt x="f2" y="f10"/>
                                  <a:pt x="f2" y="f5"/>
                                </a:cubicBezTo>
                                <a:close/>
                              </a:path>
                            </a:pathLst>
                          </a:custGeom>
                          <a:noFill/>
                          <a:ln w="38103" cap="flat">
                            <a:solidFill>
                              <a:srgbClr val="953735"/>
                            </a:solidFill>
                            <a:custDash>
                              <a:ds d="299976" sp="299976"/>
                            </a:custDash>
                            <a:round/>
                          </a:ln>
                        </wps:spPr>
                        <wps:bodyPr lIns="0" tIns="0" rIns="0" bIns="0"/>
                      </wps:wsp>
                      <wps:wsp>
                        <wps:cNvPr id="75" name="Rectangle 666"/>
                        <wps:cNvSpPr/>
                        <wps:spPr>
                          <a:xfrm>
                            <a:off x="1922974" y="1261881"/>
                            <a:ext cx="76160" cy="175747"/>
                          </a:xfrm>
                          <a:prstGeom prst="rect">
                            <a:avLst/>
                          </a:prstGeom>
                          <a:noFill/>
                          <a:ln cap="flat">
                            <a:noFill/>
                            <a:prstDash val="solid"/>
                          </a:ln>
                        </wps:spPr>
                        <wps:txbx>
                          <w:txbxContent>
                            <w:p w:rsidR="00E71A64" w:rsidRDefault="00EB5ACD">
                              <w:r>
                                <w:rPr>
                                  <w:rFonts w:eastAsia="Calibri"/>
                                  <w:color w:val="4A442A"/>
                                  <w:w w:val="85"/>
                                  <w:sz w:val="32"/>
                                </w:rPr>
                                <w:t>3</w:t>
                              </w:r>
                            </w:p>
                          </w:txbxContent>
                        </wps:txbx>
                        <wps:bodyPr vert="horz" wrap="square" lIns="0" tIns="0" rIns="0" bIns="0" anchor="t" anchorCtr="0" compatLnSpc="0">
                          <a:noAutofit/>
                        </wps:bodyPr>
                      </wps:wsp>
                      <wps:wsp>
                        <wps:cNvPr id="76" name="Rectangle 667"/>
                        <wps:cNvSpPr/>
                        <wps:spPr>
                          <a:xfrm>
                            <a:off x="1982245" y="1261881"/>
                            <a:ext cx="35259" cy="175747"/>
                          </a:xfrm>
                          <a:prstGeom prst="rect">
                            <a:avLst/>
                          </a:prstGeom>
                          <a:noFill/>
                          <a:ln cap="flat">
                            <a:noFill/>
                            <a:prstDash val="solid"/>
                          </a:ln>
                        </wps:spPr>
                        <wps:txbx>
                          <w:txbxContent>
                            <w:p w:rsidR="00E71A64" w:rsidRDefault="00EB5ACD">
                              <w:r>
                                <w:rPr>
                                  <w:rFonts w:eastAsia="Calibri"/>
                                  <w:color w:val="4A452A"/>
                                  <w:sz w:val="32"/>
                                </w:rPr>
                                <w:t xml:space="preserve"> </w:t>
                              </w:r>
                            </w:p>
                          </w:txbxContent>
                        </wps:txbx>
                        <wps:bodyPr vert="horz" wrap="square" lIns="0" tIns="0" rIns="0" bIns="0" anchor="t" anchorCtr="0" compatLnSpc="0">
                          <a:noAutofit/>
                        </wps:bodyPr>
                      </wps:wsp>
                      <wps:wsp>
                        <wps:cNvPr id="77" name="Rectangle 668"/>
                        <wps:cNvSpPr/>
                        <wps:spPr>
                          <a:xfrm>
                            <a:off x="2005946" y="1236186"/>
                            <a:ext cx="44074" cy="180978"/>
                          </a:xfrm>
                          <a:prstGeom prst="rect">
                            <a:avLst/>
                          </a:prstGeom>
                          <a:noFill/>
                          <a:ln cap="flat">
                            <a:noFill/>
                            <a:prstDash val="solid"/>
                          </a:ln>
                        </wps:spPr>
                        <wps:txbx>
                          <w:txbxContent>
                            <w:p w:rsidR="00E71A64" w:rsidRDefault="00EB5ACD">
                              <w:r>
                                <w:rPr>
                                  <w:color w:val="FFFFFF"/>
                                  <w:sz w:val="32"/>
                                </w:rPr>
                                <w:t xml:space="preserve"> </w:t>
                              </w:r>
                            </w:p>
                          </w:txbxContent>
                        </wps:txbx>
                        <wps:bodyPr vert="horz" wrap="square" lIns="0" tIns="0" rIns="0" bIns="0" anchor="t" anchorCtr="0" compatLnSpc="0">
                          <a:noAutofit/>
                        </wps:bodyPr>
                      </wps:wsp>
                      <pic:pic xmlns:pic="http://schemas.openxmlformats.org/drawingml/2006/picture">
                        <pic:nvPicPr>
                          <pic:cNvPr id="78" name="Picture 67"/>
                          <pic:cNvPicPr>
                            <a:picLocks noChangeAspect="1"/>
                          </pic:cNvPicPr>
                        </pic:nvPicPr>
                        <pic:blipFill>
                          <a:blip r:embed="rId58"/>
                          <a:stretch>
                            <a:fillRect/>
                          </a:stretch>
                        </pic:blipFill>
                        <pic:spPr>
                          <a:xfrm>
                            <a:off x="2427878" y="877494"/>
                            <a:ext cx="1191225" cy="897648"/>
                          </a:xfrm>
                          <a:prstGeom prst="rect">
                            <a:avLst/>
                          </a:prstGeom>
                          <a:noFill/>
                          <a:ln>
                            <a:noFill/>
                            <a:prstDash/>
                          </a:ln>
                        </pic:spPr>
                      </pic:pic>
                      <pic:pic xmlns:pic="http://schemas.openxmlformats.org/drawingml/2006/picture">
                        <pic:nvPicPr>
                          <pic:cNvPr id="79" name="Picture 69"/>
                          <pic:cNvPicPr>
                            <a:picLocks noChangeAspect="1"/>
                          </pic:cNvPicPr>
                        </pic:nvPicPr>
                        <pic:blipFill>
                          <a:blip r:embed="rId59"/>
                          <a:stretch>
                            <a:fillRect/>
                          </a:stretch>
                        </pic:blipFill>
                        <pic:spPr>
                          <a:xfrm>
                            <a:off x="2445663" y="908639"/>
                            <a:ext cx="1187275" cy="958108"/>
                          </a:xfrm>
                          <a:prstGeom prst="rect">
                            <a:avLst/>
                          </a:prstGeom>
                          <a:noFill/>
                          <a:ln>
                            <a:noFill/>
                            <a:prstDash/>
                          </a:ln>
                        </pic:spPr>
                      </pic:pic>
                      <wps:wsp>
                        <wps:cNvPr id="80" name="Shape 71"/>
                        <wps:cNvSpPr/>
                        <wps:spPr>
                          <a:xfrm>
                            <a:off x="2465908" y="888723"/>
                            <a:ext cx="1116400" cy="828418"/>
                          </a:xfrm>
                          <a:custGeom>
                            <a:avLst/>
                            <a:gdLst>
                              <a:gd name="f0" fmla="val w"/>
                              <a:gd name="f1" fmla="val h"/>
                              <a:gd name="f2" fmla="val 0"/>
                              <a:gd name="f3" fmla="val 1722501"/>
                              <a:gd name="f4" fmla="val 1378331"/>
                              <a:gd name="f5" fmla="val 267336"/>
                              <a:gd name="f6" fmla="val 75946"/>
                              <a:gd name="f7" fmla="val 299848"/>
                              <a:gd name="f8" fmla="val 19558"/>
                              <a:gd name="f9" fmla="val 371856"/>
                              <a:gd name="f10" fmla="val 428372"/>
                              <a:gd name="f11" fmla="val 32512"/>
                              <a:gd name="f12" fmla="val 1646555"/>
                              <a:gd name="f13" fmla="val 732663"/>
                              <a:gd name="f14" fmla="val 1702943"/>
                              <a:gd name="f15" fmla="val 765048"/>
                              <a:gd name="f16" fmla="val 837184"/>
                              <a:gd name="f17" fmla="val 1689989"/>
                              <a:gd name="f18" fmla="val 893572"/>
                              <a:gd name="f19" fmla="val 1455039"/>
                              <a:gd name="f20" fmla="val 1302512"/>
                              <a:gd name="f21" fmla="val 1422527"/>
                              <a:gd name="f22" fmla="val 1358900"/>
                              <a:gd name="f23" fmla="val 1350518"/>
                              <a:gd name="f24" fmla="val 1294003"/>
                              <a:gd name="f25" fmla="val 1345946"/>
                              <a:gd name="f26" fmla="val 75819"/>
                              <a:gd name="f27" fmla="val 645795"/>
                              <a:gd name="f28" fmla="val 19431"/>
                              <a:gd name="f29" fmla="val 613410"/>
                              <a:gd name="f30" fmla="val 541274"/>
                              <a:gd name="f31" fmla="val 32386"/>
                              <a:gd name="f32" fmla="val 484886"/>
                              <a:gd name="f33" fmla="*/ f0 1 1722501"/>
                              <a:gd name="f34" fmla="*/ f1 1 1378331"/>
                              <a:gd name="f35" fmla="val f2"/>
                              <a:gd name="f36" fmla="val f3"/>
                              <a:gd name="f37" fmla="val f4"/>
                              <a:gd name="f38" fmla="+- f37 0 f35"/>
                              <a:gd name="f39" fmla="+- f36 0 f35"/>
                              <a:gd name="f40" fmla="*/ f39 1 1722501"/>
                              <a:gd name="f41" fmla="*/ f38 1 1378331"/>
                              <a:gd name="f42" fmla="*/ 0 1 f40"/>
                              <a:gd name="f43" fmla="*/ 1722501 1 f40"/>
                              <a:gd name="f44" fmla="*/ 0 1 f41"/>
                              <a:gd name="f45" fmla="*/ 1378331 1 f41"/>
                              <a:gd name="f46" fmla="*/ f42 f33 1"/>
                              <a:gd name="f47" fmla="*/ f43 f33 1"/>
                              <a:gd name="f48" fmla="*/ f45 f34 1"/>
                              <a:gd name="f49" fmla="*/ f44 f34 1"/>
                            </a:gdLst>
                            <a:ahLst/>
                            <a:cxnLst>
                              <a:cxn ang="3cd4">
                                <a:pos x="hc" y="t"/>
                              </a:cxn>
                              <a:cxn ang="0">
                                <a:pos x="r" y="vc"/>
                              </a:cxn>
                              <a:cxn ang="cd4">
                                <a:pos x="hc" y="b"/>
                              </a:cxn>
                              <a:cxn ang="cd2">
                                <a:pos x="l" y="vc"/>
                              </a:cxn>
                            </a:cxnLst>
                            <a:rect l="f46" t="f49" r="f47" b="f48"/>
                            <a:pathLst>
                              <a:path w="1722501" h="1378331">
                                <a:moveTo>
                                  <a:pt x="f5" y="f6"/>
                                </a:moveTo>
                                <a:cubicBezTo>
                                  <a:pt x="f7" y="f8"/>
                                  <a:pt x="f9" y="f2"/>
                                  <a:pt x="f10" y="f11"/>
                                </a:cubicBezTo>
                                <a:lnTo>
                                  <a:pt x="f12" y="f13"/>
                                </a:lnTo>
                                <a:cubicBezTo>
                                  <a:pt x="f14" y="f15"/>
                                  <a:pt x="f3" y="f16"/>
                                  <a:pt x="f17" y="f18"/>
                                </a:cubicBezTo>
                                <a:lnTo>
                                  <a:pt x="f19" y="f20"/>
                                </a:lnTo>
                                <a:cubicBezTo>
                                  <a:pt x="f21" y="f22"/>
                                  <a:pt x="f23" y="f4"/>
                                  <a:pt x="f24" y="f25"/>
                                </a:cubicBezTo>
                                <a:lnTo>
                                  <a:pt x="f26" y="f27"/>
                                </a:lnTo>
                                <a:cubicBezTo>
                                  <a:pt x="f28" y="f29"/>
                                  <a:pt x="f2" y="f30"/>
                                  <a:pt x="f31" y="f32"/>
                                </a:cubicBezTo>
                                <a:close/>
                              </a:path>
                            </a:pathLst>
                          </a:custGeom>
                          <a:noFill/>
                          <a:ln w="38103" cap="flat">
                            <a:solidFill>
                              <a:srgbClr val="953735"/>
                            </a:solidFill>
                            <a:custDash>
                              <a:ds d="299976" sp="299976"/>
                            </a:custDash>
                            <a:round/>
                          </a:ln>
                        </wps:spPr>
                        <wps:bodyPr lIns="0" tIns="0" rIns="0" bIns="0"/>
                      </wps:wsp>
                      <wps:wsp>
                        <wps:cNvPr id="81" name="Shape 73"/>
                        <wps:cNvSpPr/>
                        <wps:spPr>
                          <a:xfrm>
                            <a:off x="2907343" y="1279638"/>
                            <a:ext cx="80924" cy="120417"/>
                          </a:xfrm>
                          <a:custGeom>
                            <a:avLst/>
                            <a:gdLst>
                              <a:gd name="f0" fmla="val w"/>
                              <a:gd name="f1" fmla="val h"/>
                              <a:gd name="f2" fmla="val 0"/>
                              <a:gd name="f3" fmla="val 124852"/>
                              <a:gd name="f4" fmla="val 200356"/>
                              <a:gd name="f5" fmla="val 35914"/>
                              <a:gd name="f6" fmla="val 114935"/>
                              <a:gd name="f7" fmla="val 50750"/>
                              <a:gd name="f8" fmla="val 104140"/>
                              <a:gd name="f9" fmla="val 66498"/>
                              <a:gd name="f10" fmla="val 93091"/>
                              <a:gd name="f11" fmla="val 83135"/>
                              <a:gd name="f12" fmla="val 81661"/>
                              <a:gd name="f13" fmla="val 100915"/>
                              <a:gd name="f14" fmla="val 69597"/>
                              <a:gd name="f15" fmla="val 118822"/>
                              <a:gd name="f16" fmla="val 70485"/>
                              <a:gd name="f17" fmla="val 119584"/>
                              <a:gd name="f18" fmla="val 71501"/>
                              <a:gd name="f19" fmla="val 120219"/>
                              <a:gd name="f20" fmla="val 72517"/>
                              <a:gd name="f21" fmla="val 120854"/>
                              <a:gd name="f22" fmla="val 73534"/>
                              <a:gd name="f23" fmla="val 121489"/>
                              <a:gd name="f24" fmla="val 74549"/>
                              <a:gd name="f25" fmla="val 122124"/>
                              <a:gd name="f26" fmla="val 75692"/>
                              <a:gd name="f27" fmla="val 122759"/>
                              <a:gd name="f28" fmla="val 90805"/>
                              <a:gd name="f29" fmla="val 131776"/>
                              <a:gd name="f30" fmla="val 106807"/>
                              <a:gd name="f31" fmla="val 134316"/>
                              <a:gd name="f32" fmla="val 123572"/>
                              <a:gd name="f33" fmla="val 130506"/>
                              <a:gd name="f34" fmla="val 129828"/>
                              <a:gd name="f35" fmla="val 145909"/>
                              <a:gd name="f36" fmla="val 101045"/>
                              <a:gd name="f37" fmla="val 148048"/>
                              <a:gd name="f38" fmla="val 89980"/>
                              <a:gd name="f39" fmla="val 146635"/>
                              <a:gd name="f40" fmla="val 78740"/>
                              <a:gd name="f41" fmla="val 142825"/>
                              <a:gd name="f42" fmla="val 67310"/>
                              <a:gd name="f43" fmla="val 136602"/>
                              <a:gd name="f44" fmla="val 66167"/>
                              <a:gd name="f45" fmla="val 135967"/>
                              <a:gd name="f46" fmla="val 65024"/>
                              <a:gd name="f47" fmla="val 135332"/>
                              <a:gd name="f48" fmla="val 63881"/>
                              <a:gd name="f49" fmla="val 134570"/>
                              <a:gd name="f50" fmla="val 62738"/>
                              <a:gd name="f51" fmla="val 133935"/>
                              <a:gd name="f52" fmla="val 61723"/>
                              <a:gd name="f53" fmla="val 133173"/>
                              <a:gd name="f54" fmla="val 60706"/>
                              <a:gd name="f55" fmla="val 132411"/>
                              <a:gd name="f56" fmla="val 52451"/>
                              <a:gd name="f57" fmla="val 144984"/>
                              <a:gd name="f58" fmla="val 44958"/>
                              <a:gd name="f59" fmla="val 156795"/>
                              <a:gd name="f60" fmla="val 38227"/>
                              <a:gd name="f61" fmla="val 167717"/>
                              <a:gd name="f62" fmla="val 31497"/>
                              <a:gd name="f63" fmla="val 178766"/>
                              <a:gd name="f64" fmla="val 25400"/>
                              <a:gd name="f65" fmla="val 187148"/>
                              <a:gd name="f66" fmla="val 19685"/>
                              <a:gd name="f67" fmla="val 192990"/>
                              <a:gd name="f68" fmla="val 14098"/>
                              <a:gd name="f69" fmla="val 198832"/>
                              <a:gd name="f70" fmla="val 8763"/>
                              <a:gd name="f71" fmla="val 3556"/>
                              <a:gd name="f72" fmla="val 197689"/>
                              <a:gd name="f73" fmla="val 1651"/>
                              <a:gd name="f74" fmla="val 196546"/>
                              <a:gd name="f75" fmla="val 508"/>
                              <a:gd name="f76" fmla="val 194768"/>
                              <a:gd name="f77" fmla="val 254"/>
                              <a:gd name="f78" fmla="val 192101"/>
                              <a:gd name="f79" fmla="val 189434"/>
                              <a:gd name="f80" fmla="val 1016"/>
                              <a:gd name="f81" fmla="val 186132"/>
                              <a:gd name="f82" fmla="val 3302"/>
                              <a:gd name="f83" fmla="val 182068"/>
                              <a:gd name="f84" fmla="val 6731"/>
                              <a:gd name="f85" fmla="val 176226"/>
                              <a:gd name="f86" fmla="val 10160"/>
                              <a:gd name="f87" fmla="val 170511"/>
                              <a:gd name="f88" fmla="val 13843"/>
                              <a:gd name="f89" fmla="val 164923"/>
                              <a:gd name="f90" fmla="val 17526"/>
                              <a:gd name="f91" fmla="val 159462"/>
                              <a:gd name="f92" fmla="val 21844"/>
                              <a:gd name="f93" fmla="val 152985"/>
                              <a:gd name="f94" fmla="val 26924"/>
                              <a:gd name="f95" fmla="val 145619"/>
                              <a:gd name="f96" fmla="val 31877"/>
                              <a:gd name="f97" fmla="val 138380"/>
                              <a:gd name="f98" fmla="val 129109"/>
                              <a:gd name="f99" fmla="val 45848"/>
                              <a:gd name="f100" fmla="val 117806"/>
                              <a:gd name="f101" fmla="val 45339"/>
                              <a:gd name="f102" fmla="val 116028"/>
                              <a:gd name="f103" fmla="val 114631"/>
                              <a:gd name="f104" fmla="val 113615"/>
                              <a:gd name="f105" fmla="val 46355"/>
                              <a:gd name="f106" fmla="val 112853"/>
                              <a:gd name="f107" fmla="val 46990"/>
                              <a:gd name="f108" fmla="val 112218"/>
                              <a:gd name="f109" fmla="val 47879"/>
                              <a:gd name="f110" fmla="val 111710"/>
                              <a:gd name="f111" fmla="val 48768"/>
                              <a:gd name="f112" fmla="val 111202"/>
                              <a:gd name="f113" fmla="val 49530"/>
                              <a:gd name="f114" fmla="val 110821"/>
                              <a:gd name="f115" fmla="val 50419"/>
                              <a:gd name="f116" fmla="val 110567"/>
                              <a:gd name="f117" fmla="val 61087"/>
                              <a:gd name="f118" fmla="val 95200"/>
                              <a:gd name="f119" fmla="val 72848"/>
                              <a:gd name="f120" fmla="val 88011"/>
                              <a:gd name="f121" fmla="val 54179"/>
                              <a:gd name="f122" fmla="val 98425"/>
                              <a:gd name="f123" fmla="val 39066"/>
                              <a:gd name="f124" fmla="*/ f0 1 124852"/>
                              <a:gd name="f125" fmla="*/ f1 1 200356"/>
                              <a:gd name="f126" fmla="val f2"/>
                              <a:gd name="f127" fmla="val f3"/>
                              <a:gd name="f128" fmla="val f4"/>
                              <a:gd name="f129" fmla="+- f128 0 f126"/>
                              <a:gd name="f130" fmla="+- f127 0 f126"/>
                              <a:gd name="f131" fmla="*/ f130 1 124852"/>
                              <a:gd name="f132" fmla="*/ f129 1 200356"/>
                              <a:gd name="f133" fmla="*/ 0 1 f131"/>
                              <a:gd name="f134" fmla="*/ 124852 1 f131"/>
                              <a:gd name="f135" fmla="*/ 0 1 f132"/>
                              <a:gd name="f136" fmla="*/ 200356 1 f132"/>
                              <a:gd name="f137" fmla="*/ f133 f124 1"/>
                              <a:gd name="f138" fmla="*/ f134 f124 1"/>
                              <a:gd name="f139" fmla="*/ f136 f125 1"/>
                              <a:gd name="f140" fmla="*/ f135 f125 1"/>
                            </a:gdLst>
                            <a:ahLst/>
                            <a:cxnLst>
                              <a:cxn ang="3cd4">
                                <a:pos x="hc" y="t"/>
                              </a:cxn>
                              <a:cxn ang="0">
                                <a:pos x="r" y="vc"/>
                              </a:cxn>
                              <a:cxn ang="cd4">
                                <a:pos x="hc" y="b"/>
                              </a:cxn>
                              <a:cxn ang="cd2">
                                <a:pos x="l" y="vc"/>
                              </a:cxn>
                            </a:cxnLst>
                            <a:rect l="f137" t="f140" r="f138" b="f139"/>
                            <a:pathLst>
                              <a:path w="124852" h="200356">
                                <a:moveTo>
                                  <a:pt x="f3" y="f2"/>
                                </a:moveTo>
                                <a:lnTo>
                                  <a:pt x="f3" y="f5"/>
                                </a:lnTo>
                                <a:lnTo>
                                  <a:pt x="f6" y="f7"/>
                                </a:lnTo>
                                <a:cubicBezTo>
                                  <a:pt x="f8" y="f9"/>
                                  <a:pt x="f10" y="f11"/>
                                  <a:pt x="f12" y="f13"/>
                                </a:cubicBezTo>
                                <a:lnTo>
                                  <a:pt x="f14" y="f15"/>
                                </a:lnTo>
                                <a:cubicBezTo>
                                  <a:pt x="f16" y="f17"/>
                                  <a:pt x="f18" y="f19"/>
                                  <a:pt x="f20" y="f21"/>
                                </a:cubicBezTo>
                                <a:cubicBezTo>
                                  <a:pt x="f22" y="f23"/>
                                  <a:pt x="f24" y="f25"/>
                                  <a:pt x="f26" y="f27"/>
                                </a:cubicBezTo>
                                <a:cubicBezTo>
                                  <a:pt x="f28" y="f29"/>
                                  <a:pt x="f30" y="f31"/>
                                  <a:pt x="f32" y="f33"/>
                                </a:cubicBezTo>
                                <a:lnTo>
                                  <a:pt x="f3" y="f34"/>
                                </a:lnTo>
                                <a:lnTo>
                                  <a:pt x="f3" y="f35"/>
                                </a:lnTo>
                                <a:lnTo>
                                  <a:pt x="f36" y="f37"/>
                                </a:lnTo>
                                <a:cubicBezTo>
                                  <a:pt x="f38" y="f39"/>
                                  <a:pt x="f40" y="f41"/>
                                  <a:pt x="f42" y="f43"/>
                                </a:cubicBezTo>
                                <a:cubicBezTo>
                                  <a:pt x="f44" y="f45"/>
                                  <a:pt x="f46" y="f47"/>
                                  <a:pt x="f48" y="f49"/>
                                </a:cubicBezTo>
                                <a:cubicBezTo>
                                  <a:pt x="f50" y="f51"/>
                                  <a:pt x="f52" y="f53"/>
                                  <a:pt x="f54" y="f55"/>
                                </a:cubicBezTo>
                                <a:cubicBezTo>
                                  <a:pt x="f56" y="f57"/>
                                  <a:pt x="f58" y="f59"/>
                                  <a:pt x="f60" y="f61"/>
                                </a:cubicBezTo>
                                <a:cubicBezTo>
                                  <a:pt x="f62" y="f63"/>
                                  <a:pt x="f64" y="f65"/>
                                  <a:pt x="f66" y="f67"/>
                                </a:cubicBezTo>
                                <a:cubicBezTo>
                                  <a:pt x="f68" y="f69"/>
                                  <a:pt x="f70" y="f4"/>
                                  <a:pt x="f71" y="f72"/>
                                </a:cubicBezTo>
                                <a:cubicBezTo>
                                  <a:pt x="f73" y="f74"/>
                                  <a:pt x="f75" y="f76"/>
                                  <a:pt x="f77" y="f78"/>
                                </a:cubicBezTo>
                                <a:cubicBezTo>
                                  <a:pt x="f2" y="f79"/>
                                  <a:pt x="f80" y="f81"/>
                                  <a:pt x="f82" y="f83"/>
                                </a:cubicBezTo>
                                <a:cubicBezTo>
                                  <a:pt x="f84" y="f85"/>
                                  <a:pt x="f86" y="f87"/>
                                  <a:pt x="f88" y="f89"/>
                                </a:cubicBezTo>
                                <a:cubicBezTo>
                                  <a:pt x="f90" y="f91"/>
                                  <a:pt x="f92" y="f93"/>
                                  <a:pt x="f94" y="f95"/>
                                </a:cubicBezTo>
                                <a:cubicBezTo>
                                  <a:pt x="f96" y="f97"/>
                                  <a:pt x="f60" y="f98"/>
                                  <a:pt x="f99" y="f100"/>
                                </a:cubicBezTo>
                                <a:cubicBezTo>
                                  <a:pt x="f101" y="f102"/>
                                  <a:pt x="f101" y="f103"/>
                                  <a:pt x="f99" y="f104"/>
                                </a:cubicBezTo>
                                <a:cubicBezTo>
                                  <a:pt x="f105" y="f106"/>
                                  <a:pt x="f107" y="f108"/>
                                  <a:pt x="f109" y="f110"/>
                                </a:cubicBezTo>
                                <a:cubicBezTo>
                                  <a:pt x="f111" y="f112"/>
                                  <a:pt x="f113" y="f114"/>
                                  <a:pt x="f115" y="f116"/>
                                </a:cubicBezTo>
                                <a:lnTo>
                                  <a:pt x="f117" y="f118"/>
                                </a:lnTo>
                                <a:cubicBezTo>
                                  <a:pt x="f26" y="f119"/>
                                  <a:pt x="f120" y="f121"/>
                                  <a:pt x="f122" y="f123"/>
                                </a:cubicBezTo>
                                <a:lnTo>
                                  <a:pt x="f3" y="f2"/>
                                </a:lnTo>
                                <a:close/>
                              </a:path>
                            </a:pathLst>
                          </a:custGeom>
                          <a:solidFill>
                            <a:srgbClr val="1E1C11"/>
                          </a:solidFill>
                          <a:ln cap="flat">
                            <a:noFill/>
                            <a:prstDash val="solid"/>
                          </a:ln>
                        </wps:spPr>
                        <wps:bodyPr lIns="0" tIns="0" rIns="0" bIns="0"/>
                      </wps:wsp>
                      <wps:wsp>
                        <wps:cNvPr id="82" name="Shape 74"/>
                        <wps:cNvSpPr/>
                        <wps:spPr>
                          <a:xfrm>
                            <a:off x="2854747" y="1220906"/>
                            <a:ext cx="133520" cy="126635"/>
                          </a:xfrm>
                          <a:custGeom>
                            <a:avLst/>
                            <a:gdLst>
                              <a:gd name="f0" fmla="val w"/>
                              <a:gd name="f1" fmla="val h"/>
                              <a:gd name="f2" fmla="val 0"/>
                              <a:gd name="f3" fmla="val 206004"/>
                              <a:gd name="f4" fmla="val 210693"/>
                              <a:gd name="f5" fmla="val 86613"/>
                              <a:gd name="f6" fmla="val 762"/>
                              <a:gd name="f7" fmla="val 89281"/>
                              <a:gd name="f8" fmla="val 91821"/>
                              <a:gd name="f9" fmla="val 381"/>
                              <a:gd name="f10" fmla="val 94234"/>
                              <a:gd name="f11" fmla="val 1651"/>
                              <a:gd name="f12" fmla="val 97536"/>
                              <a:gd name="f13" fmla="val 4064"/>
                              <a:gd name="f14" fmla="val 100202"/>
                              <a:gd name="f15" fmla="val 10414"/>
                              <a:gd name="f16" fmla="val 102362"/>
                              <a:gd name="f17" fmla="val 20701"/>
                              <a:gd name="f18" fmla="val 104648"/>
                              <a:gd name="f19" fmla="val 31115"/>
                              <a:gd name="f20" fmla="val 106425"/>
                              <a:gd name="f21" fmla="val 42418"/>
                              <a:gd name="f22" fmla="val 107950"/>
                              <a:gd name="f23" fmla="val 54737"/>
                              <a:gd name="f24" fmla="val 109347"/>
                              <a:gd name="f25" fmla="val 66929"/>
                              <a:gd name="f26" fmla="val 110489"/>
                              <a:gd name="f27" fmla="val 77216"/>
                              <a:gd name="f28" fmla="val 111506"/>
                              <a:gd name="f29" fmla="val 85471"/>
                              <a:gd name="f30" fmla="val 124333"/>
                              <a:gd name="f31" fmla="val 79883"/>
                              <a:gd name="f32" fmla="val 137160"/>
                              <a:gd name="f33" fmla="val 74676"/>
                              <a:gd name="f34" fmla="val 149987"/>
                              <a:gd name="f35" fmla="val 69596"/>
                              <a:gd name="f36" fmla="val 162813"/>
                              <a:gd name="f37" fmla="val 64389"/>
                              <a:gd name="f38" fmla="val 175513"/>
                              <a:gd name="f39" fmla="val 59563"/>
                              <a:gd name="f40" fmla="val 187960"/>
                              <a:gd name="f41" fmla="val 55118"/>
                              <a:gd name="f42" fmla="val 190500"/>
                              <a:gd name="f43" fmla="val 192532"/>
                              <a:gd name="f44" fmla="val 54991"/>
                              <a:gd name="f45" fmla="val 194056"/>
                              <a:gd name="f46" fmla="val 55753"/>
                              <a:gd name="f47" fmla="val 196342"/>
                              <a:gd name="f48" fmla="val 57150"/>
                              <a:gd name="f49" fmla="val 197612"/>
                              <a:gd name="f50" fmla="val 59182"/>
                              <a:gd name="f51" fmla="val 197993"/>
                              <a:gd name="f52" fmla="val 61849"/>
                              <a:gd name="f53" fmla="val 198247"/>
                              <a:gd name="f54" fmla="val 64516"/>
                              <a:gd name="f55" fmla="val 197738"/>
                              <a:gd name="f56" fmla="val 67183"/>
                              <a:gd name="f57" fmla="val 69723"/>
                              <a:gd name="f58" fmla="val 195961"/>
                              <a:gd name="f59" fmla="val 70485"/>
                              <a:gd name="f60" fmla="val 195452"/>
                              <a:gd name="f61" fmla="val 71120"/>
                              <a:gd name="f62" fmla="val 194818"/>
                              <a:gd name="f63" fmla="val 71882"/>
                              <a:gd name="f64" fmla="val 194183"/>
                              <a:gd name="f65" fmla="val 72517"/>
                              <a:gd name="f66" fmla="val 193421"/>
                              <a:gd name="f67" fmla="val 73152"/>
                              <a:gd name="f68" fmla="val 192659"/>
                              <a:gd name="f69" fmla="val 73660"/>
                              <a:gd name="f70" fmla="val 190440"/>
                              <a:gd name="f71" fmla="val 74433"/>
                              <a:gd name="f72" fmla="val 199644"/>
                              <a:gd name="f73" fmla="val 74073"/>
                              <a:gd name="f74" fmla="val 75392"/>
                              <a:gd name="f75" fmla="val 93651"/>
                              <a:gd name="f76" fmla="val 188595"/>
                              <a:gd name="f77" fmla="val 93980"/>
                              <a:gd name="f78" fmla="val 181863"/>
                              <a:gd name="f79" fmla="val 95758"/>
                              <a:gd name="f80" fmla="val 175260"/>
                              <a:gd name="f81" fmla="val 100457"/>
                              <a:gd name="f82" fmla="val 168656"/>
                              <a:gd name="f83" fmla="val 108077"/>
                              <a:gd name="f84" fmla="val 167132"/>
                              <a:gd name="f85" fmla="val 109728"/>
                              <a:gd name="f86" fmla="val 165100"/>
                              <a:gd name="f87" fmla="val 110617"/>
                              <a:gd name="f88" fmla="val 162687"/>
                              <a:gd name="f89" fmla="val 110744"/>
                              <a:gd name="f90" fmla="val 160400"/>
                              <a:gd name="f91" fmla="val 110871"/>
                              <a:gd name="f92" fmla="val 158114"/>
                              <a:gd name="f93" fmla="val 110363"/>
                              <a:gd name="f94" fmla="val 155828"/>
                              <a:gd name="f95" fmla="val 109093"/>
                              <a:gd name="f96" fmla="val 153415"/>
                              <a:gd name="f97" fmla="val 107823"/>
                              <a:gd name="f98" fmla="val 151892"/>
                              <a:gd name="f99" fmla="val 105791"/>
                              <a:gd name="f100" fmla="val 151130"/>
                              <a:gd name="f101" fmla="val 103251"/>
                              <a:gd name="f102" fmla="val 150368"/>
                              <a:gd name="f103" fmla="val 100711"/>
                              <a:gd name="f104" fmla="val 150875"/>
                              <a:gd name="f105" fmla="val 152908"/>
                              <a:gd name="f106" fmla="val 93853"/>
                              <a:gd name="f107" fmla="val 161813"/>
                              <a:gd name="f108" fmla="val 84403"/>
                              <a:gd name="f109" fmla="val 86487"/>
                              <a:gd name="f110" fmla="val 142494"/>
                              <a:gd name="f111" fmla="val 91440"/>
                              <a:gd name="f112" fmla="val 128397"/>
                              <a:gd name="f113" fmla="val 96774"/>
                              <a:gd name="f114" fmla="val 113792"/>
                              <a:gd name="f115" fmla="val 102616"/>
                              <a:gd name="f116" fmla="val 115697"/>
                              <a:gd name="f117" fmla="val 118872"/>
                              <a:gd name="f118" fmla="val 117475"/>
                              <a:gd name="f119" fmla="val 134747"/>
                              <a:gd name="f120" fmla="val 118999"/>
                              <a:gd name="f121" fmla="val 120396"/>
                              <a:gd name="f122" fmla="val 165989"/>
                              <a:gd name="f123" fmla="val 121920"/>
                              <a:gd name="f124" fmla="val 180848"/>
                              <a:gd name="f125" fmla="val 123317"/>
                              <a:gd name="f126" fmla="val 195072"/>
                              <a:gd name="f127" fmla="val 122809"/>
                              <a:gd name="f128" fmla="val 195199"/>
                              <a:gd name="f129" fmla="val 122936"/>
                              <a:gd name="f130" fmla="val 197104"/>
                              <a:gd name="f131" fmla="val 198882"/>
                              <a:gd name="f132" fmla="val 200406"/>
                              <a:gd name="f133" fmla="val 122682"/>
                              <a:gd name="f134" fmla="val 201930"/>
                              <a:gd name="f135" fmla="val 122300"/>
                              <a:gd name="f136" fmla="val 203454"/>
                              <a:gd name="f137" fmla="val 121538"/>
                              <a:gd name="f138" fmla="val 204851"/>
                              <a:gd name="f139" fmla="val 119887"/>
                              <a:gd name="f140" fmla="val 207391"/>
                              <a:gd name="f141" fmla="val 209169"/>
                              <a:gd name="f142" fmla="val 114553"/>
                              <a:gd name="f143" fmla="val 209931"/>
                              <a:gd name="f144" fmla="val 108838"/>
                              <a:gd name="f145" fmla="val 210439"/>
                              <a:gd name="f146" fmla="val 106299"/>
                              <a:gd name="f147" fmla="val 104901"/>
                              <a:gd name="f148" fmla="val 208280"/>
                              <a:gd name="f149" fmla="val 103759"/>
                              <a:gd name="f150" fmla="val 206629"/>
                              <a:gd name="f151" fmla="val 102870"/>
                              <a:gd name="f152" fmla="val 204470"/>
                              <a:gd name="f153" fmla="val 101981"/>
                              <a:gd name="f154" fmla="val 202184"/>
                              <a:gd name="f155" fmla="val 101853"/>
                              <a:gd name="f156" fmla="val 199898"/>
                              <a:gd name="f157" fmla="val 197485"/>
                              <a:gd name="f158" fmla="val 101600"/>
                              <a:gd name="f159" fmla="val 194945"/>
                              <a:gd name="f160" fmla="val 100837"/>
                              <a:gd name="f161" fmla="val 180975"/>
                              <a:gd name="f162" fmla="val 99568"/>
                              <a:gd name="f163" fmla="val 167005"/>
                              <a:gd name="f164" fmla="val 98044"/>
                              <a:gd name="f165" fmla="val 153162"/>
                              <a:gd name="f166" fmla="val 96647"/>
                              <a:gd name="f167" fmla="val 139192"/>
                              <a:gd name="f168" fmla="val 95123"/>
                              <a:gd name="f169" fmla="val 125349"/>
                              <a:gd name="f170" fmla="val 93725"/>
                              <a:gd name="f171" fmla="val 111633"/>
                              <a:gd name="f172" fmla="val 80263"/>
                              <a:gd name="f173" fmla="val 117348"/>
                              <a:gd name="f174" fmla="val 67056"/>
                              <a:gd name="f175" fmla="val 123444"/>
                              <a:gd name="f176" fmla="val 53975"/>
                              <a:gd name="f177" fmla="val 129921"/>
                              <a:gd name="f178" fmla="val 40894"/>
                              <a:gd name="f179" fmla="val 136271"/>
                              <a:gd name="f180" fmla="val 28321"/>
                              <a:gd name="f181" fmla="val 143002"/>
                              <a:gd name="f182" fmla="val 16128"/>
                              <a:gd name="f183" fmla="val 149860"/>
                              <a:gd name="f184" fmla="val 11430"/>
                              <a:gd name="f185" fmla="val 152273"/>
                              <a:gd name="f186" fmla="val 7620"/>
                              <a:gd name="f187" fmla="val 152527"/>
                              <a:gd name="f188" fmla="val 4445"/>
                              <a:gd name="f189" fmla="val 150622"/>
                              <a:gd name="f190" fmla="val 2667"/>
                              <a:gd name="f191" fmla="val 149479"/>
                              <a:gd name="f192" fmla="val 1397"/>
                              <a:gd name="f193" fmla="val 147955"/>
                              <a:gd name="f194" fmla="val 635"/>
                              <a:gd name="f195" fmla="val 145923"/>
                              <a:gd name="f196" fmla="val 143891"/>
                              <a:gd name="f197" fmla="val 126"/>
                              <a:gd name="f198" fmla="val 141859"/>
                              <a:gd name="f199" fmla="val 1270"/>
                              <a:gd name="f200" fmla="val 139827"/>
                              <a:gd name="f201" fmla="val 2286"/>
                              <a:gd name="f202" fmla="val 138176"/>
                              <a:gd name="f203" fmla="val 3937"/>
                              <a:gd name="f204" fmla="val 136652"/>
                              <a:gd name="f205" fmla="val 6223"/>
                              <a:gd name="f206" fmla="val 135255"/>
                              <a:gd name="f207" fmla="val 18542"/>
                              <a:gd name="f208" fmla="val 127889"/>
                              <a:gd name="f209" fmla="val 32003"/>
                              <a:gd name="f210" fmla="val 120777"/>
                              <a:gd name="f211" fmla="val 46609"/>
                              <a:gd name="f212" fmla="val 113919"/>
                              <a:gd name="f213" fmla="val 61213"/>
                              <a:gd name="f214" fmla="val 107188"/>
                              <a:gd name="f215" fmla="val 74295"/>
                              <a:gd name="f216" fmla="val 99187"/>
                              <a:gd name="f217" fmla="val 85978"/>
                              <a:gd name="f218" fmla="val 90043"/>
                              <a:gd name="f219" fmla="val 86740"/>
                              <a:gd name="f220" fmla="val 89662"/>
                              <a:gd name="f221" fmla="val 87375"/>
                              <a:gd name="f222" fmla="val 89154"/>
                              <a:gd name="f223" fmla="val 88264"/>
                              <a:gd name="f224" fmla="val 88646"/>
                              <a:gd name="f225" fmla="val 89026"/>
                              <a:gd name="f226" fmla="val 88138"/>
                              <a:gd name="f227" fmla="val 89915"/>
                              <a:gd name="f228" fmla="val 87757"/>
                              <a:gd name="f229" fmla="val 90677"/>
                              <a:gd name="f230" fmla="val 87503"/>
                              <a:gd name="f231" fmla="val 87122"/>
                              <a:gd name="f232" fmla="val 61976"/>
                              <a:gd name="f233" fmla="val 85217"/>
                              <a:gd name="f234" fmla="val 49657"/>
                              <a:gd name="f235" fmla="val 83312"/>
                              <a:gd name="f236" fmla="val 37338"/>
                              <a:gd name="f237" fmla="val 81280"/>
                              <a:gd name="f238" fmla="val 25400"/>
                              <a:gd name="f239" fmla="val 79375"/>
                              <a:gd name="f240" fmla="val 13716"/>
                              <a:gd name="f241" fmla="val 78994"/>
                              <a:gd name="f242" fmla="val 12065"/>
                              <a:gd name="f243" fmla="val 78867"/>
                              <a:gd name="f244" fmla="val 10541"/>
                              <a:gd name="f245" fmla="val 79121"/>
                              <a:gd name="f246" fmla="val 9144"/>
                              <a:gd name="f247" fmla="val 7747"/>
                              <a:gd name="f248" fmla="val 79756"/>
                              <a:gd name="f249" fmla="val 6477"/>
                              <a:gd name="f250" fmla="val 80390"/>
                              <a:gd name="f251" fmla="val 5461"/>
                              <a:gd name="f252" fmla="val 81914"/>
                              <a:gd name="f253" fmla="val 2921"/>
                              <a:gd name="f254" fmla="val 84074"/>
                              <a:gd name="f255" fmla="*/ f0 1 206004"/>
                              <a:gd name="f256" fmla="*/ f1 1 210693"/>
                              <a:gd name="f257" fmla="val f2"/>
                              <a:gd name="f258" fmla="val f3"/>
                              <a:gd name="f259" fmla="val f4"/>
                              <a:gd name="f260" fmla="+- f259 0 f257"/>
                              <a:gd name="f261" fmla="+- f258 0 f257"/>
                              <a:gd name="f262" fmla="*/ f261 1 206004"/>
                              <a:gd name="f263" fmla="*/ f260 1 210693"/>
                              <a:gd name="f264" fmla="*/ 0 1 f262"/>
                              <a:gd name="f265" fmla="*/ 206004 1 f262"/>
                              <a:gd name="f266" fmla="*/ 0 1 f263"/>
                              <a:gd name="f267" fmla="*/ 210693 1 f263"/>
                              <a:gd name="f268" fmla="*/ f264 f255 1"/>
                              <a:gd name="f269" fmla="*/ f265 f255 1"/>
                              <a:gd name="f270" fmla="*/ f267 f256 1"/>
                              <a:gd name="f271" fmla="*/ f266 f256 1"/>
                            </a:gdLst>
                            <a:ahLst/>
                            <a:cxnLst>
                              <a:cxn ang="3cd4">
                                <a:pos x="hc" y="t"/>
                              </a:cxn>
                              <a:cxn ang="0">
                                <a:pos x="r" y="vc"/>
                              </a:cxn>
                              <a:cxn ang="cd4">
                                <a:pos x="hc" y="b"/>
                              </a:cxn>
                              <a:cxn ang="cd2">
                                <a:pos x="l" y="vc"/>
                              </a:cxn>
                            </a:cxnLst>
                            <a:rect l="f268" t="f271" r="f269" b="f270"/>
                            <a:pathLst>
                              <a:path w="206004" h="21069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42" y="f23"/>
                                  <a:pt x="f43" y="f44"/>
                                  <a:pt x="f45" y="f46"/>
                                </a:cubicBezTo>
                                <a:cubicBezTo>
                                  <a:pt x="f47" y="f48"/>
                                  <a:pt x="f49" y="f50"/>
                                  <a:pt x="f51" y="f52"/>
                                </a:cubicBezTo>
                                <a:cubicBezTo>
                                  <a:pt x="f53" y="f54"/>
                                  <a:pt x="f55" y="f56"/>
                                  <a:pt x="f47" y="f57"/>
                                </a:cubicBezTo>
                                <a:cubicBezTo>
                                  <a:pt x="f58" y="f59"/>
                                  <a:pt x="f60" y="f61"/>
                                  <a:pt x="f62" y="f63"/>
                                </a:cubicBezTo>
                                <a:cubicBezTo>
                                  <a:pt x="f64" y="f65"/>
                                  <a:pt x="f66" y="f67"/>
                                  <a:pt x="f68" y="f69"/>
                                </a:cubicBezTo>
                                <a:lnTo>
                                  <a:pt x="f70" y="f71"/>
                                </a:lnTo>
                                <a:lnTo>
                                  <a:pt x="f72" y="f73"/>
                                </a:lnTo>
                                <a:lnTo>
                                  <a:pt x="f3" y="f74"/>
                                </a:lnTo>
                                <a:lnTo>
                                  <a:pt x="f3" y="f75"/>
                                </a:lnTo>
                                <a:lnTo>
                                  <a:pt x="f76" y="f77"/>
                                </a:lnTo>
                                <a:cubicBezTo>
                                  <a:pt x="f78" y="f79"/>
                                  <a:pt x="f80" y="f81"/>
                                  <a:pt x="f82" y="f22"/>
                                </a:cubicBezTo>
                                <a:lnTo>
                                  <a:pt x="f82" y="f83"/>
                                </a:lnTo>
                                <a:cubicBezTo>
                                  <a:pt x="f84" y="f85"/>
                                  <a:pt x="f86" y="f87"/>
                                  <a:pt x="f88" y="f89"/>
                                </a:cubicBezTo>
                                <a:cubicBezTo>
                                  <a:pt x="f90" y="f91"/>
                                  <a:pt x="f92" y="f93"/>
                                  <a:pt x="f94" y="f95"/>
                                </a:cubicBezTo>
                                <a:cubicBezTo>
                                  <a:pt x="f96" y="f97"/>
                                  <a:pt x="f98" y="f99"/>
                                  <a:pt x="f100" y="f101"/>
                                </a:cubicBezTo>
                                <a:cubicBezTo>
                                  <a:pt x="f102" y="f103"/>
                                  <a:pt x="f104" y="f12"/>
                                  <a:pt x="f105" y="f106"/>
                                </a:cubicBezTo>
                                <a:lnTo>
                                  <a:pt x="f107" y="f108"/>
                                </a:lnTo>
                                <a:lnTo>
                                  <a:pt x="f94" y="f109"/>
                                </a:lnTo>
                                <a:cubicBezTo>
                                  <a:pt x="f110" y="f111"/>
                                  <a:pt x="f112" y="f113"/>
                                  <a:pt x="f114" y="f115"/>
                                </a:cubicBezTo>
                                <a:cubicBezTo>
                                  <a:pt x="f116" y="f117"/>
                                  <a:pt x="f118" y="f119"/>
                                  <a:pt x="f120" y="f102"/>
                                </a:cubicBezTo>
                                <a:cubicBezTo>
                                  <a:pt x="f121" y="f122"/>
                                  <a:pt x="f123" y="f124"/>
                                  <a:pt x="f125" y="f126"/>
                                </a:cubicBezTo>
                                <a:lnTo>
                                  <a:pt x="f127" y="f128"/>
                                </a:lnTo>
                                <a:cubicBezTo>
                                  <a:pt x="f129" y="f130"/>
                                  <a:pt x="f129" y="f131"/>
                                  <a:pt x="f127" y="f132"/>
                                </a:cubicBezTo>
                                <a:cubicBezTo>
                                  <a:pt x="f133" y="f134"/>
                                  <a:pt x="f135" y="f136"/>
                                  <a:pt x="f137" y="f138"/>
                                </a:cubicBezTo>
                                <a:cubicBezTo>
                                  <a:pt x="f139" y="f140"/>
                                  <a:pt x="f118" y="f141"/>
                                  <a:pt x="f142" y="f143"/>
                                </a:cubicBezTo>
                                <a:cubicBezTo>
                                  <a:pt x="f28" y="f4"/>
                                  <a:pt x="f144" y="f145"/>
                                  <a:pt x="f146" y="f141"/>
                                </a:cubicBezTo>
                                <a:cubicBezTo>
                                  <a:pt x="f147" y="f148"/>
                                  <a:pt x="f149" y="f150"/>
                                  <a:pt x="f151" y="f152"/>
                                </a:cubicBezTo>
                                <a:cubicBezTo>
                                  <a:pt x="f153" y="f154"/>
                                  <a:pt x="f155" y="f156"/>
                                  <a:pt x="f16" y="f157"/>
                                </a:cubicBezTo>
                                <a:lnTo>
                                  <a:pt x="f158" y="f130"/>
                                </a:lnTo>
                                <a:lnTo>
                                  <a:pt x="f155" y="f159"/>
                                </a:lnTo>
                                <a:cubicBezTo>
                                  <a:pt x="f160" y="f161"/>
                                  <a:pt x="f162" y="f163"/>
                                  <a:pt x="f164" y="f165"/>
                                </a:cubicBezTo>
                                <a:cubicBezTo>
                                  <a:pt x="f166" y="f167"/>
                                  <a:pt x="f168" y="f169"/>
                                  <a:pt x="f170" y="f171"/>
                                </a:cubicBezTo>
                                <a:cubicBezTo>
                                  <a:pt x="f172" y="f173"/>
                                  <a:pt x="f174" y="f175"/>
                                  <a:pt x="f176" y="f177"/>
                                </a:cubicBezTo>
                                <a:cubicBezTo>
                                  <a:pt x="f178" y="f179"/>
                                  <a:pt x="f180" y="f181"/>
                                  <a:pt x="f182" y="f183"/>
                                </a:cubicBezTo>
                                <a:cubicBezTo>
                                  <a:pt x="f184" y="f185"/>
                                  <a:pt x="f186" y="f187"/>
                                  <a:pt x="f188" y="f189"/>
                                </a:cubicBezTo>
                                <a:cubicBezTo>
                                  <a:pt x="f190" y="f191"/>
                                  <a:pt x="f192" y="f193"/>
                                  <a:pt x="f194" y="f195"/>
                                </a:cubicBezTo>
                                <a:cubicBezTo>
                                  <a:pt x="f2" y="f196"/>
                                  <a:pt x="f197" y="f198"/>
                                  <a:pt x="f199" y="f200"/>
                                </a:cubicBezTo>
                                <a:cubicBezTo>
                                  <a:pt x="f201" y="f202"/>
                                  <a:pt x="f203" y="f204"/>
                                  <a:pt x="f205" y="f206"/>
                                </a:cubicBezTo>
                                <a:cubicBezTo>
                                  <a:pt x="f207" y="f208"/>
                                  <a:pt x="f209" y="f210"/>
                                  <a:pt x="f211" y="f212"/>
                                </a:cubicBezTo>
                                <a:cubicBezTo>
                                  <a:pt x="f213" y="f214"/>
                                  <a:pt x="f215" y="f216"/>
                                  <a:pt x="f217" y="f218"/>
                                </a:cubicBezTo>
                                <a:cubicBezTo>
                                  <a:pt x="f219" y="f220"/>
                                  <a:pt x="f221" y="f222"/>
                                  <a:pt x="f223" y="f224"/>
                                </a:cubicBezTo>
                                <a:cubicBezTo>
                                  <a:pt x="f225" y="f226"/>
                                  <a:pt x="f227" y="f228"/>
                                  <a:pt x="f229" y="f230"/>
                                </a:cubicBezTo>
                                <a:cubicBezTo>
                                  <a:pt x="f225" y="f33"/>
                                  <a:pt x="f231" y="f232"/>
                                  <a:pt x="f233" y="f234"/>
                                </a:cubicBezTo>
                                <a:cubicBezTo>
                                  <a:pt x="f235" y="f236"/>
                                  <a:pt x="f237" y="f238"/>
                                  <a:pt x="f239" y="f240"/>
                                </a:cubicBezTo>
                                <a:cubicBezTo>
                                  <a:pt x="f241" y="f242"/>
                                  <a:pt x="f243" y="f244"/>
                                  <a:pt x="f245" y="f246"/>
                                </a:cubicBezTo>
                                <a:cubicBezTo>
                                  <a:pt x="f239" y="f247"/>
                                  <a:pt x="f248" y="f249"/>
                                  <a:pt x="f250" y="f251"/>
                                </a:cubicBezTo>
                                <a:cubicBezTo>
                                  <a:pt x="f252" y="f253"/>
                                  <a:pt x="f254" y="f192"/>
                                  <a:pt x="f5" y="f6"/>
                                </a:cubicBezTo>
                                <a:close/>
                              </a:path>
                            </a:pathLst>
                          </a:custGeom>
                          <a:solidFill>
                            <a:srgbClr val="1E1C11"/>
                          </a:solidFill>
                          <a:ln cap="flat">
                            <a:noFill/>
                            <a:prstDash val="solid"/>
                          </a:ln>
                        </wps:spPr>
                        <wps:bodyPr lIns="0" tIns="0" rIns="0" bIns="0"/>
                      </wps:wsp>
                      <wps:wsp>
                        <wps:cNvPr id="83" name="Shape 75"/>
                        <wps:cNvSpPr/>
                        <wps:spPr>
                          <a:xfrm>
                            <a:off x="2756879" y="1133609"/>
                            <a:ext cx="161327" cy="159818"/>
                          </a:xfrm>
                          <a:custGeom>
                            <a:avLst/>
                            <a:gdLst>
                              <a:gd name="f0" fmla="val w"/>
                              <a:gd name="f1" fmla="val h"/>
                              <a:gd name="f2" fmla="val 0"/>
                              <a:gd name="f3" fmla="val 248920"/>
                              <a:gd name="f4" fmla="val 265906"/>
                              <a:gd name="f5" fmla="val 117618"/>
                              <a:gd name="f6" fmla="val 222"/>
                              <a:gd name="f7" fmla="val 124396"/>
                              <a:gd name="f8" fmla="val 131381"/>
                              <a:gd name="f9" fmla="val 794"/>
                              <a:gd name="f10" fmla="val 138557"/>
                              <a:gd name="f11" fmla="val 2635"/>
                              <a:gd name="f12" fmla="val 152908"/>
                              <a:gd name="f13" fmla="val 6191"/>
                              <a:gd name="f14" fmla="val 167259"/>
                              <a:gd name="f15" fmla="val 12160"/>
                              <a:gd name="f16" fmla="val 181483"/>
                              <a:gd name="f17" fmla="val 20542"/>
                              <a:gd name="f18" fmla="val 195961"/>
                              <a:gd name="f19" fmla="val 29052"/>
                              <a:gd name="f20" fmla="val 208788"/>
                              <a:gd name="f21" fmla="val 38068"/>
                              <a:gd name="f22" fmla="val 220090"/>
                              <a:gd name="f23" fmla="val 47466"/>
                              <a:gd name="f24" fmla="val 231394"/>
                              <a:gd name="f25" fmla="val 56991"/>
                              <a:gd name="f26" fmla="val 239649"/>
                              <a:gd name="f27" fmla="val 64992"/>
                              <a:gd name="f28" fmla="val 244856"/>
                              <a:gd name="f29" fmla="val 71342"/>
                              <a:gd name="f30" fmla="val 246761"/>
                              <a:gd name="f31" fmla="val 74009"/>
                              <a:gd name="f32" fmla="val 248031"/>
                              <a:gd name="f33" fmla="val 76296"/>
                              <a:gd name="f34" fmla="val 248412"/>
                              <a:gd name="f35" fmla="val 78454"/>
                              <a:gd name="f36" fmla="val 80613"/>
                              <a:gd name="f37" fmla="val 248665"/>
                              <a:gd name="f38" fmla="val 82391"/>
                              <a:gd name="f39" fmla="val 247903"/>
                              <a:gd name="f40" fmla="val 83915"/>
                              <a:gd name="f41" fmla="val 247015"/>
                              <a:gd name="f42" fmla="val 85312"/>
                              <a:gd name="f43" fmla="val 245745"/>
                              <a:gd name="f44" fmla="val 86202"/>
                              <a:gd name="f45" fmla="val 243967"/>
                              <a:gd name="f46" fmla="val 86455"/>
                              <a:gd name="f47" fmla="val 242062"/>
                              <a:gd name="f48" fmla="val 86836"/>
                              <a:gd name="f49" fmla="val 239903"/>
                              <a:gd name="f50" fmla="val 86328"/>
                              <a:gd name="f51" fmla="val 237490"/>
                              <a:gd name="f52" fmla="val 84931"/>
                              <a:gd name="f53" fmla="val 236601"/>
                              <a:gd name="f54" fmla="val 84042"/>
                              <a:gd name="f55" fmla="val 230886"/>
                              <a:gd name="f56" fmla="val 79090"/>
                              <a:gd name="f57" fmla="val 220218"/>
                              <a:gd name="f58" fmla="val 70072"/>
                              <a:gd name="f59" fmla="val 209677"/>
                              <a:gd name="f60" fmla="val 61183"/>
                              <a:gd name="f61" fmla="val 195580"/>
                              <a:gd name="f62" fmla="val 51403"/>
                              <a:gd name="f63" fmla="val 177800"/>
                              <a:gd name="f64" fmla="val 40735"/>
                              <a:gd name="f65" fmla="val 158750"/>
                              <a:gd name="f66" fmla="val 29433"/>
                              <a:gd name="f67" fmla="val 140843"/>
                              <a:gd name="f68" fmla="val 22702"/>
                              <a:gd name="f69" fmla="val 124206"/>
                              <a:gd name="f70" fmla="val 20669"/>
                              <a:gd name="f71" fmla="val 107442"/>
                              <a:gd name="f72" fmla="val 18765"/>
                              <a:gd name="f73" fmla="val 94234"/>
                              <a:gd name="f74" fmla="val 25496"/>
                              <a:gd name="f75" fmla="val 84582"/>
                              <a:gd name="f76" fmla="val 40990"/>
                              <a:gd name="f77" fmla="val 78740"/>
                              <a:gd name="f78" fmla="val 76327"/>
                              <a:gd name="f79" fmla="val 60674"/>
                              <a:gd name="f80" fmla="val 77343"/>
                              <a:gd name="f81" fmla="val 68802"/>
                              <a:gd name="f82" fmla="val 78359"/>
                              <a:gd name="f83" fmla="val 77058"/>
                              <a:gd name="f84" fmla="val 81661"/>
                              <a:gd name="f85" fmla="val 84423"/>
                              <a:gd name="f86" fmla="val 87249"/>
                              <a:gd name="f87" fmla="val 90773"/>
                              <a:gd name="f88" fmla="val 93218"/>
                              <a:gd name="f89" fmla="val 92043"/>
                              <a:gd name="f90" fmla="val 99060"/>
                              <a:gd name="f91" fmla="val 93821"/>
                              <a:gd name="f92" fmla="val 104902"/>
                              <a:gd name="f93" fmla="val 96234"/>
                              <a:gd name="f94" fmla="val 110744"/>
                              <a:gd name="f95" fmla="val 98647"/>
                              <a:gd name="f96" fmla="val 116459"/>
                              <a:gd name="f97" fmla="val 101441"/>
                              <a:gd name="f98" fmla="val 121920"/>
                              <a:gd name="f99" fmla="val 104616"/>
                              <a:gd name="f100" fmla="val 128778"/>
                              <a:gd name="f101" fmla="val 108553"/>
                              <a:gd name="f102" fmla="val 135636"/>
                              <a:gd name="f103" fmla="val 113252"/>
                              <a:gd name="f104" fmla="val 142875"/>
                              <a:gd name="f105" fmla="val 118840"/>
                              <a:gd name="f106" fmla="val 149987"/>
                              <a:gd name="f107" fmla="val 124302"/>
                              <a:gd name="f108" fmla="val 155702"/>
                              <a:gd name="f109" fmla="val 129762"/>
                              <a:gd name="f110" fmla="val 160147"/>
                              <a:gd name="f111" fmla="val 134969"/>
                              <a:gd name="f112" fmla="val 164592"/>
                              <a:gd name="f113" fmla="val 140177"/>
                              <a:gd name="f114" fmla="val 166115"/>
                              <a:gd name="f115" fmla="val 144113"/>
                              <a:gd name="f116" fmla="val 164846"/>
                              <a:gd name="f117" fmla="val 147034"/>
                              <a:gd name="f118" fmla="val 162052"/>
                              <a:gd name="f119" fmla="val 150717"/>
                              <a:gd name="f120" fmla="val 155067"/>
                              <a:gd name="f121" fmla="val 150083"/>
                              <a:gd name="f122" fmla="val 143890"/>
                              <a:gd name="f123" fmla="val 145002"/>
                              <a:gd name="f124" fmla="val 132588"/>
                              <a:gd name="f125" fmla="val 139796"/>
                              <a:gd name="f126" fmla="val 119380"/>
                              <a:gd name="f127" fmla="val 132810"/>
                              <a:gd name="f128" fmla="val 104267"/>
                              <a:gd name="f129" fmla="val 123793"/>
                              <a:gd name="f130" fmla="val 99949"/>
                              <a:gd name="f131" fmla="val 121508"/>
                              <a:gd name="f132" fmla="val 95885"/>
                              <a:gd name="f133" fmla="val 118967"/>
                              <a:gd name="f134" fmla="val 92202"/>
                              <a:gd name="f135" fmla="val 116427"/>
                              <a:gd name="f136" fmla="val 80010"/>
                              <a:gd name="f137" fmla="val 68072"/>
                              <a:gd name="f138" fmla="val 56515"/>
                              <a:gd name="f139" fmla="val 44958"/>
                              <a:gd name="f140" fmla="val 119602"/>
                              <a:gd name="f141" fmla="val 35178"/>
                              <a:gd name="f142" fmla="val 127730"/>
                              <a:gd name="f143" fmla="val 27178"/>
                              <a:gd name="f144" fmla="val 140811"/>
                              <a:gd name="f145" fmla="val 19177"/>
                              <a:gd name="f146" fmla="val 155671"/>
                              <a:gd name="f147" fmla="val 17145"/>
                              <a:gd name="f148" fmla="val 168497"/>
                              <a:gd name="f149" fmla="val 21209"/>
                              <a:gd name="f150" fmla="val 179419"/>
                              <a:gd name="f151" fmla="val 25400"/>
                              <a:gd name="f152" fmla="val 190341"/>
                              <a:gd name="f153" fmla="val 32385"/>
                              <a:gd name="f154" fmla="val 199740"/>
                              <a:gd name="f155" fmla="val 42418"/>
                              <a:gd name="f156" fmla="val 207486"/>
                              <a:gd name="f157" fmla="val 52451"/>
                              <a:gd name="f158" fmla="val 215234"/>
                              <a:gd name="f159" fmla="val 62357"/>
                              <a:gd name="f160" fmla="val 221710"/>
                              <a:gd name="f161" fmla="val 72136"/>
                              <a:gd name="f162" fmla="val 227044"/>
                              <a:gd name="f163" fmla="val 83439"/>
                              <a:gd name="f164" fmla="val 233267"/>
                              <a:gd name="f165" fmla="val 95123"/>
                              <a:gd name="f166" fmla="val 237966"/>
                              <a:gd name="f167" fmla="val 107315"/>
                              <a:gd name="f168" fmla="val 240887"/>
                              <a:gd name="f169" fmla="val 119634"/>
                              <a:gd name="f170" fmla="val 243935"/>
                              <a:gd name="f171" fmla="val 130683"/>
                              <a:gd name="f172" fmla="val 245586"/>
                              <a:gd name="f173" fmla="val 140589"/>
                              <a:gd name="f174" fmla="val 245840"/>
                              <a:gd name="f175" fmla="val 150495"/>
                              <a:gd name="f176" fmla="val 246094"/>
                              <a:gd name="f177" fmla="val 157607"/>
                              <a:gd name="f178" fmla="val 245078"/>
                              <a:gd name="f179" fmla="val 243046"/>
                              <a:gd name="f180" fmla="val 163703"/>
                              <a:gd name="f181" fmla="val 242158"/>
                              <a:gd name="f182" fmla="val 165227"/>
                              <a:gd name="f183" fmla="val 241777"/>
                              <a:gd name="f184" fmla="val 166751"/>
                              <a:gd name="f185" fmla="val 241903"/>
                              <a:gd name="f186" fmla="val 168275"/>
                              <a:gd name="f187" fmla="val 169672"/>
                              <a:gd name="f188" fmla="val 242284"/>
                              <a:gd name="f189" fmla="val 170942"/>
                              <a:gd name="f190" fmla="val 172847"/>
                              <a:gd name="f191" fmla="val 244190"/>
                              <a:gd name="f192" fmla="val 174244"/>
                              <a:gd name="f193" fmla="val 174878"/>
                              <a:gd name="f194" fmla="val 247999"/>
                              <a:gd name="f195" fmla="val 175640"/>
                              <a:gd name="f196" fmla="val 250031"/>
                              <a:gd name="f197" fmla="val 175387"/>
                              <a:gd name="f198" fmla="val 252190"/>
                              <a:gd name="f199" fmla="val 254349"/>
                              <a:gd name="f200" fmla="val 173736"/>
                              <a:gd name="f201" fmla="val 255238"/>
                              <a:gd name="f202" fmla="val 172974"/>
                              <a:gd name="f203" fmla="val 256127"/>
                              <a:gd name="f204" fmla="val 171958"/>
                              <a:gd name="f205" fmla="val 257143"/>
                              <a:gd name="f206" fmla="val 170815"/>
                              <a:gd name="f207" fmla="val 258033"/>
                              <a:gd name="f208" fmla="val 169545"/>
                              <a:gd name="f209" fmla="val 258794"/>
                              <a:gd name="f210" fmla="val 167894"/>
                              <a:gd name="f211" fmla="val 259556"/>
                              <a:gd name="f212" fmla="val 157226"/>
                              <a:gd name="f213" fmla="val 264002"/>
                              <a:gd name="f214" fmla="val 145542"/>
                              <a:gd name="f215" fmla="val 132842"/>
                              <a:gd name="f216" fmla="val 265144"/>
                              <a:gd name="f217" fmla="val 120015"/>
                              <a:gd name="f218" fmla="val 264383"/>
                              <a:gd name="f219" fmla="val 107696"/>
                              <a:gd name="f220" fmla="val 262223"/>
                              <a:gd name="f221" fmla="val 95758"/>
                              <a:gd name="f222" fmla="val 258413"/>
                              <a:gd name="f223" fmla="val 83947"/>
                              <a:gd name="f224" fmla="val 254603"/>
                              <a:gd name="f225" fmla="val 73787"/>
                              <a:gd name="f226" fmla="val 250412"/>
                              <a:gd name="f227" fmla="val 65659"/>
                              <a:gd name="f228" fmla="val 58674"/>
                              <a:gd name="f229" fmla="val 50546"/>
                              <a:gd name="f230" fmla="val 236569"/>
                              <a:gd name="f231" fmla="val 41021"/>
                              <a:gd name="f232" fmla="val 229965"/>
                              <a:gd name="f233" fmla="val 31623"/>
                              <a:gd name="f234" fmla="val 223234"/>
                              <a:gd name="f235" fmla="val 23114"/>
                              <a:gd name="f236" fmla="val 215106"/>
                              <a:gd name="f237" fmla="val 15494"/>
                              <a:gd name="f238" fmla="val 205454"/>
                              <a:gd name="f239" fmla="val 7874"/>
                              <a:gd name="f240" fmla="val 195802"/>
                              <a:gd name="f241" fmla="val 3302"/>
                              <a:gd name="f242" fmla="val 184627"/>
                              <a:gd name="f243" fmla="val 1651"/>
                              <a:gd name="f244" fmla="val 172053"/>
                              <a:gd name="f245" fmla="val 159353"/>
                              <a:gd name="f246" fmla="val 3556"/>
                              <a:gd name="f247" fmla="val 145129"/>
                              <a:gd name="f248" fmla="val 12319"/>
                              <a:gd name="f249" fmla="val 129381"/>
                              <a:gd name="f250" fmla="val 19558"/>
                              <a:gd name="f251" fmla="val 116935"/>
                              <a:gd name="f252" fmla="val 27686"/>
                              <a:gd name="f253" fmla="val 107537"/>
                              <a:gd name="f254" fmla="val 36576"/>
                              <a:gd name="f255" fmla="val 101187"/>
                              <a:gd name="f256" fmla="val 45339"/>
                              <a:gd name="f257" fmla="val 94965"/>
                              <a:gd name="f258" fmla="val 54610"/>
                              <a:gd name="f259" fmla="val 91281"/>
                              <a:gd name="f260" fmla="val 64262"/>
                              <a:gd name="f261" fmla="val 90138"/>
                              <a:gd name="f262" fmla="val 59055"/>
                              <a:gd name="f263" fmla="val 82646"/>
                              <a:gd name="f264" fmla="val 56261"/>
                              <a:gd name="f265" fmla="val 74263"/>
                              <a:gd name="f266" fmla="val 55880"/>
                              <a:gd name="f267" fmla="val 55372"/>
                              <a:gd name="f268" fmla="val 55721"/>
                              <a:gd name="f269" fmla="val 58420"/>
                              <a:gd name="f270" fmla="val 45434"/>
                              <a:gd name="f271" fmla="val 64643"/>
                              <a:gd name="f272" fmla="val 34259"/>
                              <a:gd name="f273" fmla="val 74040"/>
                              <a:gd name="f274" fmla="val 18510"/>
                              <a:gd name="f275" fmla="val 85090"/>
                              <a:gd name="f276" fmla="val 8350"/>
                              <a:gd name="f277" fmla="val 97917"/>
                              <a:gd name="f278" fmla="val 3905"/>
                              <a:gd name="f279" fmla="val 1683"/>
                              <a:gd name="f280" fmla="val 110839"/>
                              <a:gd name="f281" fmla="val 445"/>
                              <a:gd name="f282" fmla="*/ f0 1 248920"/>
                              <a:gd name="f283" fmla="*/ f1 1 265906"/>
                              <a:gd name="f284" fmla="val f2"/>
                              <a:gd name="f285" fmla="val f3"/>
                              <a:gd name="f286" fmla="val f4"/>
                              <a:gd name="f287" fmla="+- f286 0 f284"/>
                              <a:gd name="f288" fmla="+- f285 0 f284"/>
                              <a:gd name="f289" fmla="*/ f288 1 248920"/>
                              <a:gd name="f290" fmla="*/ f287 1 265906"/>
                              <a:gd name="f291" fmla="*/ 0 1 f289"/>
                              <a:gd name="f292" fmla="*/ 248920 1 f289"/>
                              <a:gd name="f293" fmla="*/ 0 1 f290"/>
                              <a:gd name="f294" fmla="*/ 265906 1 f290"/>
                              <a:gd name="f295" fmla="*/ f291 f282 1"/>
                              <a:gd name="f296" fmla="*/ f292 f282 1"/>
                              <a:gd name="f297" fmla="*/ f294 f283 1"/>
                              <a:gd name="f298" fmla="*/ f293 f283 1"/>
                            </a:gdLst>
                            <a:ahLst/>
                            <a:cxnLst>
                              <a:cxn ang="3cd4">
                                <a:pos x="hc" y="t"/>
                              </a:cxn>
                              <a:cxn ang="0">
                                <a:pos x="r" y="vc"/>
                              </a:cxn>
                              <a:cxn ang="cd4">
                                <a:pos x="hc" y="b"/>
                              </a:cxn>
                              <a:cxn ang="cd2">
                                <a:pos x="l" y="vc"/>
                              </a:cxn>
                            </a:cxnLst>
                            <a:rect l="f295" t="f298" r="f296" b="f297"/>
                            <a:pathLst>
                              <a:path w="248920" h="26590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 y="f36"/>
                                  <a:pt x="f37" y="f38"/>
                                  <a:pt x="f39" y="f40"/>
                                </a:cubicBezTo>
                                <a:cubicBezTo>
                                  <a:pt x="f41" y="f42"/>
                                  <a:pt x="f43" y="f44"/>
                                  <a:pt x="f45" y="f46"/>
                                </a:cubicBezTo>
                                <a:cubicBezTo>
                                  <a:pt x="f47" y="f48"/>
                                  <a:pt x="f49" y="f50"/>
                                  <a:pt x="f51" y="f52"/>
                                </a:cubicBez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62"/>
                                  <a:pt x="f78" y="f79"/>
                                  <a:pt x="f80" y="f81"/>
                                </a:cubicBezTo>
                                <a:cubicBezTo>
                                  <a:pt x="f82" y="f83"/>
                                  <a:pt x="f84" y="f85"/>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127"/>
                                  <a:pt x="f128" y="f129"/>
                                </a:cubicBezTo>
                                <a:cubicBezTo>
                                  <a:pt x="f130" y="f131"/>
                                  <a:pt x="f132" y="f133"/>
                                  <a:pt x="f134" y="f135"/>
                                </a:cubicBezTo>
                                <a:cubicBezTo>
                                  <a:pt x="f136" y="f103"/>
                                  <a:pt x="f137" y="f103"/>
                                  <a:pt x="f138" y="f135"/>
                                </a:cubicBezTo>
                                <a:cubicBezTo>
                                  <a:pt x="f139" y="f140"/>
                                  <a:pt x="f141" y="f142"/>
                                  <a:pt x="f143" y="f144"/>
                                </a:cubicBezTo>
                                <a:cubicBezTo>
                                  <a:pt x="f145" y="f146"/>
                                  <a:pt x="f147" y="f148"/>
                                  <a:pt x="f149" y="f150"/>
                                </a:cubicBezTo>
                                <a:cubicBezTo>
                                  <a:pt x="f151" y="f152"/>
                                  <a:pt x="f153" y="f154"/>
                                  <a:pt x="f155" y="f156"/>
                                </a:cubicBezTo>
                                <a:cubicBezTo>
                                  <a:pt x="f157" y="f158"/>
                                  <a:pt x="f159" y="f160"/>
                                  <a:pt x="f161" y="f162"/>
                                </a:cubicBezTo>
                                <a:cubicBezTo>
                                  <a:pt x="f163" y="f164"/>
                                  <a:pt x="f165" y="f166"/>
                                  <a:pt x="f167" y="f168"/>
                                </a:cubicBezTo>
                                <a:cubicBezTo>
                                  <a:pt x="f169" y="f170"/>
                                  <a:pt x="f171" y="f172"/>
                                  <a:pt x="f173" y="f174"/>
                                </a:cubicBezTo>
                                <a:cubicBezTo>
                                  <a:pt x="f175" y="f176"/>
                                  <a:pt x="f177" y="f178"/>
                                  <a:pt x="f118" y="f179"/>
                                </a:cubicBezTo>
                                <a:cubicBezTo>
                                  <a:pt x="f180" y="f181"/>
                                  <a:pt x="f182" y="f183"/>
                                  <a:pt x="f184" y="f185"/>
                                </a:cubicBezTo>
                                <a:cubicBezTo>
                                  <a:pt x="f186" y="f185"/>
                                  <a:pt x="f187" y="f188"/>
                                  <a:pt x="f189" y="f179"/>
                                </a:cubicBezTo>
                                <a:cubicBezTo>
                                  <a:pt x="f190" y="f191"/>
                                  <a:pt x="f192" y="f174"/>
                                  <a:pt x="f193" y="f194"/>
                                </a:cubicBezTo>
                                <a:cubicBezTo>
                                  <a:pt x="f195" y="f196"/>
                                  <a:pt x="f197" y="f198"/>
                                  <a:pt x="f192" y="f199"/>
                                </a:cubicBezTo>
                                <a:cubicBezTo>
                                  <a:pt x="f200" y="f201"/>
                                  <a:pt x="f202" y="f203"/>
                                  <a:pt x="f204" y="f205"/>
                                </a:cubicBezTo>
                                <a:cubicBezTo>
                                  <a:pt x="f206" y="f207"/>
                                  <a:pt x="f208" y="f209"/>
                                  <a:pt x="f210" y="f211"/>
                                </a:cubicBezTo>
                                <a:cubicBezTo>
                                  <a:pt x="f212" y="f213"/>
                                  <a:pt x="f214" y="f4"/>
                                  <a:pt x="f215" y="f216"/>
                                </a:cubicBezTo>
                                <a:cubicBezTo>
                                  <a:pt x="f217" y="f218"/>
                                  <a:pt x="f219" y="f220"/>
                                  <a:pt x="f221" y="f222"/>
                                </a:cubicBezTo>
                                <a:cubicBezTo>
                                  <a:pt x="f223" y="f224"/>
                                  <a:pt x="f225" y="f226"/>
                                  <a:pt x="f227" y="f172"/>
                                </a:cubicBezTo>
                                <a:cubicBezTo>
                                  <a:pt x="f228" y="f185"/>
                                  <a:pt x="f229" y="f230"/>
                                  <a:pt x="f231" y="f232"/>
                                </a:cubicBezTo>
                                <a:cubicBezTo>
                                  <a:pt x="f233" y="f234"/>
                                  <a:pt x="f235" y="f236"/>
                                  <a:pt x="f237" y="f238"/>
                                </a:cubicBezTo>
                                <a:cubicBezTo>
                                  <a:pt x="f239" y="f240"/>
                                  <a:pt x="f241" y="f242"/>
                                  <a:pt x="f243" y="f244"/>
                                </a:cubicBezTo>
                                <a:cubicBezTo>
                                  <a:pt x="f2" y="f245"/>
                                  <a:pt x="f246" y="f247"/>
                                  <a:pt x="f248" y="f249"/>
                                </a:cubicBezTo>
                                <a:cubicBezTo>
                                  <a:pt x="f250" y="f251"/>
                                  <a:pt x="f252" y="f253"/>
                                  <a:pt x="f254" y="f255"/>
                                </a:cubicBezTo>
                                <a:cubicBezTo>
                                  <a:pt x="f256" y="f257"/>
                                  <a:pt x="f258" y="f259"/>
                                  <a:pt x="f260" y="f261"/>
                                </a:cubicBezTo>
                                <a:cubicBezTo>
                                  <a:pt x="f262" y="f263"/>
                                  <a:pt x="f264" y="f265"/>
                                  <a:pt x="f266" y="f27"/>
                                </a:cubicBezTo>
                                <a:cubicBezTo>
                                  <a:pt x="f267" y="f268"/>
                                  <a:pt x="f269" y="f270"/>
                                  <a:pt x="f271" y="f272"/>
                                </a:cubicBezTo>
                                <a:cubicBezTo>
                                  <a:pt x="f273" y="f274"/>
                                  <a:pt x="f275" y="f276"/>
                                  <a:pt x="f277" y="f278"/>
                                </a:cubicBezTo>
                                <a:cubicBezTo>
                                  <a:pt x="f128" y="f279"/>
                                  <a:pt x="f280" y="f281"/>
                                  <a:pt x="f5" y="f6"/>
                                </a:cubicBezTo>
                                <a:close/>
                              </a:path>
                            </a:pathLst>
                          </a:custGeom>
                          <a:solidFill>
                            <a:srgbClr val="1E1C11"/>
                          </a:solidFill>
                          <a:ln cap="flat">
                            <a:noFill/>
                            <a:prstDash val="solid"/>
                          </a:ln>
                        </wps:spPr>
                        <wps:bodyPr lIns="0" tIns="0" rIns="0" bIns="0"/>
                      </wps:wsp>
                      <wps:wsp>
                        <wps:cNvPr id="84" name="Shape 76"/>
                        <wps:cNvSpPr/>
                        <wps:spPr>
                          <a:xfrm>
                            <a:off x="3115927" y="1369551"/>
                            <a:ext cx="50200" cy="96990"/>
                          </a:xfrm>
                          <a:custGeom>
                            <a:avLst/>
                            <a:gdLst>
                              <a:gd name="f0" fmla="val w"/>
                              <a:gd name="f1" fmla="val h"/>
                              <a:gd name="f2" fmla="val 0"/>
                              <a:gd name="f3" fmla="val 77451"/>
                              <a:gd name="f4" fmla="val 161369"/>
                              <a:gd name="f5" fmla="val 24813"/>
                              <a:gd name="f6" fmla="val 62357"/>
                              <a:gd name="f7" fmla="val 30940"/>
                              <a:gd name="f8" fmla="val 50419"/>
                              <a:gd name="f9" fmla="val 38306"/>
                              <a:gd name="f10" fmla="val 40513"/>
                              <a:gd name="f11" fmla="val 48593"/>
                              <a:gd name="f12" fmla="val 32512"/>
                              <a:gd name="f13" fmla="val 61801"/>
                              <a:gd name="f14" fmla="val 31750"/>
                              <a:gd name="f15" fmla="val 63198"/>
                              <a:gd name="f16" fmla="val 30988"/>
                              <a:gd name="f17" fmla="val 64722"/>
                              <a:gd name="f18" fmla="val 30226"/>
                              <a:gd name="f19" fmla="val 66373"/>
                              <a:gd name="f20" fmla="val 29464"/>
                              <a:gd name="f21" fmla="val 67897"/>
                              <a:gd name="f22" fmla="val 28702"/>
                              <a:gd name="f23" fmla="val 69548"/>
                              <a:gd name="f24" fmla="val 27940"/>
                              <a:gd name="f25" fmla="val 71326"/>
                              <a:gd name="f26" fmla="val 37465"/>
                              <a:gd name="f27" fmla="val 71580"/>
                              <a:gd name="f28" fmla="val 49149"/>
                              <a:gd name="f29" fmla="val 70437"/>
                              <a:gd name="f30" fmla="val 63119"/>
                              <a:gd name="f31" fmla="val 68151"/>
                              <a:gd name="f32" fmla="val 63403"/>
                              <a:gd name="f33" fmla="val 86168"/>
                              <a:gd name="f34" fmla="val 46228"/>
                              <a:gd name="f35" fmla="val 91392"/>
                              <a:gd name="f36" fmla="val 35941"/>
                              <a:gd name="f37" fmla="val 92027"/>
                              <a:gd name="f38" fmla="val 28194"/>
                              <a:gd name="f39" fmla="val 92153"/>
                              <a:gd name="f40" fmla="val 22733"/>
                              <a:gd name="f41" fmla="val 91646"/>
                              <a:gd name="f42" fmla="val 22606"/>
                              <a:gd name="f43" fmla="val 95328"/>
                              <a:gd name="f44" fmla="val 22352"/>
                              <a:gd name="f45" fmla="val 103203"/>
                              <a:gd name="f46" fmla="val 24003"/>
                              <a:gd name="f47" fmla="val 110696"/>
                              <a:gd name="f48" fmla="val 27559"/>
                              <a:gd name="f49" fmla="val 117935"/>
                              <a:gd name="f50" fmla="val 125301"/>
                              <a:gd name="f51" fmla="val 36322"/>
                              <a:gd name="f52" fmla="val 131143"/>
                              <a:gd name="f53" fmla="val 43561"/>
                              <a:gd name="f54" fmla="val 135461"/>
                              <a:gd name="f55" fmla="val 49467"/>
                              <a:gd name="f56" fmla="val 138699"/>
                              <a:gd name="f57" fmla="val 55372"/>
                              <a:gd name="f58" fmla="val 141049"/>
                              <a:gd name="f59" fmla="val 61277"/>
                              <a:gd name="f60" fmla="val 142493"/>
                              <a:gd name="f61" fmla="val 143957"/>
                              <a:gd name="f62" fmla="val 160354"/>
                              <a:gd name="f63" fmla="val 66548"/>
                              <a:gd name="f64" fmla="val 54864"/>
                              <a:gd name="f65" fmla="val 160607"/>
                              <a:gd name="f66" fmla="val 44577"/>
                              <a:gd name="f67" fmla="val 157686"/>
                              <a:gd name="f68" fmla="val 35814"/>
                              <a:gd name="f69" fmla="val 152860"/>
                              <a:gd name="f70" fmla="val 17907"/>
                              <a:gd name="f71" fmla="val 142319"/>
                              <a:gd name="f72" fmla="val 7239"/>
                              <a:gd name="f73" fmla="val 128222"/>
                              <a:gd name="f74" fmla="val 3556"/>
                              <a:gd name="f75" fmla="val 110569"/>
                              <a:gd name="f76" fmla="val 92916"/>
                              <a:gd name="f77" fmla="val 3937"/>
                              <a:gd name="f78" fmla="val 73739"/>
                              <a:gd name="f79" fmla="val 15621"/>
                              <a:gd name="f80" fmla="val 53038"/>
                              <a:gd name="f81" fmla="val 23622"/>
                              <a:gd name="f82" fmla="val 39195"/>
                              <a:gd name="f83" fmla="val 34036"/>
                              <a:gd name="f84" fmla="val 27130"/>
                              <a:gd name="f85" fmla="val 46736"/>
                              <a:gd name="f86" fmla="val 16843"/>
                              <a:gd name="f87" fmla="val 53086"/>
                              <a:gd name="f88" fmla="val 11699"/>
                              <a:gd name="f89" fmla="val 59658"/>
                              <a:gd name="f90" fmla="val 7413"/>
                              <a:gd name="f91" fmla="val 66437"/>
                              <a:gd name="f92" fmla="val 4000"/>
                              <a:gd name="f93" fmla="*/ f0 1 77451"/>
                              <a:gd name="f94" fmla="*/ f1 1 161369"/>
                              <a:gd name="f95" fmla="val f2"/>
                              <a:gd name="f96" fmla="val f3"/>
                              <a:gd name="f97" fmla="val f4"/>
                              <a:gd name="f98" fmla="+- f97 0 f95"/>
                              <a:gd name="f99" fmla="+- f96 0 f95"/>
                              <a:gd name="f100" fmla="*/ f99 1 77451"/>
                              <a:gd name="f101" fmla="*/ f98 1 161369"/>
                              <a:gd name="f102" fmla="*/ 0 1 f100"/>
                              <a:gd name="f103" fmla="*/ 77451 1 f100"/>
                              <a:gd name="f104" fmla="*/ 0 1 f101"/>
                              <a:gd name="f105" fmla="*/ 161369 1 f101"/>
                              <a:gd name="f106" fmla="*/ f102 f93 1"/>
                              <a:gd name="f107" fmla="*/ f103 f93 1"/>
                              <a:gd name="f108" fmla="*/ f105 f94 1"/>
                              <a:gd name="f109" fmla="*/ f104 f94 1"/>
                            </a:gdLst>
                            <a:ahLst/>
                            <a:cxnLst>
                              <a:cxn ang="3cd4">
                                <a:pos x="hc" y="t"/>
                              </a:cxn>
                              <a:cxn ang="0">
                                <a:pos x="r" y="vc"/>
                              </a:cxn>
                              <a:cxn ang="cd4">
                                <a:pos x="hc" y="b"/>
                              </a:cxn>
                              <a:cxn ang="cd2">
                                <a:pos x="l" y="vc"/>
                              </a:cxn>
                            </a:cxnLst>
                            <a:rect l="f106" t="f109" r="f107" b="f108"/>
                            <a:pathLst>
                              <a:path w="77451" h="16136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lnTo>
                                  <a:pt x="f42" y="f43"/>
                                </a:lnTo>
                                <a:cubicBezTo>
                                  <a:pt x="f44" y="f45"/>
                                  <a:pt x="f46" y="f47"/>
                                  <a:pt x="f48" y="f49"/>
                                </a:cubicBezTo>
                                <a:cubicBezTo>
                                  <a:pt x="f16" y="f50"/>
                                  <a:pt x="f51" y="f52"/>
                                  <a:pt x="f53" y="f54"/>
                                </a:cubicBezTo>
                                <a:cubicBezTo>
                                  <a:pt x="f55" y="f56"/>
                                  <a:pt x="f57" y="f58"/>
                                  <a:pt x="f59" y="f60"/>
                                </a:cubicBezTo>
                                <a:lnTo>
                                  <a:pt x="f3" y="f61"/>
                                </a:lnTo>
                                <a:lnTo>
                                  <a:pt x="f3" y="f62"/>
                                </a:lnTo>
                                <a:lnTo>
                                  <a:pt x="f63" y="f4"/>
                                </a:lnTo>
                                <a:cubicBezTo>
                                  <a:pt x="f64" y="f65"/>
                                  <a:pt x="f66" y="f67"/>
                                  <a:pt x="f68" y="f69"/>
                                </a:cubicBezTo>
                                <a:cubicBezTo>
                                  <a:pt x="f70" y="f71"/>
                                  <a:pt x="f72" y="f73"/>
                                  <a:pt x="f74" y="f75"/>
                                </a:cubicBezTo>
                                <a:cubicBezTo>
                                  <a:pt x="f2" y="f76"/>
                                  <a:pt x="f77" y="f78"/>
                                  <a:pt x="f79" y="f80"/>
                                </a:cubicBezTo>
                                <a:cubicBezTo>
                                  <a:pt x="f81" y="f82"/>
                                  <a:pt x="f83" y="f84"/>
                                  <a:pt x="f85" y="f86"/>
                                </a:cubicBezTo>
                                <a:cubicBezTo>
                                  <a:pt x="f87" y="f88"/>
                                  <a:pt x="f89" y="f90"/>
                                  <a:pt x="f91" y="f92"/>
                                </a:cubicBezTo>
                                <a:lnTo>
                                  <a:pt x="f3" y="f2"/>
                                </a:lnTo>
                                <a:close/>
                              </a:path>
                            </a:pathLst>
                          </a:custGeom>
                          <a:solidFill>
                            <a:srgbClr val="1E1C11"/>
                          </a:solidFill>
                          <a:ln cap="flat">
                            <a:noFill/>
                            <a:prstDash val="solid"/>
                          </a:ln>
                        </wps:spPr>
                        <wps:bodyPr lIns="0" tIns="0" rIns="0" bIns="0"/>
                      </wps:wsp>
                      <wps:wsp>
                        <wps:cNvPr id="85" name="Shape 77"/>
                        <wps:cNvSpPr/>
                        <wps:spPr>
                          <a:xfrm>
                            <a:off x="3021762" y="1312511"/>
                            <a:ext cx="137379" cy="107624"/>
                          </a:xfrm>
                          <a:custGeom>
                            <a:avLst/>
                            <a:gdLst>
                              <a:gd name="f0" fmla="val w"/>
                              <a:gd name="f1" fmla="val h"/>
                              <a:gd name="f2" fmla="val 0"/>
                              <a:gd name="f3" fmla="val 211963"/>
                              <a:gd name="f4" fmla="val 179070"/>
                              <a:gd name="f5" fmla="val 72263"/>
                              <a:gd name="f6" fmla="val 381"/>
                              <a:gd name="f7" fmla="val 74676"/>
                              <a:gd name="f8" fmla="val 76581"/>
                              <a:gd name="f9" fmla="val 78232"/>
                              <a:gd name="f10" fmla="val 1270"/>
                              <a:gd name="f11" fmla="val 80391"/>
                              <a:gd name="f12" fmla="val 2540"/>
                              <a:gd name="f13" fmla="val 81661"/>
                              <a:gd name="f14" fmla="val 4318"/>
                              <a:gd name="f15" fmla="val 82169"/>
                              <a:gd name="f16" fmla="val 6731"/>
                              <a:gd name="f17" fmla="val 82550"/>
                              <a:gd name="f18" fmla="val 9017"/>
                              <a:gd name="f19" fmla="val 82042"/>
                              <a:gd name="f20" fmla="val 11557"/>
                              <a:gd name="f21" fmla="val 80518"/>
                              <a:gd name="f22" fmla="val 14351"/>
                              <a:gd name="f23" fmla="val 80137"/>
                              <a:gd name="f24" fmla="val 14986"/>
                              <a:gd name="f25" fmla="val 79756"/>
                              <a:gd name="f26" fmla="val 15621"/>
                              <a:gd name="f27" fmla="val 79375"/>
                              <a:gd name="f28" fmla="val 16256"/>
                              <a:gd name="f29" fmla="val 78994"/>
                              <a:gd name="f30" fmla="val 16764"/>
                              <a:gd name="f31" fmla="val 78486"/>
                              <a:gd name="f32" fmla="val 17399"/>
                              <a:gd name="f33" fmla="val 77978"/>
                              <a:gd name="f34" fmla="val 17907"/>
                              <a:gd name="f35" fmla="val 70612"/>
                              <a:gd name="f36" fmla="val 25146"/>
                              <a:gd name="f37" fmla="val 63627"/>
                              <a:gd name="f38" fmla="val 33274"/>
                              <a:gd name="f39" fmla="val 56769"/>
                              <a:gd name="f40" fmla="val 42418"/>
                              <a:gd name="f41" fmla="val 50038"/>
                              <a:gd name="f42" fmla="val 51562"/>
                              <a:gd name="f43" fmla="val 43942"/>
                              <a:gd name="f44" fmla="val 60833"/>
                              <a:gd name="f45" fmla="val 38354"/>
                              <a:gd name="f46" fmla="val 70485"/>
                              <a:gd name="f47" fmla="val 28956"/>
                              <a:gd name="f48" fmla="val 86741"/>
                              <a:gd name="f49" fmla="val 22987"/>
                              <a:gd name="f50" fmla="val 100838"/>
                              <a:gd name="f51" fmla="val 20320"/>
                              <a:gd name="f52" fmla="val 112776"/>
                              <a:gd name="f53" fmla="val 17526"/>
                              <a:gd name="f54" fmla="val 124587"/>
                              <a:gd name="f55" fmla="val 19431"/>
                              <a:gd name="f56" fmla="val 132588"/>
                              <a:gd name="f57" fmla="val 25654"/>
                              <a:gd name="f58" fmla="val 136652"/>
                              <a:gd name="f59" fmla="val 29845"/>
                              <a:gd name="f60" fmla="val 138557"/>
                              <a:gd name="f61" fmla="val 35306"/>
                              <a:gd name="f62" fmla="val 138811"/>
                              <a:gd name="f63" fmla="val 42037"/>
                              <a:gd name="f64" fmla="val 137287"/>
                              <a:gd name="f65" fmla="val 48768"/>
                              <a:gd name="f66" fmla="val 135763"/>
                              <a:gd name="f67" fmla="val 55245"/>
                              <a:gd name="f68" fmla="val 133985"/>
                              <a:gd name="f69" fmla="val 61341"/>
                              <a:gd name="f70" fmla="val 132207"/>
                              <a:gd name="f71" fmla="val 68945"/>
                              <a:gd name="f72" fmla="val 131285"/>
                              <a:gd name="f73" fmla="val 73787"/>
                              <a:gd name="f74" fmla="val 123571"/>
                              <a:gd name="f75" fmla="val 85598"/>
                              <a:gd name="f76" fmla="val 105029"/>
                              <a:gd name="f77" fmla="val 100330"/>
                              <a:gd name="f78" fmla="val 83312"/>
                              <a:gd name="f79" fmla="val 117983"/>
                              <a:gd name="f80" fmla="val 58674"/>
                              <a:gd name="f81" fmla="val 113919"/>
                              <a:gd name="f82" fmla="val 58928"/>
                              <a:gd name="f83" fmla="val 109474"/>
                              <a:gd name="f84" fmla="val 104775"/>
                              <a:gd name="f85" fmla="val 99949"/>
                              <a:gd name="f86" fmla="val 58801"/>
                              <a:gd name="f87" fmla="val 96012"/>
                              <a:gd name="f88" fmla="val 58039"/>
                              <a:gd name="f89" fmla="val 93091"/>
                              <a:gd name="f90" fmla="val 56515"/>
                              <a:gd name="f91" fmla="val 91313"/>
                              <a:gd name="f92" fmla="val 55372"/>
                              <a:gd name="f93" fmla="val 90170"/>
                              <a:gd name="f94" fmla="val 54102"/>
                              <a:gd name="f95" fmla="val 89662"/>
                              <a:gd name="f96" fmla="val 52451"/>
                              <a:gd name="f97" fmla="val 89154"/>
                              <a:gd name="f98" fmla="val 50800"/>
                              <a:gd name="f99" fmla="val 89281"/>
                              <a:gd name="f100" fmla="val 49276"/>
                              <a:gd name="f101" fmla="val 90043"/>
                              <a:gd name="f102" fmla="val 47752"/>
                              <a:gd name="f103" fmla="val 90932"/>
                              <a:gd name="f104" fmla="val 46863"/>
                              <a:gd name="f105" fmla="val 93980"/>
                              <a:gd name="f106" fmla="val 46228"/>
                              <a:gd name="f107" fmla="val 99187"/>
                              <a:gd name="f108" fmla="val 45720"/>
                              <a:gd name="f109" fmla="val 104521"/>
                              <a:gd name="f110" fmla="val 45212"/>
                              <a:gd name="f111" fmla="val 110617"/>
                              <a:gd name="f112" fmla="val 44323"/>
                              <a:gd name="f113" fmla="val 117602"/>
                              <a:gd name="f114" fmla="val 42672"/>
                              <a:gd name="f115" fmla="val 41148"/>
                              <a:gd name="f116" fmla="val 130937"/>
                              <a:gd name="f117" fmla="val 38227"/>
                              <a:gd name="f118" fmla="val 136779"/>
                              <a:gd name="f119" fmla="val 33909"/>
                              <a:gd name="f120" fmla="val 138684"/>
                              <a:gd name="f121" fmla="val 32258"/>
                              <a:gd name="f122" fmla="val 140716"/>
                              <a:gd name="f123" fmla="val 30861"/>
                              <a:gd name="f124" fmla="val 142621"/>
                              <a:gd name="f125" fmla="val 30099"/>
                              <a:gd name="f126" fmla="val 144399"/>
                              <a:gd name="f127" fmla="val 146304"/>
                              <a:gd name="f128" fmla="val 29718"/>
                              <a:gd name="f129" fmla="val 147828"/>
                              <a:gd name="f130" fmla="val 149352"/>
                              <a:gd name="f131" fmla="val 151892"/>
                              <a:gd name="f132" fmla="val 32385"/>
                              <a:gd name="f133" fmla="val 153162"/>
                              <a:gd name="f134" fmla="val 34290"/>
                              <a:gd name="f135" fmla="val 36449"/>
                              <a:gd name="f136" fmla="val 153289"/>
                              <a:gd name="f137" fmla="val 38608"/>
                              <a:gd name="f138" fmla="val 152527"/>
                              <a:gd name="f139" fmla="val 40767"/>
                              <a:gd name="f140" fmla="val 151130"/>
                              <a:gd name="f141" fmla="val 43180"/>
                              <a:gd name="f142" fmla="val 149225"/>
                              <a:gd name="f143" fmla="val 46355"/>
                              <a:gd name="f144" fmla="val 147193"/>
                              <a:gd name="f145" fmla="val 145034"/>
                              <a:gd name="f146" fmla="val 52197"/>
                              <a:gd name="f147" fmla="val 142748"/>
                              <a:gd name="f148" fmla="val 55118"/>
                              <a:gd name="f149" fmla="val 141605"/>
                              <a:gd name="f150" fmla="val 141224"/>
                              <a:gd name="f151" fmla="val 57023"/>
                              <a:gd name="f152" fmla="val 151003"/>
                              <a:gd name="f153" fmla="val 49784"/>
                              <a:gd name="f154" fmla="val 160909"/>
                              <a:gd name="f155" fmla="val 170815"/>
                              <a:gd name="f156" fmla="val 44831"/>
                              <a:gd name="f157" fmla="val 180721"/>
                              <a:gd name="f158" fmla="val 189738"/>
                              <a:gd name="f159" fmla="val 197612"/>
                              <a:gd name="f160" fmla="val 50292"/>
                              <a:gd name="f161" fmla="val 205994"/>
                              <a:gd name="f162" fmla="val 210566"/>
                              <a:gd name="f163" fmla="val 211201"/>
                              <a:gd name="f164" fmla="val 68199"/>
                              <a:gd name="f165" fmla="val 75184"/>
                              <a:gd name="f166" fmla="val 210058"/>
                              <a:gd name="f167" fmla="val 82423"/>
                              <a:gd name="f168" fmla="val 205613"/>
                              <a:gd name="f169" fmla="val 89916"/>
                              <a:gd name="f170" fmla="val 199771"/>
                              <a:gd name="f171" fmla="val 99695"/>
                              <a:gd name="f172" fmla="val 193040"/>
                              <a:gd name="f173" fmla="val 106934"/>
                              <a:gd name="f174" fmla="val 185801"/>
                              <a:gd name="f175" fmla="val 111506"/>
                              <a:gd name="f176" fmla="val 178435"/>
                              <a:gd name="f177" fmla="val 116078"/>
                              <a:gd name="f178" fmla="val 172466"/>
                              <a:gd name="f179" fmla="val 117221"/>
                              <a:gd name="f180" fmla="val 167894"/>
                              <a:gd name="f181" fmla="val 114935"/>
                              <a:gd name="f182" fmla="val 164719"/>
                              <a:gd name="f183" fmla="val 112903"/>
                              <a:gd name="f184" fmla="val 162941"/>
                              <a:gd name="f185" fmla="val 110236"/>
                              <a:gd name="f186" fmla="val 162433"/>
                              <a:gd name="f187" fmla="val 106807"/>
                              <a:gd name="f188" fmla="val 161925"/>
                              <a:gd name="f189" fmla="val 103378"/>
                              <a:gd name="f190" fmla="val 162306"/>
                              <a:gd name="f191" fmla="val 163830"/>
                              <a:gd name="f192" fmla="val 97663"/>
                              <a:gd name="f193" fmla="val 165989"/>
                              <a:gd name="f194" fmla="val 95250"/>
                              <a:gd name="f195" fmla="val 169672"/>
                              <a:gd name="f196" fmla="val 175006"/>
                              <a:gd name="f197" fmla="val 180340"/>
                              <a:gd name="f198" fmla="val 93853"/>
                              <a:gd name="f199" fmla="val 185928"/>
                              <a:gd name="f200" fmla="val 191516"/>
                              <a:gd name="f201" fmla="val 81280"/>
                              <a:gd name="f202" fmla="val 193294"/>
                              <a:gd name="f203" fmla="val 193929"/>
                              <a:gd name="f204" fmla="val 75057"/>
                              <a:gd name="f205" fmla="val 193421"/>
                              <a:gd name="f206" fmla="val 71882"/>
                              <a:gd name="f207" fmla="val 192913"/>
                              <a:gd name="f208" fmla="val 68707"/>
                              <a:gd name="f209" fmla="val 190373"/>
                              <a:gd name="f210" fmla="val 65786"/>
                              <a:gd name="f211" fmla="val 63119"/>
                              <a:gd name="f212" fmla="val 180086"/>
                              <a:gd name="f213" fmla="val 60071"/>
                              <a:gd name="f214" fmla="val 173228"/>
                              <a:gd name="f215" fmla="val 59182"/>
                              <a:gd name="f216" fmla="val 165354"/>
                              <a:gd name="f217" fmla="val 60452"/>
                              <a:gd name="f218" fmla="val 157480"/>
                              <a:gd name="f219" fmla="val 61722"/>
                              <a:gd name="f220" fmla="val 149860"/>
                              <a:gd name="f221" fmla="val 64389"/>
                              <a:gd name="f222" fmla="val 142494"/>
                              <a:gd name="f223" fmla="val 68453"/>
                              <a:gd name="f224" fmla="val 135128"/>
                              <a:gd name="f225" fmla="val 72644"/>
                              <a:gd name="f226" fmla="val 129159"/>
                              <a:gd name="f227" fmla="val 77343"/>
                              <a:gd name="f228" fmla="val 124714"/>
                              <a:gd name="f229" fmla="val 82677"/>
                              <a:gd name="f230" fmla="val 123063"/>
                              <a:gd name="f231" fmla="val 84582"/>
                              <a:gd name="f232" fmla="val 119888"/>
                              <a:gd name="f233" fmla="val 115189"/>
                              <a:gd name="f234" fmla="val 96139"/>
                              <a:gd name="f235" fmla="val 103251"/>
                              <a:gd name="f236" fmla="val 105283"/>
                              <a:gd name="f237" fmla="val 111379"/>
                              <a:gd name="f238" fmla="val 99314"/>
                              <a:gd name="f239" fmla="val 120650"/>
                              <a:gd name="f240" fmla="val 93472"/>
                              <a:gd name="f241" fmla="val 129794"/>
                              <a:gd name="f242" fmla="val 87884"/>
                              <a:gd name="f243" fmla="val 77216"/>
                              <a:gd name="f244" fmla="val 155829"/>
                              <a:gd name="f245" fmla="val 73152"/>
                              <a:gd name="f246" fmla="val 70358"/>
                              <a:gd name="f247" fmla="val 167386"/>
                              <a:gd name="f248" fmla="val 69342"/>
                              <a:gd name="f249" fmla="val 169164"/>
                              <a:gd name="f250" fmla="val 68580"/>
                              <a:gd name="f251" fmla="val 170561"/>
                              <a:gd name="f252" fmla="val 67945"/>
                              <a:gd name="f253" fmla="val 171577"/>
                              <a:gd name="f254" fmla="val 175260"/>
                              <a:gd name="f255" fmla="val 63246"/>
                              <a:gd name="f256" fmla="val 177419"/>
                              <a:gd name="f257" fmla="val 60579"/>
                              <a:gd name="f258" fmla="val 178181"/>
                              <a:gd name="f259" fmla="val 57785"/>
                              <a:gd name="f260" fmla="val 178689"/>
                              <a:gd name="f261" fmla="val 52578"/>
                              <a:gd name="f262" fmla="val 177292"/>
                              <a:gd name="f263" fmla="val 50419"/>
                              <a:gd name="f264" fmla="val 176022"/>
                              <a:gd name="f265" fmla="val 48895"/>
                              <a:gd name="f266" fmla="val 174117"/>
                              <a:gd name="f267" fmla="val 48133"/>
                              <a:gd name="f268" fmla="val 47371"/>
                              <a:gd name="f269" fmla="val 169037"/>
                              <a:gd name="f270" fmla="val 166370"/>
                              <a:gd name="f271" fmla="val 49403"/>
                              <a:gd name="f272" fmla="val 163322"/>
                              <a:gd name="f273" fmla="val 51626"/>
                              <a:gd name="f274" fmla="val 159321"/>
                              <a:gd name="f275" fmla="val 54769"/>
                              <a:gd name="f276" fmla="val 154019"/>
                              <a:gd name="f277" fmla="val 58833"/>
                              <a:gd name="f278" fmla="val 147399"/>
                              <a:gd name="f279" fmla="val 60337"/>
                              <a:gd name="f280" fmla="val 145002"/>
                              <a:gd name="f281" fmla="val 36576"/>
                              <a:gd name="f282" fmla="val 154305"/>
                              <a:gd name="f283" fmla="val 27559"/>
                              <a:gd name="f284" fmla="val 156210"/>
                              <a:gd name="f285" fmla="val 19304"/>
                              <a:gd name="f286" fmla="val 155321"/>
                              <a:gd name="f287" fmla="val 151384"/>
                              <a:gd name="f288" fmla="val 146812"/>
                              <a:gd name="f289" fmla="val 508"/>
                              <a:gd name="f290" fmla="val 139319"/>
                              <a:gd name="f291" fmla="val 254"/>
                              <a:gd name="f292" fmla="val 128778"/>
                              <a:gd name="f293" fmla="val 118237"/>
                              <a:gd name="f294" fmla="val 2286"/>
                              <a:gd name="f295" fmla="val 106426"/>
                              <a:gd name="f296" fmla="val 6985"/>
                              <a:gd name="f297" fmla="val 11684"/>
                              <a:gd name="f298" fmla="val 17780"/>
                              <a:gd name="f299" fmla="val 66675"/>
                              <a:gd name="f300" fmla="val 25273"/>
                              <a:gd name="f301" fmla="val 53594"/>
                              <a:gd name="f302" fmla="val 31369"/>
                              <a:gd name="f303" fmla="val 42926"/>
                              <a:gd name="f304" fmla="val 37973"/>
                              <a:gd name="f305" fmla="val 33147"/>
                              <a:gd name="f306" fmla="val 24384"/>
                              <a:gd name="f307" fmla="val 51689"/>
                              <a:gd name="f308" fmla="val 58293"/>
                              <a:gd name="f309" fmla="val 8763"/>
                              <a:gd name="f310" fmla="val 64643"/>
                              <a:gd name="f311" fmla="val 3810"/>
                              <a:gd name="f312" fmla="val 67437"/>
                              <a:gd name="f313" fmla="val 1905"/>
                              <a:gd name="f314" fmla="val 69977"/>
                              <a:gd name="f315" fmla="val 762"/>
                              <a:gd name="f316" fmla="*/ f0 1 211963"/>
                              <a:gd name="f317" fmla="*/ f1 1 179070"/>
                              <a:gd name="f318" fmla="val f2"/>
                              <a:gd name="f319" fmla="val f3"/>
                              <a:gd name="f320" fmla="val f4"/>
                              <a:gd name="f321" fmla="+- f320 0 f318"/>
                              <a:gd name="f322" fmla="+- f319 0 f318"/>
                              <a:gd name="f323" fmla="*/ f322 1 211963"/>
                              <a:gd name="f324" fmla="*/ f321 1 179070"/>
                              <a:gd name="f325" fmla="*/ 0 1 f323"/>
                              <a:gd name="f326" fmla="*/ 211963 1 f323"/>
                              <a:gd name="f327" fmla="*/ 0 1 f324"/>
                              <a:gd name="f328" fmla="*/ 179070 1 f324"/>
                              <a:gd name="f329" fmla="*/ f325 f316 1"/>
                              <a:gd name="f330" fmla="*/ f326 f316 1"/>
                              <a:gd name="f331" fmla="*/ f328 f317 1"/>
                              <a:gd name="f332" fmla="*/ f327 f317 1"/>
                            </a:gdLst>
                            <a:ahLst/>
                            <a:cxnLst>
                              <a:cxn ang="3cd4">
                                <a:pos x="hc" y="t"/>
                              </a:cxn>
                              <a:cxn ang="0">
                                <a:pos x="r" y="vc"/>
                              </a:cxn>
                              <a:cxn ang="cd4">
                                <a:pos x="hc" y="b"/>
                              </a:cxn>
                              <a:cxn ang="cd2">
                                <a:pos x="l" y="vc"/>
                              </a:cxn>
                            </a:cxnLst>
                            <a:rect l="f329" t="f332" r="f330" b="f331"/>
                            <a:pathLst>
                              <a:path w="211963" h="179070">
                                <a:moveTo>
                                  <a:pt x="f5" y="f6"/>
                                </a:moveTo>
                                <a:cubicBezTo>
                                  <a:pt x="f7" y="f2"/>
                                  <a:pt x="f8" y="f6"/>
                                  <a:pt x="f9" y="f10"/>
                                </a:cubicBezTo>
                                <a:cubicBezTo>
                                  <a:pt x="f11" y="f12"/>
                                  <a:pt x="f13" y="f14"/>
                                  <a:pt x="f15" y="f16"/>
                                </a:cubicBezTo>
                                <a:cubicBezTo>
                                  <a:pt x="f17" y="f18"/>
                                  <a:pt x="f19" y="f20"/>
                                  <a:pt x="f21" y="f22"/>
                                </a:cubicBez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lnTo>
                                  <a:pt x="f73" y="f74"/>
                                </a:lnTo>
                                <a:cubicBezTo>
                                  <a:pt x="f75" y="f76"/>
                                  <a:pt x="f77" y="f78"/>
                                  <a:pt x="f79" y="f80"/>
                                </a:cubicBezTo>
                                <a:cubicBezTo>
                                  <a:pt x="f81" y="f82"/>
                                  <a:pt x="f83" y="f82"/>
                                  <a:pt x="f84" y="f82"/>
                                </a:cubicBezTo>
                                <a:cubicBezTo>
                                  <a:pt x="f85" y="f86"/>
                                  <a:pt x="f87" y="f88"/>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cubicBezTo>
                                  <a:pt x="f54" y="f115"/>
                                  <a:pt x="f116" y="f117"/>
                                  <a:pt x="f118" y="f119"/>
                                </a:cubicBezTo>
                                <a:lnTo>
                                  <a:pt x="f120" y="f121"/>
                                </a:lnTo>
                                <a:cubicBezTo>
                                  <a:pt x="f122" y="f123"/>
                                  <a:pt x="f124" y="f125"/>
                                  <a:pt x="f126" y="f59"/>
                                </a:cubicBezTo>
                                <a:cubicBezTo>
                                  <a:pt x="f127" y="f128"/>
                                  <a:pt x="f129" y="f125"/>
                                  <a:pt x="f130" y="f123"/>
                                </a:cubicBezTo>
                                <a:cubicBezTo>
                                  <a:pt x="f131" y="f132"/>
                                  <a:pt x="f133" y="f134"/>
                                  <a:pt x="f133" y="f135"/>
                                </a:cubicBezTo>
                                <a:cubicBezTo>
                                  <a:pt x="f136" y="f137"/>
                                  <a:pt x="f138" y="f139"/>
                                  <a:pt x="f140" y="f141"/>
                                </a:cubicBezTo>
                                <a:cubicBezTo>
                                  <a:pt x="f142" y="f143"/>
                                  <a:pt x="f144" y="f100"/>
                                  <a:pt x="f145" y="f146"/>
                                </a:cubicBezTo>
                                <a:cubicBezTo>
                                  <a:pt x="f147" y="f148"/>
                                  <a:pt x="f149" y="f39"/>
                                  <a:pt x="f150" y="f151"/>
                                </a:cubicBezTo>
                                <a:cubicBezTo>
                                  <a:pt x="f152" y="f153"/>
                                  <a:pt x="f154" y="f108"/>
                                  <a:pt x="f155" y="f156"/>
                                </a:cubicBezTo>
                                <a:cubicBezTo>
                                  <a:pt x="f157" y="f43"/>
                                  <a:pt x="f158" y="f108"/>
                                  <a:pt x="f159" y="f160"/>
                                </a:cubicBezTo>
                                <a:cubicBezTo>
                                  <a:pt x="f161" y="f67"/>
                                  <a:pt x="f162" y="f69"/>
                                  <a:pt x="f163" y="f164"/>
                                </a:cubicBezTo>
                                <a:cubicBezTo>
                                  <a:pt x="f3" y="f165"/>
                                  <a:pt x="f166" y="f167"/>
                                  <a:pt x="f168" y="f169"/>
                                </a:cubicBezTo>
                                <a:cubicBezTo>
                                  <a:pt x="f170" y="f171"/>
                                  <a:pt x="f172" y="f173"/>
                                  <a:pt x="f174" y="f175"/>
                                </a:cubicBezTo>
                                <a:cubicBezTo>
                                  <a:pt x="f176" y="f177"/>
                                  <a:pt x="f178" y="f179"/>
                                  <a:pt x="f180" y="f181"/>
                                </a:cubicBezTo>
                                <a:cubicBezTo>
                                  <a:pt x="f182" y="f183"/>
                                  <a:pt x="f184" y="f185"/>
                                  <a:pt x="f186" y="f187"/>
                                </a:cubicBezTo>
                                <a:cubicBezTo>
                                  <a:pt x="f188" y="f189"/>
                                  <a:pt x="f190" y="f77"/>
                                  <a:pt x="f191" y="f192"/>
                                </a:cubicBezTo>
                                <a:cubicBezTo>
                                  <a:pt x="f193" y="f194"/>
                                  <a:pt x="f195" y="f105"/>
                                  <a:pt x="f196" y="f105"/>
                                </a:cubicBezTo>
                                <a:cubicBezTo>
                                  <a:pt x="f197" y="f198"/>
                                  <a:pt x="f199" y="f95"/>
                                  <a:pt x="f200" y="f201"/>
                                </a:cubicBezTo>
                                <a:cubicBezTo>
                                  <a:pt x="f202" y="f9"/>
                                  <a:pt x="f203" y="f204"/>
                                  <a:pt x="f205" y="f206"/>
                                </a:cubicBezTo>
                                <a:cubicBezTo>
                                  <a:pt x="f207" y="f208"/>
                                  <a:pt x="f209" y="f210"/>
                                  <a:pt x="f199" y="f211"/>
                                </a:cubicBezTo>
                                <a:cubicBezTo>
                                  <a:pt x="f212" y="f213"/>
                                  <a:pt x="f214" y="f215"/>
                                  <a:pt x="f216" y="f217"/>
                                </a:cubicBezTo>
                                <a:cubicBezTo>
                                  <a:pt x="f218" y="f219"/>
                                  <a:pt x="f220" y="f221"/>
                                  <a:pt x="f222" y="f223"/>
                                </a:cubicBezTo>
                                <a:cubicBezTo>
                                  <a:pt x="f224" y="f225"/>
                                  <a:pt x="f226" y="f227"/>
                                  <a:pt x="f228" y="f229"/>
                                </a:cubicBezTo>
                                <a:cubicBezTo>
                                  <a:pt x="f230" y="f231"/>
                                  <a:pt x="f232" y="f97"/>
                                  <a:pt x="f233" y="f234"/>
                                </a:cubicBezTo>
                                <a:cubicBezTo>
                                  <a:pt x="f111" y="f235"/>
                                  <a:pt x="f236" y="f237"/>
                                  <a:pt x="f238" y="f239"/>
                                </a:cubicBezTo>
                                <a:cubicBezTo>
                                  <a:pt x="f240" y="f241"/>
                                  <a:pt x="f242" y="f120"/>
                                  <a:pt x="f17" y="f144"/>
                                </a:cubicBezTo>
                                <a:cubicBezTo>
                                  <a:pt x="f243" y="f244"/>
                                  <a:pt x="f245" y="f186"/>
                                  <a:pt x="f246" y="f247"/>
                                </a:cubicBezTo>
                                <a:cubicBezTo>
                                  <a:pt x="f248" y="f249"/>
                                  <a:pt x="f250" y="f251"/>
                                  <a:pt x="f252" y="f253"/>
                                </a:cubicBezTo>
                                <a:cubicBezTo>
                                  <a:pt x="f210" y="f254"/>
                                  <a:pt x="f255" y="f256"/>
                                  <a:pt x="f257" y="f258"/>
                                </a:cubicBezTo>
                                <a:cubicBezTo>
                                  <a:pt x="f259" y="f4"/>
                                  <a:pt x="f148" y="f260"/>
                                  <a:pt x="f261" y="f262"/>
                                </a:cubicBezTo>
                                <a:cubicBezTo>
                                  <a:pt x="f263" y="f264"/>
                                  <a:pt x="f265" y="f266"/>
                                  <a:pt x="f267" y="f253"/>
                                </a:cubicBezTo>
                                <a:cubicBezTo>
                                  <a:pt x="f268" y="f269"/>
                                  <a:pt x="f102" y="f270"/>
                                  <a:pt x="f271" y="f272"/>
                                </a:cubicBezTo>
                                <a:cubicBezTo>
                                  <a:pt x="f273" y="f274"/>
                                  <a:pt x="f275" y="f276"/>
                                  <a:pt x="f277" y="f278"/>
                                </a:cubicBezTo>
                                <a:lnTo>
                                  <a:pt x="f279" y="f280"/>
                                </a:lnTo>
                                <a:lnTo>
                                  <a:pt x="f281" y="f282"/>
                                </a:lnTo>
                                <a:cubicBezTo>
                                  <a:pt x="f283" y="f284"/>
                                  <a:pt x="f285" y="f286"/>
                                  <a:pt x="f20" y="f287"/>
                                </a:cubicBezTo>
                                <a:cubicBezTo>
                                  <a:pt x="f14" y="f288"/>
                                  <a:pt x="f289" y="f290"/>
                                  <a:pt x="f291" y="f292"/>
                                </a:cubicBezTo>
                                <a:cubicBezTo>
                                  <a:pt x="f2" y="f293"/>
                                  <a:pt x="f294" y="f295"/>
                                  <a:pt x="f296" y="f89"/>
                                </a:cubicBezTo>
                                <a:cubicBezTo>
                                  <a:pt x="f297" y="f25"/>
                                  <a:pt x="f298" y="f299"/>
                                  <a:pt x="f300" y="f301"/>
                                </a:cubicBezTo>
                                <a:cubicBezTo>
                                  <a:pt x="f302" y="f303"/>
                                  <a:pt x="f304" y="f305"/>
                                  <a:pt x="f156" y="f306"/>
                                </a:cubicBezTo>
                                <a:cubicBezTo>
                                  <a:pt x="f307" y="f26"/>
                                  <a:pt x="f308" y="f309"/>
                                  <a:pt x="f310" y="f311"/>
                                </a:cubicBezTo>
                                <a:cubicBezTo>
                                  <a:pt x="f312" y="f313"/>
                                  <a:pt x="f314" y="f315"/>
                                  <a:pt x="f5" y="f6"/>
                                </a:cubicBezTo>
                                <a:close/>
                              </a:path>
                            </a:pathLst>
                          </a:custGeom>
                          <a:solidFill>
                            <a:srgbClr val="1E1C11"/>
                          </a:solidFill>
                          <a:ln cap="flat">
                            <a:noFill/>
                            <a:prstDash val="solid"/>
                          </a:ln>
                        </wps:spPr>
                        <wps:bodyPr lIns="0" tIns="0" rIns="0" bIns="0"/>
                      </wps:wsp>
                      <wps:wsp>
                        <wps:cNvPr id="86" name="Shape 78"/>
                        <wps:cNvSpPr/>
                        <wps:spPr>
                          <a:xfrm>
                            <a:off x="3080531" y="1289834"/>
                            <a:ext cx="23957" cy="19083"/>
                          </a:xfrm>
                          <a:custGeom>
                            <a:avLst/>
                            <a:gdLst>
                              <a:gd name="f0" fmla="val w"/>
                              <a:gd name="f1" fmla="val h"/>
                              <a:gd name="f2" fmla="val 0"/>
                              <a:gd name="f3" fmla="val 36957"/>
                              <a:gd name="f4" fmla="val 31750"/>
                              <a:gd name="f5" fmla="val 34036"/>
                              <a:gd name="f6" fmla="val 2032"/>
                              <a:gd name="f7" fmla="val 36068"/>
                              <a:gd name="f8" fmla="val 3302"/>
                              <a:gd name="f9" fmla="val 5080"/>
                              <a:gd name="f10" fmla="val 7112"/>
                              <a:gd name="f11" fmla="val 36830"/>
                              <a:gd name="f12" fmla="val 9144"/>
                              <a:gd name="f13" fmla="val 11430"/>
                              <a:gd name="f14" fmla="val 34798"/>
                              <a:gd name="f15" fmla="val 13716"/>
                              <a:gd name="f16" fmla="val 18923"/>
                              <a:gd name="f17" fmla="val 27305"/>
                              <a:gd name="f18" fmla="val 23368"/>
                              <a:gd name="f19" fmla="val 21589"/>
                              <a:gd name="f20" fmla="val 15748"/>
                              <a:gd name="f21" fmla="val 31115"/>
                              <a:gd name="f22" fmla="val 10160"/>
                              <a:gd name="f23" fmla="val 4826"/>
                              <a:gd name="f24" fmla="val 29337"/>
                              <a:gd name="f25" fmla="val 4064"/>
                              <a:gd name="f26" fmla="val 28956"/>
                              <a:gd name="f27" fmla="val 3175"/>
                              <a:gd name="f28" fmla="val 28194"/>
                              <a:gd name="f29" fmla="val 2159"/>
                              <a:gd name="f30" fmla="val 762"/>
                              <a:gd name="f31" fmla="val 25908"/>
                              <a:gd name="f32" fmla="val 24384"/>
                              <a:gd name="f33" fmla="val 22733"/>
                              <a:gd name="f34" fmla="val 126"/>
                              <a:gd name="f35" fmla="val 21082"/>
                              <a:gd name="f36" fmla="val 19304"/>
                              <a:gd name="f37" fmla="val 1905"/>
                              <a:gd name="f38" fmla="val 17272"/>
                              <a:gd name="f39" fmla="val 6350"/>
                              <a:gd name="f40" fmla="val 10287"/>
                              <a:gd name="f41" fmla="val 11684"/>
                              <a:gd name="f42" fmla="val 5461"/>
                              <a:gd name="f43" fmla="val 18161"/>
                              <a:gd name="f44" fmla="val 2794"/>
                              <a:gd name="f45" fmla="val 24638"/>
                              <a:gd name="f46" fmla="val 254"/>
                              <a:gd name="f47" fmla="val 29972"/>
                              <a:gd name="f48" fmla="*/ f0 1 36957"/>
                              <a:gd name="f49" fmla="*/ f1 1 31750"/>
                              <a:gd name="f50" fmla="val f2"/>
                              <a:gd name="f51" fmla="val f3"/>
                              <a:gd name="f52" fmla="val f4"/>
                              <a:gd name="f53" fmla="+- f52 0 f50"/>
                              <a:gd name="f54" fmla="+- f51 0 f50"/>
                              <a:gd name="f55" fmla="*/ f54 1 36957"/>
                              <a:gd name="f56" fmla="*/ f53 1 31750"/>
                              <a:gd name="f57" fmla="*/ 0 1 f55"/>
                              <a:gd name="f58" fmla="*/ 36957 1 f55"/>
                              <a:gd name="f59" fmla="*/ 0 1 f56"/>
                              <a:gd name="f60" fmla="*/ 31750 1 f56"/>
                              <a:gd name="f61" fmla="*/ f57 f48 1"/>
                              <a:gd name="f62" fmla="*/ f58 f48 1"/>
                              <a:gd name="f63" fmla="*/ f60 f49 1"/>
                              <a:gd name="f64" fmla="*/ f59 f49 1"/>
                            </a:gdLst>
                            <a:ahLst/>
                            <a:cxnLst>
                              <a:cxn ang="3cd4">
                                <a:pos x="hc" y="t"/>
                              </a:cxn>
                              <a:cxn ang="0">
                                <a:pos x="r" y="vc"/>
                              </a:cxn>
                              <a:cxn ang="cd4">
                                <a:pos x="hc" y="b"/>
                              </a:cxn>
                              <a:cxn ang="cd2">
                                <a:pos x="l" y="vc"/>
                              </a:cxn>
                            </a:cxnLst>
                            <a:rect l="f61" t="f64" r="f62" b="f63"/>
                            <a:pathLst>
                              <a:path w="36957" h="31750">
                                <a:moveTo>
                                  <a:pt x="f5" y="f6"/>
                                </a:moveTo>
                                <a:cubicBezTo>
                                  <a:pt x="f7" y="f8"/>
                                  <a:pt x="f3" y="f9"/>
                                  <a:pt x="f3" y="f10"/>
                                </a:cubicBezTo>
                                <a:cubicBezTo>
                                  <a:pt x="f11" y="f12"/>
                                  <a:pt x="f7" y="f13"/>
                                  <a:pt x="f14" y="f15"/>
                                </a:cubicBezTo>
                                <a:cubicBezTo>
                                  <a:pt x="f4" y="f16"/>
                                  <a:pt x="f17" y="f18"/>
                                  <a:pt x="f19" y="f17"/>
                                </a:cubicBezTo>
                                <a:cubicBezTo>
                                  <a:pt x="f20" y="f21"/>
                                  <a:pt x="f22" y="f4"/>
                                  <a:pt x="f23" y="f24"/>
                                </a:cubicBezTo>
                                <a:cubicBezTo>
                                  <a:pt x="f25" y="f26"/>
                                  <a:pt x="f27" y="f28"/>
                                  <a:pt x="f29" y="f17"/>
                                </a:cubicBezTo>
                                <a:cubicBezTo>
                                  <a:pt x="f30" y="f31"/>
                                  <a:pt x="f2" y="f32"/>
                                  <a:pt x="f2" y="f33"/>
                                </a:cubicBezTo>
                                <a:cubicBezTo>
                                  <a:pt x="f34" y="f35"/>
                                  <a:pt x="f30" y="f36"/>
                                  <a:pt x="f37" y="f38"/>
                                </a:cubicBezTo>
                                <a:cubicBezTo>
                                  <a:pt x="f39" y="f40"/>
                                  <a:pt x="f41" y="f42"/>
                                  <a:pt x="f43" y="f44"/>
                                </a:cubicBezTo>
                                <a:cubicBezTo>
                                  <a:pt x="f45" y="f46"/>
                                  <a:pt x="f47" y="f2"/>
                                  <a:pt x="f5" y="f6"/>
                                </a:cubicBezTo>
                                <a:close/>
                              </a:path>
                            </a:pathLst>
                          </a:custGeom>
                          <a:solidFill>
                            <a:srgbClr val="1E1C11"/>
                          </a:solidFill>
                          <a:ln cap="flat">
                            <a:noFill/>
                            <a:prstDash val="solid"/>
                          </a:ln>
                        </wps:spPr>
                        <wps:bodyPr lIns="0" tIns="0" rIns="0" bIns="0"/>
                      </wps:wsp>
                      <wps:wsp>
                        <wps:cNvPr id="87" name="Shape 79"/>
                        <wps:cNvSpPr/>
                        <wps:spPr>
                          <a:xfrm>
                            <a:off x="2988268" y="1266224"/>
                            <a:ext cx="49542" cy="101114"/>
                          </a:xfrm>
                          <a:custGeom>
                            <a:avLst/>
                            <a:gdLst>
                              <a:gd name="f0" fmla="val w"/>
                              <a:gd name="f1" fmla="val h"/>
                              <a:gd name="f2" fmla="val 0"/>
                              <a:gd name="f3" fmla="val 76443"/>
                              <a:gd name="f4" fmla="val 168229"/>
                              <a:gd name="f5" fmla="val 13071"/>
                              <a:gd name="f6" fmla="val 2712"/>
                              <a:gd name="f7" fmla="val 14086"/>
                              <a:gd name="f8" fmla="val 1188"/>
                              <a:gd name="f9" fmla="val 15610"/>
                              <a:gd name="f10" fmla="val 553"/>
                              <a:gd name="f11" fmla="val 17388"/>
                              <a:gd name="f12" fmla="val 19039"/>
                              <a:gd name="f13" fmla="val 20817"/>
                              <a:gd name="f14" fmla="val 1061"/>
                              <a:gd name="f15" fmla="val 22722"/>
                              <a:gd name="f16" fmla="val 2204"/>
                              <a:gd name="f17" fmla="val 24246"/>
                              <a:gd name="f18" fmla="val 3093"/>
                              <a:gd name="f19" fmla="val 25771"/>
                              <a:gd name="f20" fmla="val 4236"/>
                              <a:gd name="f21" fmla="val 27040"/>
                              <a:gd name="f22" fmla="val 5634"/>
                              <a:gd name="f23" fmla="val 28183"/>
                              <a:gd name="f24" fmla="val 7030"/>
                              <a:gd name="f25" fmla="val 29072"/>
                              <a:gd name="f26" fmla="val 8428"/>
                              <a:gd name="f27" fmla="val 29453"/>
                              <a:gd name="f28" fmla="val 9824"/>
                              <a:gd name="f29" fmla="val 29961"/>
                              <a:gd name="f30" fmla="val 10078"/>
                              <a:gd name="f31" fmla="val 30596"/>
                              <a:gd name="f32" fmla="val 10460"/>
                              <a:gd name="f33" fmla="val 31231"/>
                              <a:gd name="f34" fmla="val 10841"/>
                              <a:gd name="f35" fmla="val 31866"/>
                              <a:gd name="f36" fmla="val 11222"/>
                              <a:gd name="f37" fmla="val 32501"/>
                              <a:gd name="f38" fmla="val 11475"/>
                              <a:gd name="f39" fmla="val 33009"/>
                              <a:gd name="f40" fmla="val 11856"/>
                              <a:gd name="f41" fmla="val 55361"/>
                              <a:gd name="f42" fmla="val 25191"/>
                              <a:gd name="f43" fmla="val 68442"/>
                              <a:gd name="f44" fmla="val 42083"/>
                              <a:gd name="f45" fmla="val 72506"/>
                              <a:gd name="f46" fmla="val 62403"/>
                              <a:gd name="f47" fmla="val 82722"/>
                              <a:gd name="f48" fmla="val 72252"/>
                              <a:gd name="f49" fmla="val 103678"/>
                              <a:gd name="f50" fmla="val 59806"/>
                              <a:gd name="f51" fmla="val 125394"/>
                              <a:gd name="f52" fmla="val 47233"/>
                              <a:gd name="f53" fmla="val 146730"/>
                              <a:gd name="f54" fmla="val 30215"/>
                              <a:gd name="f55" fmla="val 160700"/>
                              <a:gd name="f56" fmla="val 8879"/>
                              <a:gd name="f57" fmla="val 167431"/>
                              <a:gd name="f58" fmla="val 152148"/>
                              <a:gd name="f59" fmla="val 22770"/>
                              <a:gd name="f60" fmla="val 140079"/>
                              <a:gd name="f61" fmla="val 30373"/>
                              <a:gd name="f62" fmla="val 133491"/>
                              <a:gd name="f63" fmla="val 37581"/>
                              <a:gd name="f64" fmla="val 124569"/>
                              <a:gd name="f65" fmla="val 44439"/>
                              <a:gd name="f66" fmla="val 113329"/>
                              <a:gd name="f67" fmla="val 53075"/>
                              <a:gd name="f68" fmla="val 98343"/>
                              <a:gd name="f69" fmla="val 56504"/>
                              <a:gd name="f70" fmla="val 82977"/>
                              <a:gd name="f71" fmla="val 54853"/>
                              <a:gd name="f72" fmla="val 67228"/>
                              <a:gd name="f73" fmla="val 51480"/>
                              <a:gd name="f74" fmla="val 44058"/>
                              <a:gd name="f75" fmla="val 38527"/>
                              <a:gd name="f76" fmla="val 27675"/>
                              <a:gd name="f77" fmla="val 28366"/>
                              <a:gd name="f78" fmla="val 26532"/>
                              <a:gd name="f79" fmla="val 27731"/>
                              <a:gd name="f80" fmla="val 25389"/>
                              <a:gd name="f81" fmla="val 27097"/>
                              <a:gd name="f82" fmla="val 24373"/>
                              <a:gd name="f83" fmla="val 26716"/>
                              <a:gd name="f84" fmla="val 23357"/>
                              <a:gd name="f85" fmla="val 26335"/>
                              <a:gd name="f86" fmla="val 22596"/>
                              <a:gd name="f87" fmla="val 25953"/>
                              <a:gd name="f88" fmla="val 21833"/>
                              <a:gd name="f89" fmla="val 25572"/>
                              <a:gd name="f90" fmla="val 58234"/>
                              <a:gd name="f91" fmla="val 22320"/>
                              <a:gd name="f92" fmla="val 2783"/>
                              <a:gd name="f93" fmla="val 18206"/>
                              <a:gd name="f94" fmla="val 18259"/>
                              <a:gd name="f95" fmla="*/ f0 1 76443"/>
                              <a:gd name="f96" fmla="*/ f1 1 168229"/>
                              <a:gd name="f97" fmla="val f2"/>
                              <a:gd name="f98" fmla="val f3"/>
                              <a:gd name="f99" fmla="val f4"/>
                              <a:gd name="f100" fmla="+- f99 0 f97"/>
                              <a:gd name="f101" fmla="+- f98 0 f97"/>
                              <a:gd name="f102" fmla="*/ f101 1 76443"/>
                              <a:gd name="f103" fmla="*/ f100 1 168229"/>
                              <a:gd name="f104" fmla="*/ 0 1 f102"/>
                              <a:gd name="f105" fmla="*/ 76443 1 f102"/>
                              <a:gd name="f106" fmla="*/ 0 1 f103"/>
                              <a:gd name="f107" fmla="*/ 168229 1 f103"/>
                              <a:gd name="f108" fmla="*/ f104 f95 1"/>
                              <a:gd name="f109" fmla="*/ f105 f95 1"/>
                              <a:gd name="f110" fmla="*/ f107 f96 1"/>
                              <a:gd name="f111" fmla="*/ f106 f96 1"/>
                            </a:gdLst>
                            <a:ahLst/>
                            <a:cxnLst>
                              <a:cxn ang="3cd4">
                                <a:pos x="hc" y="t"/>
                              </a:cxn>
                              <a:cxn ang="0">
                                <a:pos x="r" y="vc"/>
                              </a:cxn>
                              <a:cxn ang="cd4">
                                <a:pos x="hc" y="b"/>
                              </a:cxn>
                              <a:cxn ang="cd2">
                                <a:pos x="l" y="vc"/>
                              </a:cxn>
                            </a:cxnLst>
                            <a:rect l="f108" t="f111" r="f109" b="f110"/>
                            <a:pathLst>
                              <a:path w="76443" h="168229">
                                <a:moveTo>
                                  <a:pt x="f2" y="f2"/>
                                </a:moveTo>
                                <a:lnTo>
                                  <a:pt x="f5" y="f6"/>
                                </a:lnTo>
                                <a:cubicBezTo>
                                  <a:pt x="f7" y="f8"/>
                                  <a:pt x="f9" y="f10"/>
                                  <a:pt x="f11" y="f10"/>
                                </a:cubicBezTo>
                                <a:cubicBezTo>
                                  <a:pt x="f12" y="f10"/>
                                  <a:pt x="f13" y="f14"/>
                                  <a:pt x="f15" y="f16"/>
                                </a:cubicBezTo>
                                <a:cubicBezTo>
                                  <a:pt x="f17" y="f18"/>
                                  <a:pt x="f19" y="f20"/>
                                  <a:pt x="f21" y="f22"/>
                                </a:cubicBez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3" y="f47"/>
                                  <a:pt x="f48" y="f49"/>
                                  <a:pt x="f50" y="f51"/>
                                </a:cubicBezTo>
                                <a:cubicBezTo>
                                  <a:pt x="f52" y="f53"/>
                                  <a:pt x="f54" y="f55"/>
                                  <a:pt x="f56" y="f57"/>
                                </a:cubicBezTo>
                                <a:lnTo>
                                  <a:pt x="f2" y="f4"/>
                                </a:lnTo>
                                <a:lnTo>
                                  <a:pt x="f2" y="f58"/>
                                </a:lnTo>
                                <a:lnTo>
                                  <a:pt x="f59" y="f60"/>
                                </a:lnTo>
                                <a:cubicBezTo>
                                  <a:pt x="f61" y="f62"/>
                                  <a:pt x="f63" y="f64"/>
                                  <a:pt x="f65" y="f66"/>
                                </a:cubicBezTo>
                                <a:cubicBezTo>
                                  <a:pt x="f67" y="f68"/>
                                  <a:pt x="f69" y="f70"/>
                                  <a:pt x="f71" y="f72"/>
                                </a:cubicBezTo>
                                <a:cubicBezTo>
                                  <a:pt x="f67" y="f73"/>
                                  <a:pt x="f74" y="f75"/>
                                  <a:pt x="f76" y="f77"/>
                                </a:cubicBezTo>
                                <a:cubicBezTo>
                                  <a:pt x="f78" y="f79"/>
                                  <a:pt x="f80" y="f81"/>
                                  <a:pt x="f82" y="f83"/>
                                </a:cubicBezTo>
                                <a:cubicBezTo>
                                  <a:pt x="f84" y="f85"/>
                                  <a:pt x="f86" y="f87"/>
                                  <a:pt x="f88" y="f89"/>
                                </a:cubicBezTo>
                                <a:lnTo>
                                  <a:pt x="f2" y="f90"/>
                                </a:lnTo>
                                <a:lnTo>
                                  <a:pt x="f2" y="f91"/>
                                </a:lnTo>
                                <a:lnTo>
                                  <a:pt x="f92" y="f93"/>
                                </a:lnTo>
                                <a:lnTo>
                                  <a:pt x="f2" y="f94"/>
                                </a:lnTo>
                                <a:lnTo>
                                  <a:pt x="f2" y="f2"/>
                                </a:lnTo>
                                <a:close/>
                              </a:path>
                            </a:pathLst>
                          </a:custGeom>
                          <a:solidFill>
                            <a:srgbClr val="1E1C11"/>
                          </a:solidFill>
                          <a:ln cap="flat">
                            <a:noFill/>
                            <a:prstDash val="solid"/>
                          </a:ln>
                        </wps:spPr>
                        <wps:bodyPr lIns="0" tIns="0" rIns="0" bIns="0"/>
                      </wps:wsp>
                      <wps:wsp>
                        <wps:cNvPr id="88" name="Shape 80"/>
                        <wps:cNvSpPr/>
                        <wps:spPr>
                          <a:xfrm>
                            <a:off x="3166128" y="1449900"/>
                            <a:ext cx="29068" cy="16029"/>
                          </a:xfrm>
                          <a:custGeom>
                            <a:avLst/>
                            <a:gdLst>
                              <a:gd name="f0" fmla="val w"/>
                              <a:gd name="f1" fmla="val h"/>
                              <a:gd name="f2" fmla="val 0"/>
                              <a:gd name="f3" fmla="val 44850"/>
                              <a:gd name="f4" fmla="val 26672"/>
                              <a:gd name="f5" fmla="val 42690"/>
                              <a:gd name="f6" fmla="val 889"/>
                              <a:gd name="f7" fmla="val 43961"/>
                              <a:gd name="f8" fmla="val 1651"/>
                              <a:gd name="f9" fmla="val 44596"/>
                              <a:gd name="f10" fmla="val 2921"/>
                              <a:gd name="f11" fmla="val 44723"/>
                              <a:gd name="f12" fmla="val 4826"/>
                              <a:gd name="f13" fmla="val 6604"/>
                              <a:gd name="f14" fmla="val 44341"/>
                              <a:gd name="f15" fmla="val 8509"/>
                              <a:gd name="f16" fmla="val 43199"/>
                              <a:gd name="f17" fmla="val 10541"/>
                              <a:gd name="f18" fmla="val 39135"/>
                              <a:gd name="f19" fmla="val 17018"/>
                              <a:gd name="f20" fmla="val 32023"/>
                              <a:gd name="f21" fmla="val 21717"/>
                              <a:gd name="f22" fmla="val 21863"/>
                              <a:gd name="f23" fmla="val 24638"/>
                              <a:gd name="f24" fmla="val 10275"/>
                              <a:gd name="f25" fmla="val 1543"/>
                              <a:gd name="f26" fmla="val 10414"/>
                              <a:gd name="f27" fmla="val 13353"/>
                              <a:gd name="f28" fmla="val 9652"/>
                              <a:gd name="f29" fmla="val 24784"/>
                              <a:gd name="f30" fmla="val 35960"/>
                              <a:gd name="f31" fmla="val 1270"/>
                              <a:gd name="f32" fmla="val 39008"/>
                              <a:gd name="f33" fmla="val 127"/>
                              <a:gd name="f34" fmla="val 41294"/>
                              <a:gd name="f35" fmla="*/ f0 1 44850"/>
                              <a:gd name="f36" fmla="*/ f1 1 26672"/>
                              <a:gd name="f37" fmla="val f2"/>
                              <a:gd name="f38" fmla="val f3"/>
                              <a:gd name="f39" fmla="val f4"/>
                              <a:gd name="f40" fmla="+- f39 0 f37"/>
                              <a:gd name="f41" fmla="+- f38 0 f37"/>
                              <a:gd name="f42" fmla="*/ f41 1 44850"/>
                              <a:gd name="f43" fmla="*/ f40 1 26672"/>
                              <a:gd name="f44" fmla="*/ 0 1 f42"/>
                              <a:gd name="f45" fmla="*/ 44850 1 f42"/>
                              <a:gd name="f46" fmla="*/ 0 1 f43"/>
                              <a:gd name="f47" fmla="*/ 26672 1 f43"/>
                              <a:gd name="f48" fmla="*/ f44 f35 1"/>
                              <a:gd name="f49" fmla="*/ f45 f35 1"/>
                              <a:gd name="f50" fmla="*/ f47 f36 1"/>
                              <a:gd name="f51" fmla="*/ f46 f36 1"/>
                            </a:gdLst>
                            <a:ahLst/>
                            <a:cxnLst>
                              <a:cxn ang="3cd4">
                                <a:pos x="hc" y="t"/>
                              </a:cxn>
                              <a:cxn ang="0">
                                <a:pos x="r" y="vc"/>
                              </a:cxn>
                              <a:cxn ang="cd4">
                                <a:pos x="hc" y="b"/>
                              </a:cxn>
                              <a:cxn ang="cd2">
                                <a:pos x="l" y="vc"/>
                              </a:cxn>
                            </a:cxnLst>
                            <a:rect l="f48" t="f51" r="f49" b="f50"/>
                            <a:pathLst>
                              <a:path w="44850" h="26672">
                                <a:moveTo>
                                  <a:pt x="f5" y="f6"/>
                                </a:moveTo>
                                <a:cubicBezTo>
                                  <a:pt x="f7" y="f8"/>
                                  <a:pt x="f9" y="f10"/>
                                  <a:pt x="f11" y="f12"/>
                                </a:cubicBezTo>
                                <a:cubicBezTo>
                                  <a:pt x="f3" y="f13"/>
                                  <a:pt x="f14" y="f15"/>
                                  <a:pt x="f16" y="f17"/>
                                </a:cubicBezTo>
                                <a:cubicBezTo>
                                  <a:pt x="f18" y="f19"/>
                                  <a:pt x="f20" y="f21"/>
                                  <a:pt x="f22" y="f23"/>
                                </a:cubicBezTo>
                                <a:lnTo>
                                  <a:pt x="f2" y="f4"/>
                                </a:lnTo>
                                <a:lnTo>
                                  <a:pt x="f2" y="f24"/>
                                </a:lnTo>
                                <a:lnTo>
                                  <a:pt x="f25" y="f26"/>
                                </a:lnTo>
                                <a:cubicBezTo>
                                  <a:pt x="f27" y="f28"/>
                                  <a:pt x="f29" y="f13"/>
                                  <a:pt x="f30" y="f31"/>
                                </a:cubicBezTo>
                                <a:cubicBezTo>
                                  <a:pt x="f32" y="f33"/>
                                  <a:pt x="f34" y="f2"/>
                                  <a:pt x="f5" y="f6"/>
                                </a:cubicBezTo>
                                <a:close/>
                              </a:path>
                            </a:pathLst>
                          </a:custGeom>
                          <a:solidFill>
                            <a:srgbClr val="1E1C11"/>
                          </a:solidFill>
                          <a:ln cap="flat">
                            <a:noFill/>
                            <a:prstDash val="solid"/>
                          </a:ln>
                        </wps:spPr>
                        <wps:bodyPr lIns="0" tIns="0" rIns="0" bIns="0"/>
                      </wps:wsp>
                      <wps:wsp>
                        <wps:cNvPr id="89" name="Shape 81"/>
                        <wps:cNvSpPr/>
                        <wps:spPr>
                          <a:xfrm>
                            <a:off x="3182596" y="1399754"/>
                            <a:ext cx="106673" cy="89766"/>
                          </a:xfrm>
                          <a:custGeom>
                            <a:avLst/>
                            <a:gdLst>
                              <a:gd name="f0" fmla="val w"/>
                              <a:gd name="f1" fmla="val h"/>
                              <a:gd name="f2" fmla="val 0"/>
                              <a:gd name="f3" fmla="val 164592"/>
                              <a:gd name="f4" fmla="val 149352"/>
                              <a:gd name="f5" fmla="val 97155"/>
                              <a:gd name="f6" fmla="val 127"/>
                              <a:gd name="f7" fmla="val 98934"/>
                              <a:gd name="f8" fmla="val 100585"/>
                              <a:gd name="f9" fmla="val 381"/>
                              <a:gd name="f10" fmla="val 101981"/>
                              <a:gd name="f11" fmla="val 1143"/>
                              <a:gd name="f12" fmla="val 104522"/>
                              <a:gd name="f13" fmla="val 2667"/>
                              <a:gd name="f14" fmla="val 105791"/>
                              <a:gd name="f15" fmla="val 4572"/>
                              <a:gd name="f16" fmla="val 105918"/>
                              <a:gd name="f17" fmla="val 6731"/>
                              <a:gd name="f18" fmla="val 8890"/>
                              <a:gd name="f19" fmla="val 105284"/>
                              <a:gd name="f20" fmla="val 11049"/>
                              <a:gd name="f21" fmla="val 103886"/>
                              <a:gd name="f22" fmla="val 13462"/>
                              <a:gd name="f23" fmla="val 16637"/>
                              <a:gd name="f24" fmla="val 99822"/>
                              <a:gd name="f25" fmla="val 19558"/>
                              <a:gd name="f26" fmla="val 97663"/>
                              <a:gd name="f27" fmla="val 22479"/>
                              <a:gd name="f28" fmla="val 95504"/>
                              <a:gd name="f29" fmla="val 25400"/>
                              <a:gd name="f30" fmla="val 94235"/>
                              <a:gd name="f31" fmla="val 27051"/>
                              <a:gd name="f32" fmla="val 93980"/>
                              <a:gd name="f33" fmla="val 27305"/>
                              <a:gd name="f34" fmla="val 103760"/>
                              <a:gd name="f35" fmla="val 20066"/>
                              <a:gd name="f36" fmla="val 113538"/>
                              <a:gd name="f37" fmla="val 16002"/>
                              <a:gd name="f38" fmla="val 123572"/>
                              <a:gd name="f39" fmla="val 15113"/>
                              <a:gd name="f40" fmla="val 133477"/>
                              <a:gd name="f41" fmla="val 14224"/>
                              <a:gd name="f42" fmla="val 142367"/>
                              <a:gd name="f43" fmla="val 150241"/>
                              <a:gd name="f44" fmla="val 20574"/>
                              <a:gd name="f45" fmla="val 158623"/>
                              <a:gd name="f46" fmla="val 25527"/>
                              <a:gd name="f47" fmla="val 163195"/>
                              <a:gd name="f48" fmla="val 31623"/>
                              <a:gd name="f49" fmla="val 163957"/>
                              <a:gd name="f50" fmla="val 38481"/>
                              <a:gd name="f51" fmla="val 45466"/>
                              <a:gd name="f52" fmla="val 162814"/>
                              <a:gd name="f53" fmla="val 52705"/>
                              <a:gd name="f54" fmla="val 158369"/>
                              <a:gd name="f55" fmla="val 60198"/>
                              <a:gd name="f56" fmla="val 152400"/>
                              <a:gd name="f57" fmla="val 69977"/>
                              <a:gd name="f58" fmla="val 145797"/>
                              <a:gd name="f59" fmla="val 77089"/>
                              <a:gd name="f60" fmla="val 138430"/>
                              <a:gd name="f61" fmla="val 81788"/>
                              <a:gd name="f62" fmla="val 131064"/>
                              <a:gd name="f63" fmla="val 86360"/>
                              <a:gd name="f64" fmla="val 125095"/>
                              <a:gd name="f65" fmla="val 87503"/>
                              <a:gd name="f66" fmla="val 120523"/>
                              <a:gd name="f67" fmla="val 85217"/>
                              <a:gd name="f68" fmla="val 117475"/>
                              <a:gd name="f69" fmla="val 83185"/>
                              <a:gd name="f70" fmla="val 115697"/>
                              <a:gd name="f71" fmla="val 80518"/>
                              <a:gd name="f72" fmla="val 115062"/>
                              <a:gd name="f73" fmla="val 114554"/>
                              <a:gd name="f74" fmla="val 73660"/>
                              <a:gd name="f75" fmla="val 70612"/>
                              <a:gd name="f76" fmla="val 116460"/>
                              <a:gd name="f77" fmla="val 67945"/>
                              <a:gd name="f78" fmla="val 118618"/>
                              <a:gd name="f79" fmla="val 65532"/>
                              <a:gd name="f80" fmla="val 122428"/>
                              <a:gd name="f81" fmla="val 64262"/>
                              <a:gd name="f82" fmla="val 127762"/>
                              <a:gd name="f83" fmla="val 133097"/>
                              <a:gd name="f84" fmla="val 64135"/>
                              <a:gd name="f85" fmla="val 138557"/>
                              <a:gd name="f86" fmla="val 59944"/>
                              <a:gd name="f87" fmla="val 144145"/>
                              <a:gd name="f88" fmla="val 51562"/>
                              <a:gd name="f89" fmla="val 146050"/>
                              <a:gd name="f90" fmla="val 48514"/>
                              <a:gd name="f91" fmla="val 146685"/>
                              <a:gd name="f92" fmla="val 45339"/>
                              <a:gd name="f93" fmla="val 146177"/>
                              <a:gd name="f94" fmla="val 42164"/>
                              <a:gd name="f95" fmla="val 145542"/>
                              <a:gd name="f96" fmla="val 38989"/>
                              <a:gd name="f97" fmla="val 143129"/>
                              <a:gd name="f98" fmla="val 36068"/>
                              <a:gd name="f99" fmla="val 138685"/>
                              <a:gd name="f100" fmla="val 33401"/>
                              <a:gd name="f101" fmla="val 132842"/>
                              <a:gd name="f102" fmla="val 30353"/>
                              <a:gd name="f103" fmla="val 125985"/>
                              <a:gd name="f104" fmla="val 29464"/>
                              <a:gd name="f105" fmla="val 118110"/>
                              <a:gd name="f106" fmla="val 30734"/>
                              <a:gd name="f107" fmla="val 110236"/>
                              <a:gd name="f108" fmla="val 32004"/>
                              <a:gd name="f109" fmla="val 102616"/>
                              <a:gd name="f110" fmla="val 34671"/>
                              <a:gd name="f111" fmla="val 95123"/>
                              <a:gd name="f112" fmla="val 38735"/>
                              <a:gd name="f113" fmla="val 87757"/>
                              <a:gd name="f114" fmla="val 42799"/>
                              <a:gd name="f115" fmla="val 47625"/>
                              <a:gd name="f116" fmla="val 77343"/>
                              <a:gd name="f117" fmla="val 52959"/>
                              <a:gd name="f118" fmla="val 75819"/>
                              <a:gd name="f119" fmla="val 54864"/>
                              <a:gd name="f120" fmla="val 72644"/>
                              <a:gd name="f121" fmla="val 59436"/>
                              <a:gd name="f122" fmla="val 66421"/>
                              <a:gd name="f123" fmla="val 63247"/>
                              <a:gd name="f124" fmla="val 73533"/>
                              <a:gd name="f125" fmla="val 57912"/>
                              <a:gd name="f126" fmla="val 81661"/>
                              <a:gd name="f127" fmla="val 52070"/>
                              <a:gd name="f128" fmla="val 90932"/>
                              <a:gd name="f129" fmla="val 46101"/>
                              <a:gd name="f130" fmla="val 100076"/>
                              <a:gd name="f131" fmla="val 40513"/>
                              <a:gd name="f132" fmla="val 108966"/>
                              <a:gd name="f133" fmla="val 35306"/>
                              <a:gd name="f134" fmla="val 29972"/>
                              <a:gd name="f135" fmla="val 125984"/>
                              <a:gd name="f136" fmla="val 25908"/>
                              <a:gd name="f137" fmla="val 132715"/>
                              <a:gd name="f138" fmla="val 23114"/>
                              <a:gd name="f139" fmla="val 137668"/>
                              <a:gd name="f140" fmla="val 22098"/>
                              <a:gd name="f141" fmla="val 139446"/>
                              <a:gd name="f142" fmla="val 21210"/>
                              <a:gd name="f143" fmla="val 140843"/>
                              <a:gd name="f144" fmla="val 20701"/>
                              <a:gd name="f145" fmla="val 141859"/>
                              <a:gd name="f146" fmla="val 18415"/>
                              <a:gd name="f147" fmla="val 147701"/>
                              <a:gd name="f148" fmla="val 13208"/>
                              <a:gd name="f149" fmla="val 148463"/>
                              <a:gd name="f150" fmla="val 10414"/>
                              <a:gd name="f151" fmla="val 7747"/>
                              <a:gd name="f152" fmla="val 148971"/>
                              <a:gd name="f153" fmla="val 5207"/>
                              <a:gd name="f154" fmla="val 147574"/>
                              <a:gd name="f155" fmla="val 3048"/>
                              <a:gd name="f156" fmla="val 146304"/>
                              <a:gd name="f157" fmla="val 1651"/>
                              <a:gd name="f158" fmla="val 144399"/>
                              <a:gd name="f159" fmla="val 762"/>
                              <a:gd name="f160" fmla="val 139319"/>
                              <a:gd name="f161" fmla="val 508"/>
                              <a:gd name="f162" fmla="val 136525"/>
                              <a:gd name="f163" fmla="val 2160"/>
                              <a:gd name="f164" fmla="val 133604"/>
                              <a:gd name="f165" fmla="val 6604"/>
                              <a:gd name="f166" fmla="val 125603"/>
                              <a:gd name="f167" fmla="val 14732"/>
                              <a:gd name="f168" fmla="val 112395"/>
                              <a:gd name="f169" fmla="val 26543"/>
                              <a:gd name="f170" fmla="val 93853"/>
                              <a:gd name="f171" fmla="val 38354"/>
                              <a:gd name="f172" fmla="val 75184"/>
                              <a:gd name="f173" fmla="val 53086"/>
                              <a:gd name="f174" fmla="val 53594"/>
                              <a:gd name="f175" fmla="val 28956"/>
                              <a:gd name="f176" fmla="val 66548"/>
                              <a:gd name="f177" fmla="val 29210"/>
                              <a:gd name="f178" fmla="val 62230"/>
                              <a:gd name="f179" fmla="val 57404"/>
                              <a:gd name="f180" fmla="val 52578"/>
                              <a:gd name="f181" fmla="val 29083"/>
                              <a:gd name="f182" fmla="val 48768"/>
                              <a:gd name="f183" fmla="val 28321"/>
                              <a:gd name="f184" fmla="val 45720"/>
                              <a:gd name="f185" fmla="val 26797"/>
                              <a:gd name="f186" fmla="val 43942"/>
                              <a:gd name="f187" fmla="val 25654"/>
                              <a:gd name="f188" fmla="val 24384"/>
                              <a:gd name="f189" fmla="val 42291"/>
                              <a:gd name="f190" fmla="val 22733"/>
                              <a:gd name="f191" fmla="val 41783"/>
                              <a:gd name="f192" fmla="val 21082"/>
                              <a:gd name="f193" fmla="val 41910"/>
                              <a:gd name="f194" fmla="val 18034"/>
                              <a:gd name="f195" fmla="val 43561"/>
                              <a:gd name="f196" fmla="val 17145"/>
                              <a:gd name="f197" fmla="val 46610"/>
                              <a:gd name="f198" fmla="val 16383"/>
                              <a:gd name="f199" fmla="val 51943"/>
                              <a:gd name="f200" fmla="val 57150"/>
                              <a:gd name="f201" fmla="val 15494"/>
                              <a:gd name="f202" fmla="val 63373"/>
                              <a:gd name="f203" fmla="val 14478"/>
                              <a:gd name="f204" fmla="val 70231"/>
                              <a:gd name="f205" fmla="val 12954"/>
                              <a:gd name="f206" fmla="val 77216"/>
                              <a:gd name="f207" fmla="val 11430"/>
                              <a:gd name="f208" fmla="val 83566"/>
                              <a:gd name="f209" fmla="val 8509"/>
                              <a:gd name="f210" fmla="val 89535"/>
                              <a:gd name="f211" fmla="val 4191"/>
                              <a:gd name="f212" fmla="val 91440"/>
                              <a:gd name="f213" fmla="val 2540"/>
                              <a:gd name="f214" fmla="val 93345"/>
                              <a:gd name="f215" fmla="val 95250"/>
                              <a:gd name="f216" fmla="*/ f0 1 164592"/>
                              <a:gd name="f217" fmla="*/ f1 1 149352"/>
                              <a:gd name="f218" fmla="val f2"/>
                              <a:gd name="f219" fmla="val f3"/>
                              <a:gd name="f220" fmla="val f4"/>
                              <a:gd name="f221" fmla="+- f220 0 f218"/>
                              <a:gd name="f222" fmla="+- f219 0 f218"/>
                              <a:gd name="f223" fmla="*/ f222 1 164592"/>
                              <a:gd name="f224" fmla="*/ f221 1 149352"/>
                              <a:gd name="f225" fmla="*/ 0 1 f223"/>
                              <a:gd name="f226" fmla="*/ 164592 1 f223"/>
                              <a:gd name="f227" fmla="*/ 0 1 f224"/>
                              <a:gd name="f228" fmla="*/ 149352 1 f224"/>
                              <a:gd name="f229" fmla="*/ f225 f216 1"/>
                              <a:gd name="f230" fmla="*/ f226 f216 1"/>
                              <a:gd name="f231" fmla="*/ f228 f217 1"/>
                              <a:gd name="f232" fmla="*/ f227 f217 1"/>
                            </a:gdLst>
                            <a:ahLst/>
                            <a:cxnLst>
                              <a:cxn ang="3cd4">
                                <a:pos x="hc" y="t"/>
                              </a:cxn>
                              <a:cxn ang="0">
                                <a:pos x="r" y="vc"/>
                              </a:cxn>
                              <a:cxn ang="cd4">
                                <a:pos x="hc" y="b"/>
                              </a:cxn>
                              <a:cxn ang="cd2">
                                <a:pos x="l" y="vc"/>
                              </a:cxn>
                            </a:cxnLst>
                            <a:rect l="f229" t="f232" r="f230" b="f231"/>
                            <a:pathLst>
                              <a:path w="164592" h="149352">
                                <a:moveTo>
                                  <a:pt x="f5" y="f6"/>
                                </a:moveTo>
                                <a:cubicBezTo>
                                  <a:pt x="f7" y="f2"/>
                                  <a:pt x="f8" y="f9"/>
                                  <a:pt x="f10" y="f11"/>
                                </a:cubicBezTo>
                                <a:cubicBezTo>
                                  <a:pt x="f12" y="f13"/>
                                  <a:pt x="f14" y="f15"/>
                                  <a:pt x="f16" y="f17"/>
                                </a:cubicBezTo>
                                <a:cubicBezTo>
                                  <a:pt x="f16" y="f18"/>
                                  <a:pt x="f19" y="f20"/>
                                  <a:pt x="f21" y="f22"/>
                                </a:cubicBezTo>
                                <a:cubicBezTo>
                                  <a:pt x="f10" y="f23"/>
                                  <a:pt x="f24" y="f25"/>
                                  <a:pt x="f26" y="f27"/>
                                </a:cubicBezTo>
                                <a:cubicBezTo>
                                  <a:pt x="f28" y="f29"/>
                                  <a:pt x="f30" y="f31"/>
                                  <a:pt x="f32" y="f33"/>
                                </a:cubicBezTo>
                                <a:cubicBezTo>
                                  <a:pt x="f34" y="f35"/>
                                  <a:pt x="f36" y="f37"/>
                                  <a:pt x="f38" y="f39"/>
                                </a:cubicBezTo>
                                <a:cubicBezTo>
                                  <a:pt x="f40" y="f41"/>
                                  <a:pt x="f42" y="f37"/>
                                  <a:pt x="f43" y="f44"/>
                                </a:cubicBezTo>
                                <a:cubicBezTo>
                                  <a:pt x="f45" y="f46"/>
                                  <a:pt x="f47" y="f48"/>
                                  <a:pt x="f49" y="f50"/>
                                </a:cubicBezTo>
                                <a:cubicBezTo>
                                  <a:pt x="f3" y="f51"/>
                                  <a:pt x="f52" y="f53"/>
                                  <a:pt x="f54" y="f55"/>
                                </a:cubicBezTo>
                                <a:cubicBezTo>
                                  <a:pt x="f56" y="f57"/>
                                  <a:pt x="f58" y="f59"/>
                                  <a:pt x="f60" y="f61"/>
                                </a:cubicBezTo>
                                <a:cubicBezTo>
                                  <a:pt x="f62" y="f63"/>
                                  <a:pt x="f64" y="f65"/>
                                  <a:pt x="f66" y="f67"/>
                                </a:cubicBezTo>
                                <a:cubicBezTo>
                                  <a:pt x="f68" y="f69"/>
                                  <a:pt x="f70" y="f71"/>
                                  <a:pt x="f72" y="f59"/>
                                </a:cubicBezTo>
                                <a:cubicBezTo>
                                  <a:pt x="f73" y="f74"/>
                                  <a:pt x="f72" y="f75"/>
                                  <a:pt x="f76" y="f77"/>
                                </a:cubicBezTo>
                                <a:cubicBezTo>
                                  <a:pt x="f78" y="f79"/>
                                  <a:pt x="f80" y="f81"/>
                                  <a:pt x="f82" y="f81"/>
                                </a:cubicBezTo>
                                <a:cubicBezTo>
                                  <a:pt x="f83" y="f84"/>
                                  <a:pt x="f85" y="f86"/>
                                  <a:pt x="f87" y="f88"/>
                                </a:cubicBezTo>
                                <a:cubicBezTo>
                                  <a:pt x="f89" y="f90"/>
                                  <a:pt x="f91" y="f92"/>
                                  <a:pt x="f93" y="f94"/>
                                </a:cubicBezTo>
                                <a:cubicBezTo>
                                  <a:pt x="f95" y="f96"/>
                                  <a:pt x="f97" y="f98"/>
                                  <a:pt x="f99" y="f100"/>
                                </a:cubicBezTo>
                                <a:cubicBezTo>
                                  <a:pt x="f101" y="f102"/>
                                  <a:pt x="f103" y="f104"/>
                                  <a:pt x="f105" y="f106"/>
                                </a:cubicBezTo>
                                <a:cubicBezTo>
                                  <a:pt x="f107" y="f108"/>
                                  <a:pt x="f109" y="f110"/>
                                  <a:pt x="f111" y="f112"/>
                                </a:cubicBezTo>
                                <a:cubicBezTo>
                                  <a:pt x="f113" y="f114"/>
                                  <a:pt x="f61" y="f115"/>
                                  <a:pt x="f116" y="f117"/>
                                </a:cubicBezTo>
                                <a:cubicBezTo>
                                  <a:pt x="f118" y="f119"/>
                                  <a:pt x="f120" y="f121"/>
                                  <a:pt x="f77" y="f122"/>
                                </a:cubicBezTo>
                                <a:cubicBezTo>
                                  <a:pt x="f123" y="f124"/>
                                  <a:pt x="f125" y="f126"/>
                                  <a:pt x="f127" y="f128"/>
                                </a:cubicBezTo>
                                <a:cubicBezTo>
                                  <a:pt x="f129" y="f130"/>
                                  <a:pt x="f131" y="f132"/>
                                  <a:pt x="f133" y="f68"/>
                                </a:cubicBezTo>
                                <a:cubicBezTo>
                                  <a:pt x="f134" y="f135"/>
                                  <a:pt x="f136" y="f137"/>
                                  <a:pt x="f138" y="f139"/>
                                </a:cubicBezTo>
                                <a:cubicBezTo>
                                  <a:pt x="f140" y="f141"/>
                                  <a:pt x="f142" y="f143"/>
                                  <a:pt x="f144" y="f145"/>
                                </a:cubicBezTo>
                                <a:cubicBezTo>
                                  <a:pt x="f146" y="f95"/>
                                  <a:pt x="f37" y="f147"/>
                                  <a:pt x="f148" y="f149"/>
                                </a:cubicBezTo>
                                <a:cubicBezTo>
                                  <a:pt x="f150" y="f4"/>
                                  <a:pt x="f151" y="f152"/>
                                  <a:pt x="f153" y="f154"/>
                                </a:cubicBezTo>
                                <a:cubicBezTo>
                                  <a:pt x="f155" y="f156"/>
                                  <a:pt x="f157" y="f158"/>
                                  <a:pt x="f159" y="f145"/>
                                </a:cubicBezTo>
                                <a:cubicBezTo>
                                  <a:pt x="f2" y="f160"/>
                                  <a:pt x="f161" y="f162"/>
                                  <a:pt x="f163" y="f164"/>
                                </a:cubicBezTo>
                                <a:cubicBezTo>
                                  <a:pt x="f165" y="f166"/>
                                  <a:pt x="f167" y="f168"/>
                                  <a:pt x="f169" y="f170"/>
                                </a:cubicBezTo>
                                <a:cubicBezTo>
                                  <a:pt x="f171" y="f172"/>
                                  <a:pt x="f173" y="f174"/>
                                  <a:pt x="f75" y="f175"/>
                                </a:cubicBezTo>
                                <a:cubicBezTo>
                                  <a:pt x="f176" y="f177"/>
                                  <a:pt x="f178" y="f177"/>
                                  <a:pt x="f179" y="f177"/>
                                </a:cubicBezTo>
                                <a:cubicBezTo>
                                  <a:pt x="f180" y="f181"/>
                                  <a:pt x="f182" y="f183"/>
                                  <a:pt x="f184" y="f185"/>
                                </a:cubicBezTo>
                                <a:cubicBezTo>
                                  <a:pt x="f186" y="f187"/>
                                  <a:pt x="f114" y="f188"/>
                                  <a:pt x="f189" y="f190"/>
                                </a:cubicBezTo>
                                <a:cubicBezTo>
                                  <a:pt x="f191" y="f192"/>
                                  <a:pt x="f193" y="f25"/>
                                  <a:pt x="f114" y="f194"/>
                                </a:cubicBezTo>
                                <a:cubicBezTo>
                                  <a:pt x="f195" y="f196"/>
                                  <a:pt x="f197" y="f198"/>
                                  <a:pt x="f199" y="f37"/>
                                </a:cubicBezTo>
                                <a:cubicBezTo>
                                  <a:pt x="f200" y="f201"/>
                                  <a:pt x="f202" y="f203"/>
                                  <a:pt x="f204" y="f205"/>
                                </a:cubicBezTo>
                                <a:cubicBezTo>
                                  <a:pt x="f206" y="f207"/>
                                  <a:pt x="f208" y="f209"/>
                                  <a:pt x="f210" y="f211"/>
                                </a:cubicBezTo>
                                <a:lnTo>
                                  <a:pt x="f212" y="f213"/>
                                </a:lnTo>
                                <a:cubicBezTo>
                                  <a:pt x="f214" y="f11"/>
                                  <a:pt x="f215" y="f9"/>
                                  <a:pt x="f5" y="f6"/>
                                </a:cubicBezTo>
                                <a:close/>
                              </a:path>
                            </a:pathLst>
                          </a:custGeom>
                          <a:solidFill>
                            <a:srgbClr val="1E1C11"/>
                          </a:solidFill>
                          <a:ln cap="flat">
                            <a:noFill/>
                            <a:prstDash val="solid"/>
                          </a:ln>
                        </wps:spPr>
                        <wps:bodyPr lIns="0" tIns="0" rIns="0" bIns="0"/>
                      </wps:wsp>
                      <wps:wsp>
                        <wps:cNvPr id="90" name="Shape 82"/>
                        <wps:cNvSpPr/>
                        <wps:spPr>
                          <a:xfrm>
                            <a:off x="3166128" y="1366113"/>
                            <a:ext cx="43305" cy="55229"/>
                          </a:xfrm>
                          <a:custGeom>
                            <a:avLst/>
                            <a:gdLst>
                              <a:gd name="f0" fmla="val w"/>
                              <a:gd name="f1" fmla="val h"/>
                              <a:gd name="f2" fmla="val 0"/>
                              <a:gd name="f3" fmla="val 66821"/>
                              <a:gd name="f4" fmla="val 91899"/>
                              <a:gd name="f5" fmla="val 30896"/>
                              <a:gd name="f6" fmla="val 889"/>
                              <a:gd name="f7" fmla="val 37706"/>
                              <a:gd name="f8" fmla="val 1778"/>
                              <a:gd name="f9" fmla="val 44341"/>
                              <a:gd name="f10" fmla="val 3969"/>
                              <a:gd name="f11" fmla="val 50819"/>
                              <a:gd name="f12" fmla="val 7461"/>
                              <a:gd name="f13" fmla="val 58439"/>
                              <a:gd name="f14" fmla="val 11652"/>
                              <a:gd name="f15" fmla="val 63138"/>
                              <a:gd name="f16" fmla="val 17367"/>
                              <a:gd name="f17" fmla="val 65043"/>
                              <a:gd name="f18" fmla="val 24479"/>
                              <a:gd name="f19" fmla="val 31718"/>
                              <a:gd name="f20" fmla="val 64662"/>
                              <a:gd name="f21" fmla="val 40862"/>
                              <a:gd name="f22" fmla="val 52038"/>
                              <a:gd name="f23" fmla="val 56026"/>
                              <a:gd name="f24" fmla="val 56102"/>
                              <a:gd name="f25" fmla="val 53105"/>
                              <a:gd name="f26" fmla="val 60293"/>
                              <a:gd name="f27" fmla="val 49295"/>
                              <a:gd name="f28" fmla="val 64484"/>
                              <a:gd name="f29" fmla="val 45612"/>
                              <a:gd name="f30" fmla="val 68548"/>
                              <a:gd name="f31" fmla="val 41166"/>
                              <a:gd name="f32" fmla="val 72485"/>
                              <a:gd name="f33" fmla="val 36087"/>
                              <a:gd name="f34" fmla="val 76168"/>
                              <a:gd name="f35" fmla="val 25419"/>
                              <a:gd name="f36" fmla="val 83280"/>
                              <a:gd name="f37" fmla="val 14115"/>
                              <a:gd name="f38" fmla="val 88487"/>
                              <a:gd name="f39" fmla="val 2178"/>
                              <a:gd name="f40" fmla="val 91535"/>
                              <a:gd name="f41" fmla="val 69134"/>
                              <a:gd name="f42" fmla="val 27070"/>
                              <a:gd name="f43" fmla="val 60166"/>
                              <a:gd name="f44" fmla="val 32403"/>
                              <a:gd name="f45" fmla="val 56229"/>
                              <a:gd name="f46" fmla="val 36595"/>
                              <a:gd name="f47" fmla="val 52546"/>
                              <a:gd name="f48" fmla="val 39897"/>
                              <a:gd name="f49" fmla="val 49244"/>
                              <a:gd name="f50" fmla="val 43199"/>
                              <a:gd name="f51" fmla="val 45815"/>
                              <a:gd name="f52" fmla="val 42767"/>
                              <a:gd name="f53" fmla="val 47136"/>
                              <a:gd name="f54" fmla="val 39973"/>
                              <a:gd name="f55" fmla="val 49168"/>
                              <a:gd name="f56" fmla="val 36290"/>
                              <a:gd name="f57" fmla="val 49930"/>
                              <a:gd name="f58" fmla="val 33115"/>
                              <a:gd name="f59" fmla="val 30575"/>
                              <a:gd name="f60" fmla="val 48787"/>
                              <a:gd name="f61" fmla="val 27908"/>
                              <a:gd name="f62" fmla="val 25876"/>
                              <a:gd name="f63" fmla="val 44469"/>
                              <a:gd name="f64" fmla="val 24352"/>
                              <a:gd name="f65" fmla="val 38753"/>
                              <a:gd name="f66" fmla="val 21304"/>
                              <a:gd name="f67" fmla="val 30372"/>
                              <a:gd name="f68" fmla="val 20669"/>
                              <a:gd name="f69" fmla="val 19323"/>
                              <a:gd name="f70" fmla="val 22701"/>
                              <a:gd name="f71" fmla="val 30544"/>
                              <a:gd name="f72" fmla="val 5732"/>
                              <a:gd name="f73" fmla="val 9925"/>
                              <a:gd name="f74" fmla="val 2127"/>
                              <a:gd name="f75" fmla="val 17101"/>
                              <a:gd name="f76" fmla="val 413"/>
                              <a:gd name="f77" fmla="val 24085"/>
                              <a:gd name="f78" fmla="*/ f0 1 66821"/>
                              <a:gd name="f79" fmla="*/ f1 1 91899"/>
                              <a:gd name="f80" fmla="val f2"/>
                              <a:gd name="f81" fmla="val f3"/>
                              <a:gd name="f82" fmla="val f4"/>
                              <a:gd name="f83" fmla="+- f82 0 f80"/>
                              <a:gd name="f84" fmla="+- f81 0 f80"/>
                              <a:gd name="f85" fmla="*/ f84 1 66821"/>
                              <a:gd name="f86" fmla="*/ f83 1 91899"/>
                              <a:gd name="f87" fmla="*/ 0 1 f85"/>
                              <a:gd name="f88" fmla="*/ 66821 1 f85"/>
                              <a:gd name="f89" fmla="*/ 0 1 f86"/>
                              <a:gd name="f90" fmla="*/ 91899 1 f86"/>
                              <a:gd name="f91" fmla="*/ f87 f78 1"/>
                              <a:gd name="f92" fmla="*/ f88 f78 1"/>
                              <a:gd name="f93" fmla="*/ f90 f79 1"/>
                              <a:gd name="f94" fmla="*/ f89 f79 1"/>
                            </a:gdLst>
                            <a:ahLst/>
                            <a:cxnLst>
                              <a:cxn ang="3cd4">
                                <a:pos x="hc" y="t"/>
                              </a:cxn>
                              <a:cxn ang="0">
                                <a:pos x="r" y="vc"/>
                              </a:cxn>
                              <a:cxn ang="cd4">
                                <a:pos x="hc" y="b"/>
                              </a:cxn>
                              <a:cxn ang="cd2">
                                <a:pos x="l" y="vc"/>
                              </a:cxn>
                            </a:cxnLst>
                            <a:rect l="f91" t="f94" r="f92" b="f93"/>
                            <a:pathLst>
                              <a:path w="66821" h="91899">
                                <a:moveTo>
                                  <a:pt x="f5" y="f6"/>
                                </a:moveTo>
                                <a:cubicBezTo>
                                  <a:pt x="f7" y="f8"/>
                                  <a:pt x="f9" y="f10"/>
                                  <a:pt x="f11" y="f12"/>
                                </a:cubicBezTo>
                                <a:cubicBezTo>
                                  <a:pt x="f13" y="f14"/>
                                  <a:pt x="f15" y="f16"/>
                                  <a:pt x="f17" y="f18"/>
                                </a:cubicBezTo>
                                <a:cubicBezTo>
                                  <a:pt x="f3" y="f19"/>
                                  <a:pt x="f20" y="f21"/>
                                  <a:pt x="f13" y="f22"/>
                                </a:cubicBezTo>
                                <a:cubicBezTo>
                                  <a:pt x="f23" y="f24"/>
                                  <a:pt x="f25" y="f26"/>
                                  <a:pt x="f27" y="f28"/>
                                </a:cubicBezTo>
                                <a:cubicBezTo>
                                  <a:pt x="f29" y="f30"/>
                                  <a:pt x="f31" y="f32"/>
                                  <a:pt x="f33" y="f34"/>
                                </a:cubicBezTo>
                                <a:cubicBezTo>
                                  <a:pt x="f35" y="f36"/>
                                  <a:pt x="f37" y="f38"/>
                                  <a:pt x="f39" y="f40"/>
                                </a:cubicBezTo>
                                <a:lnTo>
                                  <a:pt x="f2" y="f4"/>
                                </a:lnTo>
                                <a:lnTo>
                                  <a:pt x="f2" y="f41"/>
                                </a:lnTo>
                                <a:lnTo>
                                  <a:pt x="f42" y="f43"/>
                                </a:lnTo>
                                <a:cubicBezTo>
                                  <a:pt x="f44" y="f45"/>
                                  <a:pt x="f46" y="f47"/>
                                  <a:pt x="f48" y="f49"/>
                                </a:cubicBezTo>
                                <a:cubicBezTo>
                                  <a:pt x="f50" y="f51"/>
                                  <a:pt x="f29" y="f52"/>
                                  <a:pt x="f53" y="f54"/>
                                </a:cubicBezTo>
                                <a:cubicBezTo>
                                  <a:pt x="f55" y="f56"/>
                                  <a:pt x="f57" y="f58"/>
                                  <a:pt x="f27" y="f59"/>
                                </a:cubicBezTo>
                                <a:cubicBezTo>
                                  <a:pt x="f60" y="f61"/>
                                  <a:pt x="f53" y="f62"/>
                                  <a:pt x="f63" y="f64"/>
                                </a:cubicBezTo>
                                <a:cubicBezTo>
                                  <a:pt x="f65" y="f66"/>
                                  <a:pt x="f67" y="f68"/>
                                  <a:pt x="f69" y="f70"/>
                                </a:cubicBezTo>
                                <a:lnTo>
                                  <a:pt x="f2" y="f71"/>
                                </a:lnTo>
                                <a:lnTo>
                                  <a:pt x="f2" y="f72"/>
                                </a:lnTo>
                                <a:lnTo>
                                  <a:pt x="f73" y="f74"/>
                                </a:lnTo>
                                <a:cubicBezTo>
                                  <a:pt x="f75" y="f76"/>
                                  <a:pt x="f77" y="f2"/>
                                  <a:pt x="f5" y="f6"/>
                                </a:cubicBezTo>
                                <a:close/>
                              </a:path>
                            </a:pathLst>
                          </a:custGeom>
                          <a:solidFill>
                            <a:srgbClr val="1E1C11"/>
                          </a:solidFill>
                          <a:ln cap="flat">
                            <a:noFill/>
                            <a:prstDash val="solid"/>
                          </a:ln>
                        </wps:spPr>
                        <wps:bodyPr lIns="0" tIns="0" rIns="0" bIns="0"/>
                      </wps:wsp>
                      <pic:pic xmlns:pic="http://schemas.openxmlformats.org/drawingml/2006/picture">
                        <pic:nvPicPr>
                          <pic:cNvPr id="91" name="Picture 84"/>
                          <pic:cNvPicPr>
                            <a:picLocks noChangeAspect="1"/>
                          </pic:cNvPicPr>
                        </pic:nvPicPr>
                        <pic:blipFill>
                          <a:blip r:embed="rId60"/>
                          <a:stretch>
                            <a:fillRect/>
                          </a:stretch>
                        </pic:blipFill>
                        <pic:spPr>
                          <a:xfrm>
                            <a:off x="1661391" y="3482519"/>
                            <a:ext cx="1963637" cy="514770"/>
                          </a:xfrm>
                          <a:prstGeom prst="rect">
                            <a:avLst/>
                          </a:prstGeom>
                          <a:noFill/>
                          <a:ln>
                            <a:noFill/>
                            <a:prstDash/>
                          </a:ln>
                        </pic:spPr>
                      </pic:pic>
                      <pic:pic xmlns:pic="http://schemas.openxmlformats.org/drawingml/2006/picture">
                        <pic:nvPicPr>
                          <pic:cNvPr id="92" name="Picture 86"/>
                          <pic:cNvPicPr>
                            <a:picLocks noChangeAspect="1"/>
                          </pic:cNvPicPr>
                        </pic:nvPicPr>
                        <pic:blipFill>
                          <a:blip r:embed="rId61"/>
                          <a:stretch>
                            <a:fillRect/>
                          </a:stretch>
                        </pic:blipFill>
                        <pic:spPr>
                          <a:xfrm>
                            <a:off x="1623855" y="3497168"/>
                            <a:ext cx="2022899" cy="578897"/>
                          </a:xfrm>
                          <a:prstGeom prst="rect">
                            <a:avLst/>
                          </a:prstGeom>
                          <a:noFill/>
                          <a:ln>
                            <a:noFill/>
                            <a:prstDash/>
                          </a:ln>
                        </pic:spPr>
                      </pic:pic>
                      <wps:wsp>
                        <wps:cNvPr id="93" name="Shape 87"/>
                        <wps:cNvSpPr/>
                        <wps:spPr>
                          <a:xfrm>
                            <a:off x="1710284" y="3504584"/>
                            <a:ext cx="1866839" cy="425159"/>
                          </a:xfrm>
                          <a:custGeom>
                            <a:avLst/>
                            <a:gdLst>
                              <a:gd name="f0" fmla="val w"/>
                              <a:gd name="f1" fmla="val h"/>
                              <a:gd name="f2" fmla="val 0"/>
                              <a:gd name="f3" fmla="val 2880360"/>
                              <a:gd name="f4" fmla="val 707390"/>
                              <a:gd name="f5" fmla="val 117907"/>
                              <a:gd name="f6" fmla="val 52794"/>
                              <a:gd name="f7" fmla="val 52705"/>
                              <a:gd name="f8" fmla="val 117856"/>
                              <a:gd name="f9" fmla="val 2762377"/>
                              <a:gd name="f10" fmla="val 2827528"/>
                              <a:gd name="f11" fmla="val 589496"/>
                              <a:gd name="f12" fmla="val 654609"/>
                              <a:gd name="f13" fmla="*/ f0 1 2880360"/>
                              <a:gd name="f14" fmla="*/ f1 1 707390"/>
                              <a:gd name="f15" fmla="val f2"/>
                              <a:gd name="f16" fmla="val f3"/>
                              <a:gd name="f17" fmla="val f4"/>
                              <a:gd name="f18" fmla="+- f17 0 f15"/>
                              <a:gd name="f19" fmla="+- f16 0 f15"/>
                              <a:gd name="f20" fmla="*/ f19 1 2880360"/>
                              <a:gd name="f21" fmla="*/ f18 1 707390"/>
                              <a:gd name="f22" fmla="*/ 0 1 f20"/>
                              <a:gd name="f23" fmla="*/ 2880360 1 f20"/>
                              <a:gd name="f24" fmla="*/ 0 1 f21"/>
                              <a:gd name="f25" fmla="*/ 707390 1 f21"/>
                              <a:gd name="f26" fmla="*/ f22 f13 1"/>
                              <a:gd name="f27" fmla="*/ f23 f13 1"/>
                              <a:gd name="f28" fmla="*/ f25 f14 1"/>
                              <a:gd name="f29" fmla="*/ f24 f14 1"/>
                            </a:gdLst>
                            <a:ahLst/>
                            <a:cxnLst>
                              <a:cxn ang="3cd4">
                                <a:pos x="hc" y="t"/>
                              </a:cxn>
                              <a:cxn ang="0">
                                <a:pos x="r" y="vc"/>
                              </a:cxn>
                              <a:cxn ang="cd4">
                                <a:pos x="hc" y="b"/>
                              </a:cxn>
                              <a:cxn ang="cd2">
                                <a:pos x="l" y="vc"/>
                              </a:cxn>
                            </a:cxnLst>
                            <a:rect l="f26" t="f29" r="f27" b="f28"/>
                            <a:pathLst>
                              <a:path w="2880360" h="707390">
                                <a:moveTo>
                                  <a:pt x="f2" y="f5"/>
                                </a:moveTo>
                                <a:cubicBezTo>
                                  <a:pt x="f2" y="f6"/>
                                  <a:pt x="f7" y="f2"/>
                                  <a:pt x="f8" y="f2"/>
                                </a:cubicBezTo>
                                <a:lnTo>
                                  <a:pt x="f9" y="f2"/>
                                </a:lnTo>
                                <a:cubicBezTo>
                                  <a:pt x="f10" y="f2"/>
                                  <a:pt x="f3" y="f6"/>
                                  <a:pt x="f3" y="f5"/>
                                </a:cubicBezTo>
                                <a:lnTo>
                                  <a:pt x="f3" y="f11"/>
                                </a:lnTo>
                                <a:cubicBezTo>
                                  <a:pt x="f3" y="f12"/>
                                  <a:pt x="f10" y="f4"/>
                                  <a:pt x="f9" y="f4"/>
                                </a:cubicBezTo>
                                <a:lnTo>
                                  <a:pt x="f8" y="f4"/>
                                </a:lnTo>
                                <a:cubicBezTo>
                                  <a:pt x="f7" y="f4"/>
                                  <a:pt x="f2" y="f12"/>
                                  <a:pt x="f2" y="f11"/>
                                </a:cubicBezTo>
                                <a:close/>
                              </a:path>
                            </a:pathLst>
                          </a:custGeom>
                          <a:noFill/>
                          <a:ln w="38103" cap="flat">
                            <a:solidFill>
                              <a:srgbClr val="953735"/>
                            </a:solidFill>
                            <a:custDash>
                              <a:ds d="299976" sp="299976"/>
                            </a:custDash>
                            <a:round/>
                          </a:ln>
                        </wps:spPr>
                        <wps:bodyPr lIns="0" tIns="0" rIns="0" bIns="0"/>
                      </wps:wsp>
                      <pic:pic xmlns:pic="http://schemas.openxmlformats.org/drawingml/2006/picture">
                        <pic:nvPicPr>
                          <pic:cNvPr id="94" name="Picture 89"/>
                          <pic:cNvPicPr>
                            <a:picLocks noChangeAspect="1"/>
                          </pic:cNvPicPr>
                        </pic:nvPicPr>
                        <pic:blipFill>
                          <a:blip r:embed="rId62"/>
                          <a:stretch>
                            <a:fillRect/>
                          </a:stretch>
                        </pic:blipFill>
                        <pic:spPr>
                          <a:xfrm>
                            <a:off x="1819262" y="3599581"/>
                            <a:ext cx="1284485" cy="269473"/>
                          </a:xfrm>
                          <a:prstGeom prst="rect">
                            <a:avLst/>
                          </a:prstGeom>
                          <a:noFill/>
                          <a:ln>
                            <a:noFill/>
                            <a:prstDash/>
                          </a:ln>
                        </pic:spPr>
                      </pic:pic>
                      <pic:pic xmlns:pic="http://schemas.openxmlformats.org/drawingml/2006/picture">
                        <pic:nvPicPr>
                          <pic:cNvPr id="95" name="Picture 91"/>
                          <pic:cNvPicPr>
                            <a:picLocks noChangeAspect="1"/>
                          </pic:cNvPicPr>
                        </pic:nvPicPr>
                        <pic:blipFill>
                          <a:blip r:embed="rId63"/>
                          <a:stretch>
                            <a:fillRect/>
                          </a:stretch>
                        </pic:blipFill>
                        <pic:spPr>
                          <a:xfrm>
                            <a:off x="3004892" y="3599581"/>
                            <a:ext cx="544150" cy="269473"/>
                          </a:xfrm>
                          <a:prstGeom prst="rect">
                            <a:avLst/>
                          </a:prstGeom>
                          <a:noFill/>
                          <a:ln>
                            <a:noFill/>
                            <a:prstDash/>
                          </a:ln>
                        </pic:spPr>
                      </pic:pic>
                      <wps:wsp>
                        <wps:cNvPr id="96" name="Shape 93"/>
                        <wps:cNvSpPr/>
                        <wps:spPr>
                          <a:xfrm>
                            <a:off x="1741227" y="3392460"/>
                            <a:ext cx="78153" cy="224247"/>
                          </a:xfrm>
                          <a:custGeom>
                            <a:avLst/>
                            <a:gdLst>
                              <a:gd name="f0" fmla="val w"/>
                              <a:gd name="f1" fmla="val h"/>
                              <a:gd name="f2" fmla="val 0"/>
                              <a:gd name="f3" fmla="val 120586"/>
                              <a:gd name="f4" fmla="val 373113"/>
                              <a:gd name="f5" fmla="val 118770"/>
                              <a:gd name="f6" fmla="val 75311"/>
                              <a:gd name="f7" fmla="val 96177"/>
                              <a:gd name="f8" fmla="val 30226"/>
                              <a:gd name="f9" fmla="val 141363"/>
                              <a:gd name="f10" fmla="val 186550"/>
                              <a:gd name="f11" fmla="val 163957"/>
                              <a:gd name="f12" fmla="val 231737"/>
                              <a:gd name="f13" fmla="val 276923"/>
                              <a:gd name="f14" fmla="*/ f0 1 120586"/>
                              <a:gd name="f15" fmla="*/ f1 1 373113"/>
                              <a:gd name="f16" fmla="val f2"/>
                              <a:gd name="f17" fmla="val f3"/>
                              <a:gd name="f18" fmla="val f4"/>
                              <a:gd name="f19" fmla="+- f18 0 f16"/>
                              <a:gd name="f20" fmla="+- f17 0 f16"/>
                              <a:gd name="f21" fmla="*/ f20 1 120586"/>
                              <a:gd name="f22" fmla="*/ f19 1 373113"/>
                              <a:gd name="f23" fmla="*/ 0 1 f21"/>
                              <a:gd name="f24" fmla="*/ 120586 1 f21"/>
                              <a:gd name="f25" fmla="*/ 0 1 f22"/>
                              <a:gd name="f26" fmla="*/ 373113 1 f22"/>
                              <a:gd name="f27" fmla="*/ f23 f14 1"/>
                              <a:gd name="f28" fmla="*/ f24 f14 1"/>
                              <a:gd name="f29" fmla="*/ f26 f15 1"/>
                              <a:gd name="f30" fmla="*/ f25 f15 1"/>
                            </a:gdLst>
                            <a:ahLst/>
                            <a:cxnLst>
                              <a:cxn ang="3cd4">
                                <a:pos x="hc" y="t"/>
                              </a:cxn>
                              <a:cxn ang="0">
                                <a:pos x="r" y="vc"/>
                              </a:cxn>
                              <a:cxn ang="cd4">
                                <a:pos x="hc" y="b"/>
                              </a:cxn>
                              <a:cxn ang="cd2">
                                <a:pos x="l" y="vc"/>
                              </a:cxn>
                            </a:cxnLst>
                            <a:rect l="f27" t="f30" r="f28" b="f29"/>
                            <a:pathLst>
                              <a:path w="120586" h="373113">
                                <a:moveTo>
                                  <a:pt x="f2" y="f2"/>
                                </a:moveTo>
                                <a:lnTo>
                                  <a:pt x="f3" y="f2"/>
                                </a:lnTo>
                                <a:lnTo>
                                  <a:pt x="f3" y="f5"/>
                                </a:lnTo>
                                <a:lnTo>
                                  <a:pt x="f6" y="f5"/>
                                </a:lnTo>
                                <a:lnTo>
                                  <a:pt x="f6" y="f7"/>
                                </a:lnTo>
                                <a:lnTo>
                                  <a:pt x="f8" y="f9"/>
                                </a:lnTo>
                                <a:lnTo>
                                  <a:pt x="f6" y="f10"/>
                                </a:lnTo>
                                <a:lnTo>
                                  <a:pt x="f6" y="f11"/>
                                </a:lnTo>
                                <a:lnTo>
                                  <a:pt x="f3" y="f11"/>
                                </a:lnTo>
                                <a:lnTo>
                                  <a:pt x="f3" y="f12"/>
                                </a:lnTo>
                                <a:lnTo>
                                  <a:pt x="f6" y="f12"/>
                                </a:lnTo>
                                <a:lnTo>
                                  <a:pt x="f6" y="f13"/>
                                </a:lnTo>
                                <a:lnTo>
                                  <a:pt x="f3" y="f13"/>
                                </a:lnTo>
                                <a:lnTo>
                                  <a:pt x="f3" y="f4"/>
                                </a:lnTo>
                                <a:lnTo>
                                  <a:pt x="f2" y="f4"/>
                                </a:lnTo>
                                <a:lnTo>
                                  <a:pt x="f2" y="f2"/>
                                </a:lnTo>
                                <a:close/>
                              </a:path>
                            </a:pathLst>
                          </a:custGeom>
                          <a:solidFill>
                            <a:srgbClr val="D99694"/>
                          </a:solidFill>
                          <a:ln cap="flat">
                            <a:noFill/>
                            <a:prstDash val="solid"/>
                          </a:ln>
                        </wps:spPr>
                        <wps:bodyPr lIns="0" tIns="0" rIns="0" bIns="0"/>
                      </wps:wsp>
                      <wps:wsp>
                        <wps:cNvPr id="97" name="Shape 94"/>
                        <wps:cNvSpPr/>
                        <wps:spPr>
                          <a:xfrm>
                            <a:off x="1819390" y="3491005"/>
                            <a:ext cx="29260" cy="40736"/>
                          </a:xfrm>
                          <a:custGeom>
                            <a:avLst/>
                            <a:gdLst>
                              <a:gd name="f0" fmla="val w"/>
                              <a:gd name="f1" fmla="val h"/>
                              <a:gd name="f2" fmla="val 0"/>
                              <a:gd name="f3" fmla="val 45148"/>
                              <a:gd name="f4" fmla="val 67780"/>
                              <a:gd name="f5" fmla="val 22542"/>
                              <a:gd name="f6" fmla="val 34989"/>
                              <a:gd name="f7" fmla="val 10122"/>
                              <a:gd name="f8" fmla="val 22594"/>
                              <a:gd name="f9" fmla="val 45187"/>
                              <a:gd name="f10" fmla="val 57671"/>
                              <a:gd name="f11" fmla="*/ f0 1 45148"/>
                              <a:gd name="f12" fmla="*/ f1 1 67780"/>
                              <a:gd name="f13" fmla="val f2"/>
                              <a:gd name="f14" fmla="val f3"/>
                              <a:gd name="f15" fmla="val f4"/>
                              <a:gd name="f16" fmla="+- f15 0 f13"/>
                              <a:gd name="f17" fmla="+- f14 0 f13"/>
                              <a:gd name="f18" fmla="*/ f17 1 45148"/>
                              <a:gd name="f19" fmla="*/ f16 1 67780"/>
                              <a:gd name="f20" fmla="*/ 0 1 f18"/>
                              <a:gd name="f21" fmla="*/ 45148 1 f18"/>
                              <a:gd name="f22" fmla="*/ 0 1 f19"/>
                              <a:gd name="f23" fmla="*/ 67780 1 f19"/>
                              <a:gd name="f24" fmla="*/ f20 f11 1"/>
                              <a:gd name="f25" fmla="*/ f21 f11 1"/>
                              <a:gd name="f26" fmla="*/ f23 f12 1"/>
                              <a:gd name="f27" fmla="*/ f22 f12 1"/>
                            </a:gdLst>
                            <a:ahLst/>
                            <a:cxnLst>
                              <a:cxn ang="3cd4">
                                <a:pos x="hc" y="t"/>
                              </a:cxn>
                              <a:cxn ang="0">
                                <a:pos x="r" y="vc"/>
                              </a:cxn>
                              <a:cxn ang="cd4">
                                <a:pos x="hc" y="b"/>
                              </a:cxn>
                              <a:cxn ang="cd2">
                                <a:pos x="l" y="vc"/>
                              </a:cxn>
                            </a:cxnLst>
                            <a:rect l="f24" t="f27" r="f25" b="f26"/>
                            <a:pathLst>
                              <a:path w="45148" h="67780">
                                <a:moveTo>
                                  <a:pt x="f2" y="f2"/>
                                </a:moveTo>
                                <a:lnTo>
                                  <a:pt x="f5" y="f2"/>
                                </a:lnTo>
                                <a:cubicBezTo>
                                  <a:pt x="f6" y="f2"/>
                                  <a:pt x="f3" y="f7"/>
                                  <a:pt x="f3" y="f8"/>
                                </a:cubicBezTo>
                                <a:lnTo>
                                  <a:pt x="f3" y="f9"/>
                                </a:lnTo>
                                <a:cubicBezTo>
                                  <a:pt x="f3" y="f10"/>
                                  <a:pt x="f6" y="f4"/>
                                  <a:pt x="f5" y="f4"/>
                                </a:cubicBezTo>
                                <a:lnTo>
                                  <a:pt x="f2" y="f4"/>
                                </a:lnTo>
                                <a:lnTo>
                                  <a:pt x="f2" y="f2"/>
                                </a:lnTo>
                                <a:close/>
                              </a:path>
                            </a:pathLst>
                          </a:custGeom>
                          <a:solidFill>
                            <a:srgbClr val="D99694"/>
                          </a:solidFill>
                          <a:ln cap="flat">
                            <a:noFill/>
                            <a:prstDash val="solid"/>
                          </a:ln>
                        </wps:spPr>
                        <wps:bodyPr lIns="0" tIns="0" rIns="0" bIns="0"/>
                      </wps:wsp>
                      <wps:wsp>
                        <wps:cNvPr id="98" name="Shape 95"/>
                        <wps:cNvSpPr/>
                        <wps:spPr>
                          <a:xfrm>
                            <a:off x="1819390" y="3392460"/>
                            <a:ext cx="78071" cy="224247"/>
                          </a:xfrm>
                          <a:custGeom>
                            <a:avLst/>
                            <a:gdLst>
                              <a:gd name="f0" fmla="val w"/>
                              <a:gd name="f1" fmla="val h"/>
                              <a:gd name="f2" fmla="val 0"/>
                              <a:gd name="f3" fmla="val 120460"/>
                              <a:gd name="f4" fmla="val 373113"/>
                              <a:gd name="f5" fmla="val 276923"/>
                              <a:gd name="f6" fmla="val 22542"/>
                              <a:gd name="f7" fmla="val 60008"/>
                              <a:gd name="f8" fmla="val 90360"/>
                              <a:gd name="f9" fmla="val 246583"/>
                              <a:gd name="f10" fmla="val 209143"/>
                              <a:gd name="f11" fmla="val 186550"/>
                              <a:gd name="f12" fmla="val 149123"/>
                              <a:gd name="f13" fmla="val 118770"/>
                              <a:gd name="f14" fmla="*/ f0 1 120460"/>
                              <a:gd name="f15" fmla="*/ f1 1 373113"/>
                              <a:gd name="f16" fmla="val f2"/>
                              <a:gd name="f17" fmla="val f3"/>
                              <a:gd name="f18" fmla="val f4"/>
                              <a:gd name="f19" fmla="+- f18 0 f16"/>
                              <a:gd name="f20" fmla="+- f17 0 f16"/>
                              <a:gd name="f21" fmla="*/ f20 1 120460"/>
                              <a:gd name="f22" fmla="*/ f19 1 373113"/>
                              <a:gd name="f23" fmla="*/ 0 1 f21"/>
                              <a:gd name="f24" fmla="*/ 120460 1 f21"/>
                              <a:gd name="f25" fmla="*/ 0 1 f22"/>
                              <a:gd name="f26" fmla="*/ 373113 1 f22"/>
                              <a:gd name="f27" fmla="*/ f23 f14 1"/>
                              <a:gd name="f28" fmla="*/ f24 f14 1"/>
                              <a:gd name="f29" fmla="*/ f26 f15 1"/>
                              <a:gd name="f30" fmla="*/ f25 f15 1"/>
                            </a:gdLst>
                            <a:ahLst/>
                            <a:cxnLst>
                              <a:cxn ang="3cd4">
                                <a:pos x="hc" y="t"/>
                              </a:cxn>
                              <a:cxn ang="0">
                                <a:pos x="r" y="vc"/>
                              </a:cxn>
                              <a:cxn ang="cd4">
                                <a:pos x="hc" y="b"/>
                              </a:cxn>
                              <a:cxn ang="cd2">
                                <a:pos x="l" y="vc"/>
                              </a:cxn>
                            </a:cxnLst>
                            <a:rect l="f27" t="f30" r="f28" b="f29"/>
                            <a:pathLst>
                              <a:path w="120460" h="373113">
                                <a:moveTo>
                                  <a:pt x="f2" y="f2"/>
                                </a:moveTo>
                                <a:lnTo>
                                  <a:pt x="f3" y="f2"/>
                                </a:lnTo>
                                <a:lnTo>
                                  <a:pt x="f3" y="f4"/>
                                </a:lnTo>
                                <a:lnTo>
                                  <a:pt x="f2" y="f4"/>
                                </a:lnTo>
                                <a:lnTo>
                                  <a:pt x="f2" y="f5"/>
                                </a:lnTo>
                                <a:lnTo>
                                  <a:pt x="f6" y="f5"/>
                                </a:lnTo>
                                <a:cubicBezTo>
                                  <a:pt x="f7" y="f5"/>
                                  <a:pt x="f8" y="f9"/>
                                  <a:pt x="f8" y="f10"/>
                                </a:cubicBezTo>
                                <a:lnTo>
                                  <a:pt x="f8" y="f11"/>
                                </a:lnTo>
                                <a:cubicBezTo>
                                  <a:pt x="f8" y="f12"/>
                                  <a:pt x="f7" y="f13"/>
                                  <a:pt x="f6" y="f13"/>
                                </a:cubicBezTo>
                                <a:lnTo>
                                  <a:pt x="f2" y="f13"/>
                                </a:lnTo>
                                <a:lnTo>
                                  <a:pt x="f2" y="f2"/>
                                </a:lnTo>
                                <a:close/>
                              </a:path>
                            </a:pathLst>
                          </a:custGeom>
                          <a:solidFill>
                            <a:srgbClr val="D99694"/>
                          </a:solidFill>
                          <a:ln cap="flat">
                            <a:noFill/>
                            <a:prstDash val="solid"/>
                          </a:ln>
                        </wps:spPr>
                        <wps:bodyPr lIns="0" tIns="0" rIns="0" bIns="0"/>
                      </wps:wsp>
                      <wps:wsp>
                        <wps:cNvPr id="99" name="Shape 97"/>
                        <wps:cNvSpPr/>
                        <wps:spPr>
                          <a:xfrm>
                            <a:off x="1760823" y="3450268"/>
                            <a:ext cx="117125" cy="108630"/>
                          </a:xfrm>
                          <a:custGeom>
                            <a:avLst/>
                            <a:gdLst>
                              <a:gd name="f0" fmla="val w"/>
                              <a:gd name="f1" fmla="val h"/>
                              <a:gd name="f2" fmla="val 0"/>
                              <a:gd name="f3" fmla="val 180721"/>
                              <a:gd name="f4" fmla="val 180746"/>
                              <a:gd name="f5" fmla="val 45085"/>
                              <a:gd name="f6" fmla="val 22593"/>
                              <a:gd name="f7" fmla="val 112903"/>
                              <a:gd name="f8" fmla="val 150368"/>
                              <a:gd name="f9" fmla="val 52946"/>
                              <a:gd name="f10" fmla="val 90373"/>
                              <a:gd name="f11" fmla="val 112966"/>
                              <a:gd name="f12" fmla="val 150406"/>
                              <a:gd name="f13" fmla="val 135560"/>
                              <a:gd name="f14" fmla="val 125349"/>
                              <a:gd name="f15" fmla="val 135509"/>
                              <a:gd name="f16" fmla="val 125450"/>
                              <a:gd name="f17" fmla="val 77902"/>
                              <a:gd name="f18" fmla="val 67780"/>
                              <a:gd name="f19" fmla="val 45186"/>
                              <a:gd name="f20" fmla="*/ f0 1 180721"/>
                              <a:gd name="f21" fmla="*/ f1 1 180746"/>
                              <a:gd name="f22" fmla="val f2"/>
                              <a:gd name="f23" fmla="val f3"/>
                              <a:gd name="f24" fmla="val f4"/>
                              <a:gd name="f25" fmla="+- f24 0 f22"/>
                              <a:gd name="f26" fmla="+- f23 0 f22"/>
                              <a:gd name="f27" fmla="*/ f26 1 180721"/>
                              <a:gd name="f28" fmla="*/ f25 1 180746"/>
                              <a:gd name="f29" fmla="*/ 0 1 f27"/>
                              <a:gd name="f30" fmla="*/ 180721 1 f27"/>
                              <a:gd name="f31" fmla="*/ 0 1 f28"/>
                              <a:gd name="f32" fmla="*/ 180746 1 f28"/>
                              <a:gd name="f33" fmla="*/ f29 f20 1"/>
                              <a:gd name="f34" fmla="*/ f30 f20 1"/>
                              <a:gd name="f35" fmla="*/ f32 f21 1"/>
                              <a:gd name="f36" fmla="*/ f31 f21 1"/>
                            </a:gdLst>
                            <a:ahLst/>
                            <a:cxnLst>
                              <a:cxn ang="3cd4">
                                <a:pos x="hc" y="t"/>
                              </a:cxn>
                              <a:cxn ang="0">
                                <a:pos x="r" y="vc"/>
                              </a:cxn>
                              <a:cxn ang="cd4">
                                <a:pos x="hc" y="b"/>
                              </a:cxn>
                              <a:cxn ang="cd2">
                                <a:pos x="l" y="vc"/>
                              </a:cxn>
                            </a:cxnLst>
                            <a:rect l="f33" t="f36" r="f34" b="f35"/>
                            <a:pathLst>
                              <a:path w="180721" h="180746">
                                <a:moveTo>
                                  <a:pt x="f5" y="f2"/>
                                </a:moveTo>
                                <a:lnTo>
                                  <a:pt x="f5" y="f6"/>
                                </a:lnTo>
                                <a:lnTo>
                                  <a:pt x="f7" y="f6"/>
                                </a:lnTo>
                                <a:cubicBezTo>
                                  <a:pt x="f8" y="f6"/>
                                  <a:pt x="f3" y="f9"/>
                                  <a:pt x="f3" y="f10"/>
                                </a:cubicBezTo>
                                <a:lnTo>
                                  <a:pt x="f3" y="f11"/>
                                </a:lnTo>
                                <a:cubicBezTo>
                                  <a:pt x="f3" y="f12"/>
                                  <a:pt x="f8" y="f4"/>
                                  <a:pt x="f7" y="f4"/>
                                </a:cubicBezTo>
                                <a:lnTo>
                                  <a:pt x="f5" y="f4"/>
                                </a:lnTo>
                                <a:lnTo>
                                  <a:pt x="f5" y="f13"/>
                                </a:lnTo>
                                <a:lnTo>
                                  <a:pt x="f7" y="f13"/>
                                </a:lnTo>
                                <a:cubicBezTo>
                                  <a:pt x="f14" y="f13"/>
                                  <a:pt x="f15" y="f16"/>
                                  <a:pt x="f15" y="f11"/>
                                </a:cubicBezTo>
                                <a:lnTo>
                                  <a:pt x="f15" y="f10"/>
                                </a:lnTo>
                                <a:cubicBezTo>
                                  <a:pt x="f15" y="f17"/>
                                  <a:pt x="f14" y="f18"/>
                                  <a:pt x="f7" y="f18"/>
                                </a:cubicBezTo>
                                <a:lnTo>
                                  <a:pt x="f5" y="f18"/>
                                </a:lnTo>
                                <a:lnTo>
                                  <a:pt x="f5" y="f10"/>
                                </a:lnTo>
                                <a:lnTo>
                                  <a:pt x="f2" y="f19"/>
                                </a:lnTo>
                                <a:lnTo>
                                  <a:pt x="f5" y="f2"/>
                                </a:lnTo>
                                <a:close/>
                              </a:path>
                            </a:pathLst>
                          </a:custGeom>
                          <a:solidFill>
                            <a:srgbClr val="825A59"/>
                          </a:solidFill>
                          <a:ln cap="flat">
                            <a:noFill/>
                            <a:prstDash val="solid"/>
                          </a:ln>
                        </wps:spPr>
                        <wps:bodyPr lIns="0" tIns="0" rIns="0" bIns="0"/>
                      </wps:wsp>
                      <wps:wsp>
                        <wps:cNvPr id="100" name="Shape 99"/>
                        <wps:cNvSpPr/>
                        <wps:spPr>
                          <a:xfrm>
                            <a:off x="1760823" y="3450268"/>
                            <a:ext cx="117125" cy="108630"/>
                          </a:xfrm>
                          <a:custGeom>
                            <a:avLst/>
                            <a:gdLst>
                              <a:gd name="f0" fmla="val w"/>
                              <a:gd name="f1" fmla="val h"/>
                              <a:gd name="f2" fmla="val 0"/>
                              <a:gd name="f3" fmla="val 180721"/>
                              <a:gd name="f4" fmla="val 180746"/>
                              <a:gd name="f5" fmla="val 45085"/>
                              <a:gd name="f6" fmla="val 22593"/>
                              <a:gd name="f7" fmla="val 112903"/>
                              <a:gd name="f8" fmla="val 150368"/>
                              <a:gd name="f9" fmla="val 52946"/>
                              <a:gd name="f10" fmla="val 90373"/>
                              <a:gd name="f11" fmla="val 112966"/>
                              <a:gd name="f12" fmla="val 150406"/>
                              <a:gd name="f13" fmla="val 135560"/>
                              <a:gd name="f14" fmla="val 125349"/>
                              <a:gd name="f15" fmla="val 135509"/>
                              <a:gd name="f16" fmla="val 125450"/>
                              <a:gd name="f17" fmla="val 77902"/>
                              <a:gd name="f18" fmla="val 67780"/>
                              <a:gd name="f19" fmla="val 45186"/>
                              <a:gd name="f20" fmla="*/ f0 1 180721"/>
                              <a:gd name="f21" fmla="*/ f1 1 180746"/>
                              <a:gd name="f22" fmla="val f2"/>
                              <a:gd name="f23" fmla="val f3"/>
                              <a:gd name="f24" fmla="val f4"/>
                              <a:gd name="f25" fmla="+- f24 0 f22"/>
                              <a:gd name="f26" fmla="+- f23 0 f22"/>
                              <a:gd name="f27" fmla="*/ f26 1 180721"/>
                              <a:gd name="f28" fmla="*/ f25 1 180746"/>
                              <a:gd name="f29" fmla="*/ 0 1 f27"/>
                              <a:gd name="f30" fmla="*/ 180721 1 f27"/>
                              <a:gd name="f31" fmla="*/ 0 1 f28"/>
                              <a:gd name="f32" fmla="*/ 180746 1 f28"/>
                              <a:gd name="f33" fmla="*/ f29 f20 1"/>
                              <a:gd name="f34" fmla="*/ f30 f20 1"/>
                              <a:gd name="f35" fmla="*/ f32 f21 1"/>
                              <a:gd name="f36" fmla="*/ f31 f21 1"/>
                            </a:gdLst>
                            <a:ahLst/>
                            <a:cxnLst>
                              <a:cxn ang="3cd4">
                                <a:pos x="hc" y="t"/>
                              </a:cxn>
                              <a:cxn ang="0">
                                <a:pos x="r" y="vc"/>
                              </a:cxn>
                              <a:cxn ang="cd4">
                                <a:pos x="hc" y="b"/>
                              </a:cxn>
                              <a:cxn ang="cd2">
                                <a:pos x="l" y="vc"/>
                              </a:cxn>
                            </a:cxnLst>
                            <a:rect l="f33" t="f36" r="f34" b="f35"/>
                            <a:pathLst>
                              <a:path w="180721" h="180746">
                                <a:moveTo>
                                  <a:pt x="f5" y="f2"/>
                                </a:moveTo>
                                <a:lnTo>
                                  <a:pt x="f5" y="f6"/>
                                </a:lnTo>
                                <a:lnTo>
                                  <a:pt x="f7" y="f6"/>
                                </a:lnTo>
                                <a:cubicBezTo>
                                  <a:pt x="f8" y="f6"/>
                                  <a:pt x="f3" y="f9"/>
                                  <a:pt x="f3" y="f10"/>
                                </a:cubicBezTo>
                                <a:lnTo>
                                  <a:pt x="f3" y="f11"/>
                                </a:lnTo>
                                <a:cubicBezTo>
                                  <a:pt x="f3" y="f12"/>
                                  <a:pt x="f8" y="f4"/>
                                  <a:pt x="f7" y="f4"/>
                                </a:cubicBezTo>
                                <a:lnTo>
                                  <a:pt x="f5" y="f4"/>
                                </a:lnTo>
                                <a:lnTo>
                                  <a:pt x="f5" y="f13"/>
                                </a:lnTo>
                                <a:lnTo>
                                  <a:pt x="f7" y="f13"/>
                                </a:lnTo>
                                <a:cubicBezTo>
                                  <a:pt x="f14" y="f13"/>
                                  <a:pt x="f15" y="f16"/>
                                  <a:pt x="f15" y="f11"/>
                                </a:cubicBezTo>
                                <a:lnTo>
                                  <a:pt x="f15" y="f10"/>
                                </a:lnTo>
                                <a:cubicBezTo>
                                  <a:pt x="f15" y="f17"/>
                                  <a:pt x="f14" y="f18"/>
                                  <a:pt x="f7" y="f18"/>
                                </a:cubicBezTo>
                                <a:lnTo>
                                  <a:pt x="f5" y="f18"/>
                                </a:lnTo>
                                <a:lnTo>
                                  <a:pt x="f5" y="f10"/>
                                </a:lnTo>
                                <a:lnTo>
                                  <a:pt x="f2" y="f19"/>
                                </a:lnTo>
                                <a:close/>
                              </a:path>
                            </a:pathLst>
                          </a:custGeom>
                          <a:noFill/>
                          <a:ln w="25402" cap="flat">
                            <a:solidFill>
                              <a:srgbClr val="953735"/>
                            </a:solidFill>
                            <a:prstDash val="solid"/>
                            <a:round/>
                          </a:ln>
                        </wps:spPr>
                        <wps:bodyPr lIns="0" tIns="0" rIns="0" bIns="0"/>
                      </wps:wsp>
                      <wps:wsp>
                        <wps:cNvPr id="101" name="Shape 101"/>
                        <wps:cNvSpPr/>
                        <wps:spPr>
                          <a:xfrm>
                            <a:off x="1741227" y="3392460"/>
                            <a:ext cx="156197" cy="224247"/>
                          </a:xfrm>
                          <a:custGeom>
                            <a:avLst/>
                            <a:gdLst>
                              <a:gd name="f0" fmla="val w"/>
                              <a:gd name="f1" fmla="val h"/>
                              <a:gd name="f2" fmla="val 0"/>
                              <a:gd name="f3" fmla="val 240995"/>
                              <a:gd name="f4" fmla="val 373113"/>
                              <a:gd name="f5" fmla="*/ f0 1 240995"/>
                              <a:gd name="f6" fmla="*/ f1 1 373113"/>
                              <a:gd name="f7" fmla="val f2"/>
                              <a:gd name="f8" fmla="val f3"/>
                              <a:gd name="f9" fmla="val f4"/>
                              <a:gd name="f10" fmla="+- f9 0 f7"/>
                              <a:gd name="f11" fmla="+- f8 0 f7"/>
                              <a:gd name="f12" fmla="*/ f11 1 240995"/>
                              <a:gd name="f13" fmla="*/ f10 1 373113"/>
                              <a:gd name="f14" fmla="*/ 0 1 f12"/>
                              <a:gd name="f15" fmla="*/ 240995 1 f12"/>
                              <a:gd name="f16" fmla="*/ 0 1 f13"/>
                              <a:gd name="f17" fmla="*/ 373113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240995" h="373113">
                                <a:moveTo>
                                  <a:pt x="f2" y="f4"/>
                                </a:moveTo>
                                <a:lnTo>
                                  <a:pt x="f3" y="f4"/>
                                </a:lnTo>
                                <a:lnTo>
                                  <a:pt x="f3" y="f2"/>
                                </a:lnTo>
                                <a:lnTo>
                                  <a:pt x="f2" y="f2"/>
                                </a:lnTo>
                                <a:close/>
                              </a:path>
                            </a:pathLst>
                          </a:custGeom>
                          <a:noFill/>
                          <a:ln w="25402" cap="flat">
                            <a:solidFill>
                              <a:srgbClr val="953735"/>
                            </a:solidFill>
                            <a:prstDash val="solid"/>
                            <a:round/>
                          </a:ln>
                        </wps:spPr>
                        <wps:bodyPr lIns="0" tIns="0" rIns="0" bIns="0"/>
                      </wps:wsp>
                    </wpg:wgp>
                  </a:graphicData>
                </a:graphic>
              </wp:inline>
            </w:drawing>
          </mc:Choice>
          <mc:Fallback>
            <w:pict>
              <v:group id="Group 395" o:spid="_x0000_s1044" style="width:287.25pt;height:320.95pt;mso-position-horizontal-relative:char;mso-position-vertical-relative:line" coordsize="36480,407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&#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f4w/u3f/geG1g4OOmZl2wAAAABJRU5ErkJgglBLAwQKAAAAAAAAACEASxfp&#13;&#10;BqggAACoIAAAFQAAAGRycy9tZWRpYS9pbWFnZTE1LnBuZ4lQTkcNChoKAAAADUlIRFIAAAUUAAAB&#13;&#10;JggGAAAAExscXQAAAAFzUkdCAK7OHOkAAAAEZ0FNQQAAsY8L/GEFAAAACXBIWXMAAA7DAAAOwwHH&#13;&#10;b6hkAAAgPUlEQVR4Xu3di7IjN44g0J75/3/eDU51hlXXkm4mnwB5ToSid3vsuiQIAixY1f4P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">
                <v:shape id="Shape 14" o:spid="_x0000_s1045" style="position:absolute;left:29324;top:591;width:7156;height:4514;visibility:visible;mso-wrap-style:square;v-text-anchor:top" coordsize="1104138,751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" path="m662163,3959c856020,,1015016,76248,1053212,207788,1104138,383175,921004,590566,644272,670830,367538,751094,101854,674005,50927,498618,,323231,183135,115840,459867,35576,529051,15510,597543,5278,662163,3959xe" fillcolor="#d99694" stroked="f">
                  <v:path arrowok="t" o:connecttype="custom" o:connectlocs="357809,0;715618,225715;357809,451430;0,225715" o:connectangles="270,0,90,180" textboxrect="0,0,1104138,751094"/>
                </v:shape>
                <v:shape id="Shape 16" o:spid="_x0000_s1046" style="position:absolute;left:29324;top:322;width:7156;height:4783;visibility:visible;mso-wrap-style:square;v-text-anchor:top" coordsize="1104138,795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" path="m50927,543306c,367919,183135,160528,459867,80264,736600,,1002285,77089,1053212,252476,1104138,427863,921004,635254,644272,715518,367538,795782,101854,718693,50927,543306xe" filled="f" strokecolor="#953735" strokeweight=".70561mm">
                  <v:path arrowok="t" o:connecttype="custom" o:connectlocs="357809,0;715618,239143;357809,478286;0,239143" o:connectangles="270,0,90,180" textboxrect="0,0,1104138,795782"/>
                </v:shape>
                <v:rect id="Rectangle 628" o:spid="_x0000_s1047" style="position:absolute;left:31222;top:1091;width:4946;height:2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xz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rhjcc8kAAADg&#13;&#10;AAAADwAAAAAAAAAAAAAAAAAHAgAAZHJzL2Rvd25yZXYueG1sUEsFBgAAAAADAAMAtwAAAP0CAAAA&#13;&#10;AA==&#13;&#10;" filled="f" stroked="f">
                  <v:textbox inset="0,0,0,0">
                    <w:txbxContent>
                      <w:p w:rsidR="00E71A64" w:rsidRDefault="00EB5ACD">
                        <w:r>
                          <w:rPr>
                            <w:rFonts w:eastAsia="Calibri"/>
                            <w:w w:val="87"/>
                            <w:sz w:val="40"/>
                          </w:rPr>
                          <w:t>YOGA</w:t>
                        </w:r>
                        <w:r>
                          <w:rPr>
                            <w:rFonts w:eastAsia="Calibri"/>
                            <w:spacing w:val="-7"/>
                            <w:w w:val="87"/>
                            <w:sz w:val="40"/>
                          </w:rPr>
                          <w:t xml:space="preserve"> </w:t>
                        </w:r>
                      </w:p>
                    </w:txbxContent>
                  </v:textbox>
                </v:rect>
                <v:rect id="Rectangle 629" o:spid="_x0000_s1048" style="position:absolute;left:32546;top:3253;width:943;height:21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UQH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IfFEB8kAAADg&#13;&#10;AAAADwAAAAAAAAAAAAAAAAAHAgAAZHJzL2Rvd25yZXYueG1sUEsFBgAAAAADAAMAtwAAAP0CAAAA&#13;&#10;AA==&#13;&#10;" filled="f" stroked="f">
                  <v:textbox inset="0,0,0,0">
                    <w:txbxContent>
                      <w:p w:rsidR="00E71A64" w:rsidRDefault="00EB5ACD">
                        <w:r>
                          <w:rPr>
                            <w:rFonts w:eastAsia="Calibri"/>
                            <w:w w:val="85"/>
                            <w:sz w:val="40"/>
                          </w:rPr>
                          <w:t>2</w:t>
                        </w:r>
                      </w:p>
                    </w:txbxContent>
                  </v:textbox>
                </v:rect>
                <v:rect id="Rectangle 630" o:spid="_x0000_s1049" style="position:absolute;left:33277;top:2935;width:545;height:2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GcyQAAAOAAAAAPAAAAZHJzL2Rvd25yZXYueG1sRI9Ba8JA&#13;&#10;FITvhf6H5RW81U0Lik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Tr3hnMkAAADg&#13;&#10;AAAADwAAAAAAAAAAAAAAAAAHAgAAZHJzL2Rvd25yZXYueG1sUEsFBgAAAAADAAMAtwAAAP0CAAAA&#13;&#10;AA==&#13;&#10;" filled="f" stroked="f">
                  <v:textbox inset="0,0,0,0">
                    <w:txbxContent>
                      <w:p w:rsidR="00E71A64" w:rsidRDefault="00EB5ACD">
                        <w:r>
                          <w:rPr>
                            <w:sz w:val="40"/>
                          </w:rPr>
                          <w:t xml:space="preserve"> </w:t>
                        </w:r>
                      </w:p>
                    </w:txbxContent>
                  </v:textbox>
                </v:rect>
                <v:shape id="Picture 21" o:spid="_x0000_s1050" type="#_x0000_t75" style="position:absolute;left:29336;width:2508;height:1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">
                  <v:imagedata r:id="rId64" o:title=""/>
                </v:shape>
                <v:rect id="Rectangle 632" o:spid="_x0000_s1051" style="position:absolute;left:30606;top:541;width:273;height:1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pw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0SPacMkAAADg&#13;&#10;AAAADwAAAAAAAAAAAAAAAAAHAgAAZHJzL2Rvd25yZXYueG1sUEsFBgAAAAADAAMAtwAAAP0CAAAA&#13;&#10;AA==&#13;&#10;" filled="f" stroked="f">
                  <v:textbox inset="0,0,0,0">
                    <w:txbxContent>
                      <w:p w:rsidR="00E71A64" w:rsidRDefault="00EB5ACD">
                        <w:r>
                          <w:rPr>
                            <w:rFonts w:eastAsia="Calibri"/>
                            <w:color w:val="FFFFFF"/>
                          </w:rPr>
                          <w:t xml:space="preserve"> </w:t>
                        </w:r>
                      </w:p>
                    </w:txbxContent>
                  </v:textbox>
                </v:rect>
                <v:rect id="Rectangle 633" o:spid="_x0000_s1052" style="position:absolute;left:30803;top:541;width:273;height:1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E4CyAAAAOAAAAAPAAAAZHJzL2Rvd25yZXYueG1sRI9Na8JA&#13;&#10;EIbvgv9hGaE33Vho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CgvE4CyAAAAOAA&#13;&#10;AAAPAAAAAAAAAAAAAAAAAAcCAABkcnMvZG93bnJldi54bWxQSwUGAAAAAAMAAwC3AAAA/AIAAAAA&#13;&#10;" filled="f" stroked="f">
                  <v:textbox inset="0,0,0,0">
                    <w:txbxContent>
                      <w:p w:rsidR="00E71A64" w:rsidRDefault="00EB5ACD">
                        <w:r>
                          <w:rPr>
                            <w:rFonts w:eastAsia="Calibri"/>
                            <w:color w:val="FFFFFF"/>
                          </w:rPr>
                          <w:t xml:space="preserve"> </w:t>
                        </w:r>
                      </w:p>
                    </w:txbxContent>
                  </v:textbox>
                </v:rect>
                <v:shape id="Picture 25" o:spid="_x0000_s1053" type="#_x0000_t75" style="position:absolute;left:612;top:1630;width:15428;height:5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">
                  <v:imagedata r:id="rId65" o:title=""/>
                </v:shape>
                <v:shape id="Picture 27" o:spid="_x0000_s1054" type="#_x0000_t75" style="position:absolute;left:454;top:1776;width:16673;height:5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">
                  <v:imagedata r:id="rId66" o:title=""/>
                </v:shape>
                <v:shape id="Shape 28" o:spid="_x0000_s1055" style="position:absolute;left:1100;top:1851;width:14458;height:4251;visibility:visible;mso-wrap-style:square;v-text-anchor:top" coordsize="2230755,707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" path="m,117856c,52705,52832,,117983,l2112899,v65024,,117856,52705,117856,117856l2230755,589407v,65151,-52832,117983,-117856,117983l117983,707390c52832,707390,,654558,,589407l,117856xe" filled="f" strokecolor="#953735" strokeweight="1.0584mm">
                  <v:path arrowok="t" o:connecttype="custom" o:connectlocs="722906,0;1445812,212580;722906,425159;0,212580" o:connectangles="270,0,90,180" textboxrect="0,0,2230755,707390"/>
                </v:shape>
                <v:rect id="Rectangle 653" o:spid="_x0000_s1056" style="position:absolute;left:2243;top:4299;width:226;height: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rsidR="00E71A64" w:rsidRDefault="00EB5ACD">
                        <w:r>
                          <w:rPr>
                            <w:rFonts w:eastAsia="Calibri"/>
                            <w:color w:val="FFFFFF"/>
                            <w:sz w:val="18"/>
                          </w:rPr>
                          <w:t xml:space="preserve"> </w:t>
                        </w:r>
                      </w:p>
                    </w:txbxContent>
                  </v:textbox>
                </v:rect>
                <v:shape id="Picture 31" o:spid="_x0000_s1057" type="#_x0000_t75" style="position:absolute;left:2401;top:2786;width:12788;height:2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">
                  <v:imagedata r:id="rId67" o:title=""/>
                </v:shape>
                <v:shape id="Picture 35" o:spid="_x0000_s1058" type="#_x0000_t75" style="position:absolute;left:18796;top:12682;width:14107;height:184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">
                  <v:imagedata r:id="rId68" o:title=""/>
                </v:shape>
                <v:shape id="Picture 46" o:spid="_x0000_s1059" type="#_x0000_t75" style="position:absolute;left:643;top:7436;width:15372;height:30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">
                  <v:imagedata r:id="rId69" o:title=""/>
                </v:shape>
                <v:shape id="Picture 49" o:spid="_x0000_s1060" type="#_x0000_t75" style="position:absolute;top:6576;width:3615;height:3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">
                  <v:imagedata r:id="rId70" o:title=""/>
                </v:shape>
                <v:shape id="Picture 51" o:spid="_x0000_s1061" type="#_x0000_t75" style="position:absolute;left:355;top:6759;width:3457;height:3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">
                  <v:imagedata r:id="rId71" o:title=""/>
                </v:shape>
                <v:shape id="Shape 53" o:spid="_x0000_s1062" style="position:absolute;left:301;top:6850;width:2654;height:2439;visibility:visible;mso-wrap-style:square;v-text-anchor:top" coordsize="409575,40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" path="m,202819c,90805,91694,,204851,,317881,,409575,90805,409575,202819v,112141,-91694,202946,-204724,202946c91694,405765,,314960,,202819xe" filled="f" strokecolor="#953735" strokeweight="1.0584mm">
                  <v:path arrowok="t" o:connecttype="custom" o:connectlocs="132730,0;265459,121940;132730,243879;0,121940" o:connectangles="270,0,90,180" textboxrect="0,0,409575,405765"/>
                </v:shape>
                <v:rect id="Rectangle 660" o:spid="_x0000_s1063" style="position:absolute;left:1924;top:7657;width:352;height:1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Ek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" filled="f" stroked="f">
                  <v:textbox inset="0,0,0,0">
                    <w:txbxContent>
                      <w:p w:rsidR="00E71A64" w:rsidRDefault="00EB5ACD">
                        <w:r>
                          <w:rPr>
                            <w:rFonts w:eastAsia="Calibri"/>
                            <w:color w:val="4A452A"/>
                            <w:sz w:val="32"/>
                          </w:rPr>
                          <w:t xml:space="preserve"> </w:t>
                        </w:r>
                      </w:p>
                    </w:txbxContent>
                  </v:textbox>
                </v:rect>
                <v:rect id="Rectangle 661" o:spid="_x0000_s1064" style="position:absolute;left:1331;top:7657;width:761;height:1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" filled="f" stroked="f">
                  <v:textbox inset="0,0,0,0">
                    <w:txbxContent>
                      <w:p w:rsidR="00E71A64" w:rsidRDefault="00EB5ACD">
                        <w:r>
                          <w:rPr>
                            <w:rFonts w:eastAsia="Calibri"/>
                            <w:color w:val="4A452A"/>
                            <w:w w:val="85"/>
                            <w:sz w:val="32"/>
                          </w:rPr>
                          <w:t>2</w:t>
                        </w:r>
                      </w:p>
                    </w:txbxContent>
                  </v:textbox>
                </v:rect>
                <v:rect id="Rectangle 662" o:spid="_x0000_s1065" style="position:absolute;left:2161;top:7401;width:440;height:1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" filled="f" stroked="f">
                  <v:textbox inset="0,0,0,0">
                    <w:txbxContent>
                      <w:p w:rsidR="00E71A64" w:rsidRDefault="00EB5ACD">
                        <w:r>
                          <w:rPr>
                            <w:color w:val="FFFFFF"/>
                            <w:sz w:val="32"/>
                          </w:rPr>
                          <w:t xml:space="preserve"> </w:t>
                        </w:r>
                      </w:p>
                    </w:txbxContent>
                  </v:textbox>
                </v:rect>
                <v:shape id="Picture 58" o:spid="_x0000_s1066" type="#_x0000_t75" style="position:absolute;left:17897;top:11522;width:3596;height:3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">
                  <v:imagedata r:id="rId72" o:title=""/>
                </v:shape>
                <v:shape id="Picture 60" o:spid="_x0000_s1067" type="#_x0000_t75" style="position:absolute;left:18253;top:11724;width:3457;height:3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">
                  <v:imagedata r:id="rId73" o:title=""/>
                </v:shape>
                <v:shape id="Shape 62" o:spid="_x0000_s1068" style="position:absolute;left:18193;top:11809;width:2655;height:2439;visibility:visible;mso-wrap-style:square;v-text-anchor:top" coordsize="409575,40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" path="m,202946c,90932,91694,,204851,,317881,,409575,90932,409575,202946v,112014,-91694,202819,-204724,202819c91694,405765,,314960,,202946xe" filled="f" strokecolor="#953735" strokeweight="1.0584mm">
                  <v:path arrowok="t" o:connecttype="custom" o:connectlocs="132730,0;265459,121940;132730,243879;0,121940" o:connectangles="270,0,90,180" textboxrect="0,0,409575,405765"/>
                </v:shape>
                <v:rect id="Rectangle 666" o:spid="_x0000_s1069" style="position:absolute;left:19229;top:12618;width:762;height:1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rsidR="00E71A64" w:rsidRDefault="00EB5ACD">
                        <w:r>
                          <w:rPr>
                            <w:rFonts w:eastAsia="Calibri"/>
                            <w:color w:val="4A442A"/>
                            <w:w w:val="85"/>
                            <w:sz w:val="32"/>
                          </w:rPr>
                          <w:t>3</w:t>
                        </w:r>
                      </w:p>
                    </w:txbxContent>
                  </v:textbox>
                </v:rect>
                <v:rect id="Rectangle 667" o:spid="_x0000_s1070" style="position:absolute;left:19822;top:12618;width:353;height:1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rsidR="00E71A64" w:rsidRDefault="00EB5ACD">
                        <w:r>
                          <w:rPr>
                            <w:rFonts w:eastAsia="Calibri"/>
                            <w:color w:val="4A452A"/>
                            <w:sz w:val="32"/>
                          </w:rPr>
                          <w:t xml:space="preserve"> </w:t>
                        </w:r>
                      </w:p>
                    </w:txbxContent>
                  </v:textbox>
                </v:rect>
                <v:rect id="Rectangle 668" o:spid="_x0000_s1071" style="position:absolute;left:20059;top:12361;width:441;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filled="f" stroked="f">
                  <v:textbox inset="0,0,0,0">
                    <w:txbxContent>
                      <w:p w:rsidR="00E71A64" w:rsidRDefault="00EB5ACD">
                        <w:r>
                          <w:rPr>
                            <w:color w:val="FFFFFF"/>
                            <w:sz w:val="32"/>
                          </w:rPr>
                          <w:t xml:space="preserve"> </w:t>
                        </w:r>
                      </w:p>
                    </w:txbxContent>
                  </v:textbox>
                </v:rect>
                <v:shape id="Picture 67" o:spid="_x0000_s1072" type="#_x0000_t75" style="position:absolute;left:24278;top:8774;width:11913;height:89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">
                  <v:imagedata r:id="rId74" o:title=""/>
                </v:shape>
                <v:shape id="Picture 69" o:spid="_x0000_s1073" type="#_x0000_t75" style="position:absolute;left:24456;top:9086;width:11873;height:9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">
                  <v:imagedata r:id="rId75" o:title=""/>
                </v:shape>
                <v:shape id="Shape 71" o:spid="_x0000_s1074" style="position:absolute;left:24659;top:8887;width:11164;height:8284;visibility:visible;mso-wrap-style:square;v-text-anchor:top" coordsize="1722501,1378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" path="m267336,75946c299848,19558,371856,,428372,32512l1646555,732663v56388,32385,75946,104521,43434,160909l1455039,1302512v-32512,56388,-104521,75819,-161036,43434l75819,645795c19431,613410,,541274,32386,484886l267336,75946xe" filled="f" strokecolor="#953735" strokeweight="1.0584mm">
                  <v:path arrowok="t" o:connecttype="custom" o:connectlocs="558200,0;1116400,414209;558200,828418;0,414209" o:connectangles="270,0,90,180" textboxrect="0,0,1722501,1378331"/>
                </v:shape>
                <v:shape id="Shape 73" o:spid="_x0000_s1075" style="position:absolute;left:29073;top:12796;width:809;height:1204;visibility:visible;mso-wrap-style:square;v-text-anchor:top" coordsize="124852,200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" path="m124852,r,35914l114935,50750c104140,66498,93091,83135,81661,100915l69597,118822v888,762,1904,1397,2920,2032c73534,121489,74549,122124,75692,122759v15113,9017,31115,11557,47880,7747l124852,129828r,16081l101045,148048c89980,146635,78740,142825,67310,136602v-1143,-635,-2286,-1270,-3429,-2032c62738,133935,61723,133173,60706,132411v-8255,12573,-15748,24384,-22479,35306c31497,178766,25400,187148,19685,192990v-5587,5842,-10922,7366,-16129,4699c1651,196546,508,194768,254,192101,,189434,1016,186132,3302,182068v3429,-5842,6858,-11557,10541,-17145c17526,159462,21844,152985,26924,145619v4953,-7239,11303,-16510,18924,-27813c45339,116028,45339,114631,45848,113615v507,-762,1142,-1397,2031,-1905c48768,111202,49530,110821,50419,110567l61087,95200c75692,72848,88011,54179,98425,39066l124852,xe" fillcolor="#1e1c11" stroked="f">
                  <v:path arrowok="t" o:connecttype="custom" o:connectlocs="40462,0;80924,60209;40462,120417;0,60209" o:connectangles="270,0,90,180" textboxrect="0,0,124852,200356"/>
                </v:shape>
                <v:shape id="Shape 74" o:spid="_x0000_s1076" style="position:absolute;left:28547;top:12209;width:1335;height:1266;visibility:visible;mso-wrap-style:square;v-text-anchor:top" coordsize="206004,210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" path="m86613,762c89281,,91821,381,94234,1651v3302,2413,5968,8763,8128,19050c104648,31115,106425,42418,107950,54737v1397,12192,2539,22479,3556,30734c124333,79883,137160,74676,149987,69596v12826,-5207,25526,-10033,37973,-14478c190500,54737,192532,54991,194056,55753v2286,1397,3556,3429,3937,6096c198247,64516,197738,67183,196342,69723v-381,762,-890,1397,-1524,2159c194183,72517,193421,73152,192659,73660r-2219,773l199644,74073r6360,1319l206004,93651r-17409,329c181863,95758,175260,100457,168656,107950r,127c167132,109728,165100,110617,162687,110744v-2287,127,-4573,-381,-6859,-1651c153415,107823,151892,105791,151130,103251v-762,-2540,-255,-5715,1778,-9398l161813,84403r-5985,2084c142494,91440,128397,96774,113792,102616v1905,16256,3683,32131,5207,47752c120396,165989,121920,180848,123317,195072r-508,127c122936,197104,122936,198882,122809,200406v-127,1524,-509,3048,-1271,4445c119887,207391,117475,209169,114553,209931v-3047,762,-5715,508,-8254,-762c104901,208280,103759,206629,102870,204470v-889,-2286,-1017,-4572,-508,-6985l101600,197104r253,-2159c100837,180975,99568,167005,98044,153162,96647,139192,95123,125349,93725,111633v-13462,5715,-26669,11811,-39750,18288c40894,136271,28321,143002,16128,149860v-4698,2413,-8508,2667,-11683,762c2667,149479,1397,147955,635,145923,,143891,126,141859,1270,139827v1016,-1651,2667,-3175,4953,-4572c18542,127889,32003,120777,46609,113919,61213,107188,74295,99187,85978,90043v762,-381,1397,-889,2286,-1397c89026,88138,89915,87757,90677,87503,89026,74676,87122,61976,85217,49657,83312,37338,81280,25400,79375,13716v-381,-1651,-508,-3175,-254,-4572c79375,7747,79756,6477,80390,5461,81914,2921,84074,1397,86613,762xe" fillcolor="#1e1c11" stroked="f">
                  <v:path arrowok="t" o:connecttype="custom" o:connectlocs="66760,0;133520,63318;66760,126635;0,63318" o:connectangles="270,0,90,180" textboxrect="0,0,206004,210693"/>
                </v:shape>
                <v:shape id="Shape 75" o:spid="_x0000_s1077" style="position:absolute;left:27568;top:11336;width:1614;height:1598;visibility:visible;mso-wrap-style:square;v-text-anchor:top" coordsize="248920,26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" path="m117618,222c124396,,131381,794,138557,2635v14351,3556,28702,9525,42926,17907c195961,29052,208788,38068,220090,47466v11304,9525,19559,17526,24766,23876c246761,74009,248031,76296,248412,78454v508,2159,253,3937,-509,5461c247015,85312,245745,86202,243967,86455v-1905,381,-4064,-127,-6477,-1524c236601,84042,230886,79090,220218,70072,209677,61183,195580,51403,177800,40735,158750,29433,140843,22702,124206,20669,107442,18765,94234,25496,84582,40990,78740,51403,76327,60674,77343,68802v1016,8256,4318,15621,9906,21971c93218,92043,99060,93821,104902,96234v5842,2413,11557,5207,17018,8382c128778,108553,135636,113252,142875,118840v7112,5462,12827,10922,17272,16129c164592,140177,166115,144113,164846,147034v-2794,3683,-9779,3049,-20956,-2032c132588,139796,119380,132810,104267,123793v-4318,-2285,-8382,-4826,-12065,-7366c80010,113252,68072,113252,56515,116427v-11557,3175,-21337,11303,-29337,24384c19177,155671,17145,168497,21209,179419v4191,10922,11176,20321,21209,28067c52451,215234,62357,221710,72136,227044v11303,6223,22987,10922,35179,13843c119634,243935,130683,245586,140589,245840v9906,254,17018,-762,21463,-2794c163703,242158,165227,241777,166751,241903v1524,,2921,381,4191,1143c172847,244190,174244,245840,174878,247999v762,2032,509,4191,-634,6350c173736,255238,172974,256127,171958,257143v-1143,890,-2413,1651,-4064,2413c157226,264002,145542,265906,132842,265144v-12827,-761,-25146,-2921,-37084,-6731c83947,254603,73787,250412,65659,245586,58674,241903,50546,236569,41021,229965,31623,223234,23114,215106,15494,205454,7874,195802,3302,184627,1651,172053,,159353,3556,145129,12319,129381v7239,-12446,15367,-21844,24257,-28194c45339,94965,54610,91281,64262,90138,59055,82646,56261,74263,55880,64992v-508,-9271,2540,-19558,8763,-30733c74040,18510,85090,8350,97917,3905,104267,1683,110839,445,117618,222xe" fillcolor="#1e1c11" stroked="f">
                  <v:path arrowok="t" o:connecttype="custom" o:connectlocs="80664,0;161327,79909;80664,159818;0,79909" o:connectangles="270,0,90,180" textboxrect="0,0,248920,265906"/>
                </v:shape>
                <v:shape id="Shape 76" o:spid="_x0000_s1078" style="position:absolute;left:31159;top:13695;width:502;height:970;visibility:visible;mso-wrap-style:square;v-text-anchor:top" coordsize="77451,161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" path="m77451,r,24813l62357,30940c50419,38306,40513,48593,32512,61801v-762,1397,-1524,2921,-2286,4572c29464,67897,28702,69548,27940,71326v9525,254,21209,-889,35179,-3175l77451,63403r,22765l46228,91392v-10287,635,-18034,761,-23495,254l22606,95328v-254,7875,1397,15368,4953,22607c30988,125301,36322,131143,43561,135461v5906,3238,11811,5588,17716,7032l77451,143957r,16397l66548,161369v-11684,-762,-21971,-3683,-30734,-8509c17907,142319,7239,128222,3556,110569,,92916,3937,73739,15621,53038,23622,39195,34036,27130,46736,16843,53086,11699,59658,7413,66437,4000l77451,xe" fillcolor="#1e1c11" stroked="f">
                  <v:path arrowok="t" o:connecttype="custom" o:connectlocs="25100,0;50200,48495;25100,96990;0,48495" o:connectangles="270,0,90,180" textboxrect="0,0,77451,161369"/>
                </v:shape>
                <v:shape id="Shape 77" o:spid="_x0000_s1079" style="position:absolute;left:30217;top:13125;width:1374;height:1076;visibility:visible;mso-wrap-style:square;v-text-anchor:top" coordsize="211963,179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" path="m72263,381v2413,-381,4318,,5969,889c80391,2540,81661,4318,82169,6731v381,2286,-127,4826,-1651,7620c80137,14986,79756,15621,79375,16256v-381,508,-889,1143,-1397,1651c70612,25146,63627,33274,56769,42418,50038,51562,43942,60833,38354,70485,28956,86741,22987,100838,20320,112776v-2794,11811,-889,19812,5334,23876c29845,138557,35306,138811,42037,137287v6731,-1524,13208,-3302,19304,-5080l68945,131285r4842,-7714c85598,105029,100330,83312,117983,58674v-4064,254,-8509,254,-13208,254c99949,58801,96012,58039,93091,56515,91313,55372,90170,54102,89662,52451v-508,-1651,-381,-3175,381,-4699c90932,46863,93980,46228,99187,45720v5334,-508,11430,-1397,18415,-3048c124587,41148,130937,38227,136779,33909r1905,-1651c140716,30861,142621,30099,144399,29845v1905,-127,3429,254,4953,1016c151892,32385,153162,34290,153162,36449v127,2159,-635,4318,-2032,6731c149225,46355,147193,49276,145034,52197v-2286,2921,-3429,4572,-3810,4826c151003,49784,160909,45720,170815,44831v9906,-889,18923,889,26797,5461c205994,55245,210566,61341,211201,68199v762,6985,-1143,14224,-5588,21717c199771,99695,193040,106934,185801,111506v-7366,4572,-13335,5715,-17907,3429c164719,112903,162941,110236,162433,106807v-508,-3429,-127,-6477,1397,-9144c165989,95250,169672,93980,175006,93980v5334,-127,10922,-4318,16510,-12700c193294,78232,193929,75057,193421,71882v-508,-3175,-3048,-6096,-7493,-8763c180086,60071,173228,59182,165354,60452v-7874,1270,-15494,3937,-22860,8001c135128,72644,129159,77343,124714,82677v-1651,1905,-4826,6477,-9525,13462c110617,103251,105283,111379,99314,120650v-5842,9144,-11430,18034,-16764,26543c77216,155829,73152,162433,70358,167386v-1016,1778,-1778,3175,-2413,4191c65786,175260,63246,177419,60579,178181v-2794,889,-5461,508,-8001,-889c50419,176022,48895,174117,48133,171577v-762,-2540,-381,-5207,1270,-8255c51626,159321,54769,154019,58833,147399r1504,-2397l36576,154305v-9017,1905,-17272,1016,-25019,-2921c4318,146812,508,139319,254,128778,,118237,2286,106426,6985,93091,11684,79756,17780,66675,25273,53594,31369,42926,37973,33147,44831,24384,51689,15621,58293,8763,64643,3810,67437,1905,69977,762,72263,381xe" fillcolor="#1e1c11" stroked="f">
                  <v:path arrowok="t" o:connecttype="custom" o:connectlocs="68690,0;137379,53812;68690,107624;0,53812" o:connectangles="270,0,90,180" textboxrect="0,0,211963,179070"/>
                </v:shape>
                <v:shape id="Shape 78" o:spid="_x0000_s1080" style="position:absolute;left:30805;top:12898;width:239;height:191;visibility:visible;mso-wrap-style:square;v-text-anchor:top" coordsize="36957,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" path="m34036,2032v2032,1270,2921,3048,2921,5080c36830,9144,36068,11430,34798,13716v-3048,5207,-7493,9652,-13209,13589c15748,31115,10160,31750,4826,29337,4064,28956,3175,28194,2159,27305,762,25908,,24384,,22733,126,21082,762,19304,1905,17272,6350,10287,11684,5461,18161,2794,24638,254,29972,,34036,2032xe" fillcolor="#1e1c11" stroked="f">
                  <v:path arrowok="t" o:connecttype="custom" o:connectlocs="11979,0;23957,9542;11979,19083;0,9542" o:connectangles="270,0,90,180" textboxrect="0,0,36957,31750"/>
                </v:shape>
                <v:shape id="Shape 79" o:spid="_x0000_s1081" style="position:absolute;left:29882;top:12662;width:496;height:1011;visibility:visible;mso-wrap-style:square;v-text-anchor:top" coordsize="76443,168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" path="m,l13071,2712c14086,1188,15610,553,17388,553v1651,,3429,508,5334,1651c24246,3093,25771,4236,27040,5634v1143,1396,2032,2794,2413,4190c29961,10078,30596,10460,31231,10841v635,381,1270,634,1778,1015c55361,25191,68442,42083,72506,62403v3937,20319,-254,41275,-12700,62991c47233,146730,30215,160700,8879,167431l,168229,,152148,22770,140079v7603,-6588,14811,-15510,21669,-26750c53075,98343,56504,82977,54853,67228,53075,51480,44058,38527,27675,28366v-1143,-635,-2286,-1269,-3302,-1650c23357,26335,22596,25953,21833,25572l,58234,,22320,2783,18206,,18259,,xe" fillcolor="#1e1c11" stroked="f">
                  <v:path arrowok="t" o:connecttype="custom" o:connectlocs="24771,0;49542,50557;24771,101114;0,50557" o:connectangles="270,0,90,180" textboxrect="0,0,76443,168229"/>
                </v:shape>
                <v:shape id="Shape 80" o:spid="_x0000_s1082" style="position:absolute;left:31661;top:14499;width:290;height:160;visibility:visible;mso-wrap-style:square;v-text-anchor:top" coordsize="44850,2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" path="m42690,889v1271,762,1906,2032,2033,3937c44850,6604,44341,8509,43199,10541,39135,17018,32023,21717,21863,24638l,26672,,10275r1543,139c13353,9652,24784,6604,35960,1270,39008,127,41294,,42690,889xe" fillcolor="#1e1c11" stroked="f">
                  <v:path arrowok="t" o:connecttype="custom" o:connectlocs="14534,0;29068,8015;14534,16029;0,8015" o:connectangles="270,0,90,180" textboxrect="0,0,44850,26672"/>
                </v:shape>
                <v:shape id="Shape 81" o:spid="_x0000_s1083" style="position:absolute;left:31825;top:13997;width:1067;height:898;visibility:visible;mso-wrap-style:square;v-text-anchor:top" coordsize="164592,149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" path="m97155,127v1779,-127,3430,254,4826,1016c104522,2667,105791,4572,105918,6731v,2159,-634,4318,-2032,6731c101981,16637,99822,19558,97663,22479v-2159,2921,-3428,4572,-3683,4826c103760,20066,113538,16002,123572,15113v9905,-889,18795,889,26669,5461c158623,25527,163195,31623,163957,38481v635,6985,-1143,14224,-5588,21717c152400,69977,145797,77089,138430,81788v-7366,4572,-13335,5715,-17907,3429c117475,83185,115697,80518,115062,77089v-508,-3429,,-6477,1398,-9144c118618,65532,122428,64262,127762,64262v5335,-127,10795,-4318,16383,-12700c146050,48514,146685,45339,146177,42164v-635,-3175,-3048,-6096,-7492,-8763c132842,30353,125985,29464,118110,30734v-7874,1270,-15494,3937,-22987,8001c87757,42799,81788,47625,77343,52959v-1524,1905,-4699,6477,-9398,13462c63247,73533,57912,81661,52070,90932v-5969,9144,-11557,18034,-16764,26543c29972,125984,25908,132715,23114,137668v-1016,1778,-1904,3175,-2413,4191c18415,145542,16002,147701,13208,148463v-2794,889,-5461,508,-8001,-889c3048,146304,1651,144399,762,141859,,139319,508,136525,2160,133604,6604,125603,14732,112395,26543,93853,38354,75184,53086,53594,70612,28956v-4064,254,-8382,254,-13208,254c52578,29083,48768,28321,45720,26797,43942,25654,42799,24384,42291,22733v-508,-1651,-381,-3175,508,-4699c43561,17145,46610,16383,51943,16002v5207,-508,11430,-1524,18288,-3048c77216,11430,83566,8509,89535,4191l91440,2540c93345,1143,95250,381,97155,127xe" fillcolor="#1e1c11" stroked="f">
                  <v:path arrowok="t" o:connecttype="custom" o:connectlocs="53337,0;106673,44883;53337,89766;0,44883" o:connectangles="270,0,90,180" textboxrect="0,0,164592,149352"/>
                </v:shape>
                <v:shape id="Shape 82" o:spid="_x0000_s1084" style="position:absolute;left:31661;top:13661;width:433;height:552;visibility:visible;mso-wrap-style:square;v-text-anchor:top" coordsize="66821,91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" path="m30896,889v6810,889,13445,3080,19923,6572c58439,11652,63138,17367,65043,24479v1778,7239,-381,16383,-6604,27559c56026,56102,53105,60293,49295,64484v-3683,4064,-8129,8001,-13208,11684c25419,83280,14115,88487,2178,91535l,91899,,69134,27070,60166v5333,-3937,9525,-7620,12827,-10922c43199,45815,45612,42767,47136,39973v2032,-3683,2794,-6858,2159,-9398c48787,27908,47136,25876,44469,24352,38753,21304,30372,20669,19323,22701l,30544,,5732,9925,2127c17101,413,24085,,30896,889xe" fillcolor="#1e1c11" stroked="f">
                  <v:path arrowok="t" o:connecttype="custom" o:connectlocs="21653,0;43305,27615;21653,55229;0,27615" o:connectangles="270,0,90,180" textboxrect="0,0,66821,91899"/>
                </v:shape>
                <v:shape id="Picture 84" o:spid="_x0000_s1085" type="#_x0000_t75" style="position:absolute;left:16613;top:34825;width:19637;height:5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">
                  <v:imagedata r:id="rId76" o:title=""/>
                </v:shape>
                <v:shape id="Picture 86" o:spid="_x0000_s1086" type="#_x0000_t75" style="position:absolute;left:16238;top:34971;width:20229;height:5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">
                  <v:imagedata r:id="rId77" o:title=""/>
                </v:shape>
                <v:shape id="Shape 87" o:spid="_x0000_s1087" style="position:absolute;left:17102;top:35045;width:18669;height:4252;visibility:visible;mso-wrap-style:square;v-text-anchor:top" coordsize="2880360,707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" path="m,117907c,52794,52705,,117856,l2762377,v65151,,117983,52794,117983,117907l2880360,589496v,65113,-52832,117894,-117983,117894l117856,707390c52705,707390,,654609,,589496l,117907xe" filled="f" strokecolor="#953735" strokeweight="1.0584mm">
                  <v:path arrowok="t" o:connecttype="custom" o:connectlocs="933420,0;1866839,212580;933420,425159;0,212580" o:connectangles="270,0,90,180" textboxrect="0,0,2880360,707390"/>
                </v:shape>
                <v:shape id="Picture 89" o:spid="_x0000_s1088" type="#_x0000_t75" style="position:absolute;left:18192;top:35995;width:12845;height:2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">
                  <v:imagedata r:id="rId78" o:title=""/>
                </v:shape>
                <v:shape id="Picture 91" o:spid="_x0000_s1089" type="#_x0000_t75" style="position:absolute;left:30048;top:35995;width:5442;height:2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">
                  <v:imagedata r:id="rId79" o:title=""/>
                </v:shape>
                <v:shape id="Shape 93" o:spid="_x0000_s1090" style="position:absolute;left:17412;top:33924;width:781;height:2243;visibility:visible;mso-wrap-style:square;v-text-anchor:top" coordsize="120586,373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" path="m,l120586,r,118770l75311,118770r,-22593l30226,141363r45085,45187l75311,163957r45275,l120586,231737r-45275,l75311,276923r45275,l120586,373113,,373113,,xe" fillcolor="#d99694" stroked="f">
                  <v:path arrowok="t" o:connecttype="custom" o:connectlocs="39077,0;78153,112124;39077,224247;0,112124" o:connectangles="270,0,90,180" textboxrect="0,0,120586,373113"/>
                </v:shape>
                <v:shape id="Shape 94" o:spid="_x0000_s1091" style="position:absolute;left:18193;top:34910;width:293;height:407;visibility:visible;mso-wrap-style:square;v-text-anchor:top" coordsize="45148,6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" path="m,l22542,c34989,,45148,10122,45148,22594r,22593c45148,57671,34989,67780,22542,67780l,67780,,xe" fillcolor="#d99694" stroked="f">
                  <v:path arrowok="t" o:connecttype="custom" o:connectlocs="14630,0;29260,20368;14630,40736;0,20368" o:connectangles="270,0,90,180" textboxrect="0,0,45148,67780"/>
                </v:shape>
                <v:shape id="Shape 95" o:spid="_x0000_s1092" style="position:absolute;left:18193;top:33924;width:781;height:2243;visibility:visible;mso-wrap-style:square;v-text-anchor:top" coordsize="120460,373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" path="m,l120460,r,373113l,373113,,276923r22542,c60008,276923,90360,246583,90360,209143r,-22593c90360,149123,60008,118770,22542,118770l,118770,,xe" fillcolor="#d99694" stroked="f">
                  <v:path arrowok="t" o:connecttype="custom" o:connectlocs="39036,0;78071,112124;39036,224247;0,112124" o:connectangles="270,0,90,180" textboxrect="0,0,120460,373113"/>
                </v:shape>
                <v:shape id="Shape 97" o:spid="_x0000_s1093" style="position:absolute;left:17608;top:34502;width:1171;height:1086;visibility:visible;mso-wrap-style:square;v-text-anchor:top" coordsize="180721,180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" path="m45085,r,22593l112903,22593v37465,,67818,30353,67818,67780l180721,112966v,37440,-30353,67780,-67818,67780l45085,180746r,-45186l112903,135560v12446,,22606,-10110,22606,-22594l135509,90373v,-12471,-10160,-22593,-22606,-22593l45085,67780r,22593l,45186,45085,xe" fillcolor="#825a59" stroked="f">
                  <v:path arrowok="t" o:connecttype="custom" o:connectlocs="58563,0;117125,54315;58563,108630;0,54315" o:connectangles="270,0,90,180" textboxrect="0,0,180721,180746"/>
                </v:shape>
                <v:shape id="Shape 99" o:spid="_x0000_s1094" style="position:absolute;left:17608;top:34502;width:1171;height:1086;visibility:visible;mso-wrap-style:square;v-text-anchor:top" coordsize="180721,180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" path="m45085,r,22593l112903,22593v37465,,67818,30353,67818,67780l180721,112966v,37440,-30353,67780,-67818,67780l45085,180746r,-45186l112903,135560v12446,,22606,-10110,22606,-22594l135509,90373v,-12471,-10160,-22593,-22606,-22593l45085,67780r,22593l,45186,45085,xe" filled="f" strokecolor="#953735" strokeweight=".70561mm">
                  <v:path arrowok="t" o:connecttype="custom" o:connectlocs="58563,0;117125,54315;58563,108630;0,54315" o:connectangles="270,0,90,180" textboxrect="0,0,180721,180746"/>
                </v:shape>
                <v:shape id="Shape 101" o:spid="_x0000_s1095" style="position:absolute;left:17412;top:33924;width:1562;height:2243;visibility:visible;mso-wrap-style:square;v-text-anchor:top" coordsize="240995,373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" path="m,373113r240995,l240995,,,,,373113xe" filled="f" strokecolor="#953735" strokeweight=".70561mm">
                  <v:path arrowok="t" o:connecttype="custom" o:connectlocs="78099,0;156197,112124;78099,224247;0,112124" o:connectangles="270,0,90,180" textboxrect="0,0,240995,373113"/>
                </v:shape>
                <w10:anchorlock/>
              </v:group>
            </w:pict>
          </mc:Fallback>
        </mc:AlternateContent>
      </w:r>
    </w:p>
    <w:p w:rsidR="00E71A64" w:rsidRDefault="00EB5ACD">
      <w:pPr>
        <w:suppressAutoHyphens w:val="0"/>
      </w:pPr>
      <w:r>
        <w:rPr>
          <w:noProof/>
        </w:rPr>
        <w:drawing>
          <wp:anchor distT="0" distB="0" distL="114300" distR="114300" simplePos="0" relativeHeight="251665408" behindDoc="0" locked="0" layoutInCell="1" allowOverlap="1">
            <wp:simplePos x="0" y="0"/>
            <wp:positionH relativeFrom="margin">
              <wp:posOffset>335283</wp:posOffset>
            </wp:positionH>
            <wp:positionV relativeFrom="paragraph">
              <wp:posOffset>313053</wp:posOffset>
            </wp:positionV>
            <wp:extent cx="5234940" cy="3950966"/>
            <wp:effectExtent l="0" t="0" r="0" b="0"/>
            <wp:wrapSquare wrapText="bothSides"/>
            <wp:docPr id="102" name="Imag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rcRect/>
                    <a:stretch>
                      <a:fillRect/>
                    </a:stretch>
                  </pic:blipFill>
                  <pic:spPr>
                    <a:xfrm>
                      <a:off x="0" y="0"/>
                      <a:ext cx="5234940" cy="3950966"/>
                    </a:xfrm>
                    <a:prstGeom prst="rect">
                      <a:avLst/>
                    </a:prstGeom>
                    <a:noFill/>
                    <a:ln>
                      <a:noFill/>
                      <a:prstDash/>
                    </a:ln>
                  </pic:spPr>
                </pic:pic>
              </a:graphicData>
            </a:graphic>
          </wp:anchor>
        </w:drawing>
      </w:r>
    </w:p>
    <w:p w:rsidR="00E71A64" w:rsidRDefault="00E71A64">
      <w:pPr>
        <w:pageBreakBefore/>
        <w:suppressAutoHyphens w:val="0"/>
      </w:pPr>
    </w:p>
    <w:tbl>
      <w:tblPr>
        <w:tblW w:w="9066" w:type="dxa"/>
        <w:tblInd w:w="-108" w:type="dxa"/>
        <w:tblLayout w:type="fixed"/>
        <w:tblCellMar>
          <w:left w:w="10" w:type="dxa"/>
          <w:right w:w="10" w:type="dxa"/>
        </w:tblCellMar>
        <w:tblLook w:val="04A0" w:firstRow="1" w:lastRow="0" w:firstColumn="1" w:lastColumn="0" w:noHBand="0" w:noVBand="1"/>
      </w:tblPr>
      <w:tblGrid>
        <w:gridCol w:w="9066"/>
      </w:tblGrid>
      <w:tr w:rsidR="00E71A64">
        <w:tblPrEx>
          <w:tblCellMar>
            <w:top w:w="0" w:type="dxa"/>
            <w:bottom w:w="0" w:type="dxa"/>
          </w:tblCellMar>
        </w:tblPrEx>
        <w:tc>
          <w:tcPr>
            <w:tcW w:w="9066" w:type="dxa"/>
            <w:shd w:val="clear" w:color="auto" w:fill="auto"/>
            <w:tcMar>
              <w:top w:w="0" w:type="dxa"/>
              <w:left w:w="108" w:type="dxa"/>
              <w:bottom w:w="0" w:type="dxa"/>
              <w:right w:w="108" w:type="dxa"/>
            </w:tcMar>
          </w:tcPr>
          <w:p w:rsidR="00E71A64" w:rsidRDefault="00EB5ACD">
            <w:pPr>
              <w:pStyle w:val="Standard"/>
            </w:pPr>
            <w:r>
              <w:rPr>
                <w:rFonts w:ascii="Calibri" w:hAnsi="Calibri"/>
                <w:noProof/>
                <w:lang w:val="en-GB"/>
              </w:rPr>
              <w:drawing>
                <wp:anchor distT="0" distB="0" distL="114300" distR="114300" simplePos="0" relativeHeight="43" behindDoc="0" locked="0" layoutInCell="1" allowOverlap="1">
                  <wp:simplePos x="0" y="0"/>
                  <wp:positionH relativeFrom="column">
                    <wp:posOffset>-47521</wp:posOffset>
                  </wp:positionH>
                  <wp:positionV relativeFrom="paragraph">
                    <wp:posOffset>50035</wp:posOffset>
                  </wp:positionV>
                  <wp:extent cx="5695203" cy="4243675"/>
                  <wp:effectExtent l="0" t="0" r="0" b="0"/>
                  <wp:wrapTight wrapText="bothSides">
                    <wp:wrapPolygon edited="0">
                      <wp:start x="0" y="0"/>
                      <wp:lineTo x="0" y="21529"/>
                      <wp:lineTo x="21533" y="21529"/>
                      <wp:lineTo x="21533" y="0"/>
                      <wp:lineTo x="0" y="0"/>
                    </wp:wrapPolygon>
                  </wp:wrapTight>
                  <wp:docPr id="103" name="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a:alphaModFix/>
                          </a:blip>
                          <a:srcRect/>
                          <a:stretch>
                            <a:fillRect/>
                          </a:stretch>
                        </pic:blipFill>
                        <pic:spPr>
                          <a:xfrm>
                            <a:off x="0" y="0"/>
                            <a:ext cx="5695203" cy="4243675"/>
                          </a:xfrm>
                          <a:prstGeom prst="rect">
                            <a:avLst/>
                          </a:prstGeom>
                          <a:noFill/>
                          <a:ln>
                            <a:noFill/>
                            <a:prstDash/>
                          </a:ln>
                        </pic:spPr>
                      </pic:pic>
                    </a:graphicData>
                  </a:graphic>
                </wp:anchor>
              </w:drawing>
            </w:r>
          </w:p>
        </w:tc>
      </w:tr>
      <w:tr w:rsidR="00E71A64">
        <w:tblPrEx>
          <w:tblCellMar>
            <w:top w:w="0" w:type="dxa"/>
            <w:bottom w:w="0" w:type="dxa"/>
          </w:tblCellMar>
        </w:tblPrEx>
        <w:tc>
          <w:tcPr>
            <w:tcW w:w="9066" w:type="dxa"/>
            <w:shd w:val="clear" w:color="auto" w:fill="auto"/>
            <w:tcMar>
              <w:top w:w="0" w:type="dxa"/>
              <w:left w:w="108" w:type="dxa"/>
              <w:bottom w:w="0" w:type="dxa"/>
              <w:right w:w="108" w:type="dxa"/>
            </w:tcMar>
          </w:tcPr>
          <w:p w:rsidR="00E71A64" w:rsidRDefault="00EB5ACD">
            <w:pPr>
              <w:pStyle w:val="Standard"/>
            </w:pPr>
            <w:r>
              <w:rPr>
                <w:rFonts w:ascii="Calibri" w:hAnsi="Calibri"/>
                <w:noProof/>
                <w:lang w:val="en-GB"/>
              </w:rPr>
              <w:drawing>
                <wp:anchor distT="0" distB="0" distL="114300" distR="114300" simplePos="0" relativeHeight="46" behindDoc="1" locked="0" layoutInCell="1" allowOverlap="1">
                  <wp:simplePos x="0" y="0"/>
                  <wp:positionH relativeFrom="margin">
                    <wp:posOffset>-38157</wp:posOffset>
                  </wp:positionH>
                  <wp:positionV relativeFrom="paragraph">
                    <wp:posOffset>135724</wp:posOffset>
                  </wp:positionV>
                  <wp:extent cx="5698440" cy="4180682"/>
                  <wp:effectExtent l="0" t="0" r="3860" b="0"/>
                  <wp:wrapNone/>
                  <wp:docPr id="104" name="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a:stretch>
                            <a:fillRect/>
                          </a:stretch>
                        </pic:blipFill>
                        <pic:spPr>
                          <a:xfrm>
                            <a:off x="0" y="0"/>
                            <a:ext cx="5698440" cy="4180682"/>
                          </a:xfrm>
                          <a:prstGeom prst="rect">
                            <a:avLst/>
                          </a:prstGeom>
                          <a:noFill/>
                          <a:ln>
                            <a:noFill/>
                            <a:prstDash/>
                          </a:ln>
                        </pic:spPr>
                      </pic:pic>
                    </a:graphicData>
                  </a:graphic>
                </wp:anchor>
              </w:drawing>
            </w: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p w:rsidR="00E71A64" w:rsidRDefault="00E71A64">
            <w:pPr>
              <w:pStyle w:val="Standard"/>
              <w:rPr>
                <w:rFonts w:ascii="Calibri" w:hAnsi="Calibri"/>
                <w:lang w:val="en-GB"/>
              </w:rPr>
            </w:pPr>
          </w:p>
        </w:tc>
      </w:tr>
    </w:tbl>
    <w:p w:rsidR="00E71A64" w:rsidRDefault="00E71A64">
      <w:pPr>
        <w:pStyle w:val="Standard"/>
        <w:shd w:val="clear" w:color="auto" w:fill="FFFFFF"/>
        <w:jc w:val="both"/>
        <w:rPr>
          <w:rFonts w:ascii="Calibri" w:hAnsi="Calibri" w:cs="Calibri"/>
          <w:b/>
          <w:bCs/>
          <w:u w:val="single"/>
        </w:rPr>
      </w:pPr>
    </w:p>
    <w:p w:rsidR="00E71A64" w:rsidRPr="00574E30" w:rsidRDefault="00EB5ACD">
      <w:pPr>
        <w:pStyle w:val="Standard"/>
        <w:shd w:val="clear" w:color="auto" w:fill="FFFFFF"/>
        <w:jc w:val="both"/>
        <w:rPr>
          <w:lang w:val="en-US"/>
        </w:rPr>
      </w:pPr>
      <w:r>
        <w:rPr>
          <w:rFonts w:ascii="Calibri" w:hAnsi="Calibri" w:cs="Calibri"/>
          <w:b/>
          <w:bCs/>
          <w:u w:val="single"/>
          <w:lang w:val="en-US"/>
        </w:rPr>
        <w:t xml:space="preserve">Sonntag 26. </w:t>
      </w:r>
      <w:proofErr w:type="gramStart"/>
      <w:r>
        <w:rPr>
          <w:rFonts w:ascii="Calibri" w:hAnsi="Calibri" w:cs="Calibri"/>
          <w:b/>
          <w:bCs/>
          <w:u w:val="single"/>
          <w:lang w:val="en-US"/>
        </w:rPr>
        <w:t>April :</w:t>
      </w:r>
      <w:proofErr w:type="gramEnd"/>
      <w:r>
        <w:rPr>
          <w:rFonts w:ascii="Calibri" w:hAnsi="Calibri" w:cs="Calibri"/>
          <w:b/>
          <w:bCs/>
          <w:lang w:val="en-US"/>
        </w:rPr>
        <w:t xml:space="preserve"> </w:t>
      </w:r>
      <w:proofErr w:type="spellStart"/>
      <w:r>
        <w:rPr>
          <w:rFonts w:ascii="Calibri" w:hAnsi="Calibri" w:cs="Calibri"/>
          <w:b/>
          <w:bCs/>
          <w:lang w:val="en-US"/>
        </w:rPr>
        <w:t>ausruhen</w:t>
      </w:r>
      <w:proofErr w:type="spellEnd"/>
      <w:r>
        <w:rPr>
          <w:rFonts w:ascii="Calibri" w:hAnsi="Calibri" w:cs="Calibri"/>
          <w:b/>
          <w:bCs/>
          <w:lang w:val="en-US"/>
        </w:rPr>
        <w:t xml:space="preserve">, </w:t>
      </w:r>
      <w:proofErr w:type="spellStart"/>
      <w:r>
        <w:rPr>
          <w:rFonts w:ascii="Calibri" w:hAnsi="Calibri" w:cs="Calibri"/>
          <w:b/>
          <w:bCs/>
          <w:lang w:val="en-US"/>
        </w:rPr>
        <w:t>lesen</w:t>
      </w:r>
      <w:proofErr w:type="spellEnd"/>
      <w:r>
        <w:rPr>
          <w:rFonts w:ascii="Calibri" w:hAnsi="Calibri" w:cs="Calibri"/>
          <w:b/>
          <w:bCs/>
          <w:lang w:val="en-US"/>
        </w:rPr>
        <w:t xml:space="preserve"> </w:t>
      </w:r>
      <w:proofErr w:type="spellStart"/>
      <w:r>
        <w:rPr>
          <w:rFonts w:ascii="Calibri" w:hAnsi="Calibri" w:cs="Calibri"/>
          <w:b/>
          <w:bCs/>
          <w:lang w:val="en-US"/>
        </w:rPr>
        <w:t>oder</w:t>
      </w:r>
      <w:proofErr w:type="spellEnd"/>
      <w:r>
        <w:rPr>
          <w:rFonts w:ascii="Calibri" w:hAnsi="Calibri" w:cs="Calibri"/>
          <w:b/>
          <w:bCs/>
          <w:lang w:val="en-US"/>
        </w:rPr>
        <w:t xml:space="preserve"> </w:t>
      </w:r>
      <w:proofErr w:type="spellStart"/>
      <w:r>
        <w:rPr>
          <w:rFonts w:ascii="Calibri" w:hAnsi="Calibri" w:cs="Calibri"/>
          <w:b/>
          <w:bCs/>
          <w:lang w:val="en-US"/>
        </w:rPr>
        <w:t>ein</w:t>
      </w:r>
      <w:proofErr w:type="spellEnd"/>
      <w:r>
        <w:rPr>
          <w:rFonts w:ascii="Calibri" w:hAnsi="Calibri" w:cs="Calibri"/>
          <w:b/>
          <w:bCs/>
          <w:lang w:val="en-US"/>
        </w:rPr>
        <w:t xml:space="preserve"> </w:t>
      </w:r>
      <w:proofErr w:type="spellStart"/>
      <w:r>
        <w:rPr>
          <w:rFonts w:ascii="Calibri" w:hAnsi="Calibri" w:cs="Calibri"/>
          <w:b/>
          <w:bCs/>
          <w:lang w:val="en-US"/>
        </w:rPr>
        <w:t>Gesellschaftsspiel</w:t>
      </w:r>
      <w:proofErr w:type="spellEnd"/>
      <w:r>
        <w:rPr>
          <w:rFonts w:ascii="Calibri" w:hAnsi="Calibri" w:cs="Calibri"/>
          <w:b/>
          <w:bCs/>
          <w:lang w:val="en-US"/>
        </w:rPr>
        <w:t xml:space="preserve"> </w:t>
      </w:r>
      <w:proofErr w:type="spellStart"/>
      <w:r>
        <w:rPr>
          <w:rFonts w:ascii="Calibri" w:hAnsi="Calibri" w:cs="Calibri"/>
          <w:b/>
          <w:bCs/>
          <w:lang w:val="en-US"/>
        </w:rPr>
        <w:t>spielen</w:t>
      </w:r>
      <w:proofErr w:type="spellEnd"/>
      <w:r>
        <w:rPr>
          <w:rFonts w:ascii="Calibri" w:hAnsi="Calibri" w:cs="Calibri"/>
          <w:b/>
          <w:bCs/>
          <w:lang w:val="en-US"/>
        </w:rPr>
        <w:t xml:space="preserve"> </w:t>
      </w:r>
      <w:r>
        <w:rPr>
          <w:rFonts w:ascii="Wingdings" w:eastAsia="Wingdings" w:hAnsi="Wingdings" w:cs="Wingdings"/>
          <w:b/>
          <w:bCs/>
          <w:lang w:val="en-US"/>
        </w:rPr>
        <w:t></w:t>
      </w:r>
    </w:p>
    <w:p w:rsidR="00E71A64" w:rsidRDefault="00E71A64">
      <w:pPr>
        <w:pStyle w:val="Standard"/>
        <w:shd w:val="clear" w:color="auto" w:fill="FFFFFF"/>
        <w:jc w:val="both"/>
        <w:rPr>
          <w:rFonts w:ascii="Calibri" w:hAnsi="Calibri" w:cs="Calibri"/>
          <w:b/>
          <w:bCs/>
          <w:lang w:val="en-US"/>
        </w:rPr>
      </w:pPr>
    </w:p>
    <w:p w:rsidR="00E71A64" w:rsidRPr="00574E30" w:rsidRDefault="00EB5ACD">
      <w:pPr>
        <w:pStyle w:val="Standard"/>
        <w:rPr>
          <w:lang w:val="en-US"/>
        </w:rPr>
      </w:pPr>
      <w:r>
        <w:rPr>
          <w:noProof/>
        </w:rPr>
        <w:drawing>
          <wp:anchor distT="0" distB="0" distL="114300" distR="114300" simplePos="0" relativeHeight="49" behindDoc="1" locked="0" layoutInCell="1" allowOverlap="1">
            <wp:simplePos x="0" y="0"/>
            <wp:positionH relativeFrom="column">
              <wp:posOffset>3959</wp:posOffset>
            </wp:positionH>
            <wp:positionV relativeFrom="paragraph">
              <wp:posOffset>3959</wp:posOffset>
            </wp:positionV>
            <wp:extent cx="3171962" cy="2570396"/>
            <wp:effectExtent l="0" t="0" r="3038" b="0"/>
            <wp:wrapNone/>
            <wp:docPr id="105" name="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3171962" cy="2570396"/>
                    </a:xfrm>
                    <a:prstGeom prst="rect">
                      <a:avLst/>
                    </a:prstGeom>
                    <a:noFill/>
                    <a:ln>
                      <a:noFill/>
                      <a:prstDash/>
                    </a:ln>
                  </pic:spPr>
                </pic:pic>
              </a:graphicData>
            </a:graphic>
          </wp:anchor>
        </w:drawing>
      </w:r>
    </w:p>
    <w:p w:rsidR="00E71A64" w:rsidRDefault="00E71A64">
      <w:pPr>
        <w:pStyle w:val="Standard"/>
        <w:rPr>
          <w:rFonts w:ascii="Calibri" w:hAnsi="Calibri" w:cs="Calibri"/>
          <w:lang w:val="en-US"/>
        </w:rPr>
      </w:pPr>
    </w:p>
    <w:p w:rsidR="00E71A64" w:rsidRPr="00574E30" w:rsidRDefault="00EB5ACD">
      <w:pPr>
        <w:pStyle w:val="Standard"/>
        <w:rPr>
          <w:lang w:val="en-US"/>
        </w:rPr>
      </w:pPr>
      <w:r>
        <w:rPr>
          <w:rFonts w:ascii="Calibri" w:hAnsi="Calibri" w:cs="Calibri"/>
          <w:noProof/>
        </w:rPr>
        <w:drawing>
          <wp:anchor distT="0" distB="0" distL="114300" distR="114300" simplePos="0" relativeHeight="52" behindDoc="1" locked="0" layoutInCell="1" allowOverlap="1">
            <wp:simplePos x="0" y="0"/>
            <wp:positionH relativeFrom="column">
              <wp:posOffset>3309478</wp:posOffset>
            </wp:positionH>
            <wp:positionV relativeFrom="paragraph">
              <wp:posOffset>33119</wp:posOffset>
            </wp:positionV>
            <wp:extent cx="2664003" cy="2664003"/>
            <wp:effectExtent l="0" t="0" r="2997" b="2997"/>
            <wp:wrapNone/>
            <wp:docPr id="106" name="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2664003" cy="2664003"/>
                    </a:xfrm>
                    <a:prstGeom prst="rect">
                      <a:avLst/>
                    </a:prstGeom>
                    <a:noFill/>
                    <a:ln>
                      <a:noFill/>
                      <a:prstDash/>
                    </a:ln>
                  </pic:spPr>
                </pic:pic>
              </a:graphicData>
            </a:graphic>
          </wp:anchor>
        </w:drawing>
      </w: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B5ACD">
      <w:pPr>
        <w:pStyle w:val="Standard"/>
        <w:tabs>
          <w:tab w:val="left" w:pos="5359"/>
        </w:tabs>
        <w:rPr>
          <w:rFonts w:ascii="Calibri" w:hAnsi="Calibri" w:cs="Calibri"/>
          <w:lang w:val="en-US"/>
        </w:rPr>
      </w:pPr>
      <w:r>
        <w:rPr>
          <w:rFonts w:ascii="Calibri" w:hAnsi="Calibri" w:cs="Calibri"/>
          <w:lang w:val="en-US"/>
        </w:rPr>
        <w:tab/>
      </w:r>
    </w:p>
    <w:p w:rsidR="00E71A64" w:rsidRDefault="00E71A64">
      <w:pPr>
        <w:pStyle w:val="Standard"/>
        <w:tabs>
          <w:tab w:val="left" w:pos="5359"/>
        </w:tabs>
        <w:rPr>
          <w:rFonts w:ascii="Calibri" w:hAnsi="Calibri" w:cs="Calibri"/>
          <w:lang w:val="en-US"/>
        </w:rPr>
      </w:pPr>
    </w:p>
    <w:p w:rsidR="00E71A64" w:rsidRDefault="00E71A64">
      <w:pPr>
        <w:pStyle w:val="Standard"/>
        <w:tabs>
          <w:tab w:val="left" w:pos="5359"/>
        </w:tabs>
        <w:rPr>
          <w:rFonts w:ascii="Calibri" w:hAnsi="Calibri" w:cs="Calibri"/>
          <w:lang w:val="en-US"/>
        </w:rPr>
      </w:pPr>
    </w:p>
    <w:p w:rsidR="00E71A64" w:rsidRDefault="00E71A64">
      <w:pPr>
        <w:pStyle w:val="Standard"/>
        <w:tabs>
          <w:tab w:val="left" w:pos="5359"/>
        </w:tabs>
        <w:rPr>
          <w:rFonts w:ascii="Calibri" w:hAnsi="Calibri" w:cs="Calibri"/>
          <w:lang w:val="en-US"/>
        </w:rPr>
      </w:pPr>
    </w:p>
    <w:p w:rsidR="00E71A64" w:rsidRDefault="00E71A64">
      <w:pPr>
        <w:pStyle w:val="Standard"/>
        <w:tabs>
          <w:tab w:val="left" w:pos="5359"/>
        </w:tabs>
        <w:rPr>
          <w:rFonts w:ascii="Calibri" w:hAnsi="Calibri" w:cs="Calibri"/>
          <w:lang w:val="en-US"/>
        </w:rPr>
      </w:pPr>
    </w:p>
    <w:p w:rsidR="00E71A64" w:rsidRDefault="00E71A64">
      <w:pPr>
        <w:pStyle w:val="Standard"/>
        <w:tabs>
          <w:tab w:val="left" w:pos="5359"/>
        </w:tabs>
        <w:rPr>
          <w:rFonts w:ascii="Calibri" w:hAnsi="Calibri" w:cs="Calibri"/>
          <w:lang w:val="en-US"/>
        </w:rPr>
      </w:pPr>
    </w:p>
    <w:p w:rsidR="00E71A64" w:rsidRDefault="00E71A64">
      <w:pPr>
        <w:pStyle w:val="Standard"/>
        <w:tabs>
          <w:tab w:val="left" w:pos="5359"/>
        </w:tabs>
        <w:rPr>
          <w:rFonts w:ascii="Calibri" w:hAnsi="Calibri" w:cs="Calibri"/>
          <w:lang w:val="en-US"/>
        </w:rPr>
      </w:pPr>
    </w:p>
    <w:p w:rsidR="00E71A64" w:rsidRDefault="00E71A64">
      <w:pPr>
        <w:pStyle w:val="Standard"/>
        <w:rPr>
          <w:lang w:val="en-US"/>
        </w:rPr>
      </w:pPr>
    </w:p>
    <w:p w:rsidR="00E71A64" w:rsidRDefault="00E71A64">
      <w:pPr>
        <w:pStyle w:val="Standard"/>
        <w:tabs>
          <w:tab w:val="left" w:pos="5359"/>
        </w:tabs>
        <w:rPr>
          <w:lang w:val="en-US"/>
        </w:rPr>
      </w:pPr>
    </w:p>
    <w:p w:rsidR="00E71A64" w:rsidRPr="00574E30" w:rsidRDefault="00EB5ACD">
      <w:pPr>
        <w:pStyle w:val="Standard"/>
        <w:rPr>
          <w:lang w:val="en-US"/>
        </w:rPr>
      </w:pPr>
      <w:r>
        <w:rPr>
          <w:rFonts w:ascii="Calibri" w:hAnsi="Calibri" w:cs="Calibri"/>
          <w:noProof/>
        </w:rPr>
        <w:drawing>
          <wp:anchor distT="0" distB="0" distL="114300" distR="114300" simplePos="0" relativeHeight="55" behindDoc="1" locked="0" layoutInCell="1" allowOverlap="1">
            <wp:simplePos x="0" y="0"/>
            <wp:positionH relativeFrom="column">
              <wp:posOffset>320890</wp:posOffset>
            </wp:positionH>
            <wp:positionV relativeFrom="paragraph">
              <wp:posOffset>57470</wp:posOffset>
            </wp:positionV>
            <wp:extent cx="2991962" cy="2405877"/>
            <wp:effectExtent l="0" t="0" r="5238" b="0"/>
            <wp:wrapNone/>
            <wp:docPr id="107" name="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2991962" cy="2405877"/>
                    </a:xfrm>
                    <a:prstGeom prst="rect">
                      <a:avLst/>
                    </a:prstGeom>
                    <a:noFill/>
                    <a:ln>
                      <a:noFill/>
                      <a:prstDash/>
                    </a:ln>
                  </pic:spPr>
                </pic:pic>
              </a:graphicData>
            </a:graphic>
          </wp:anchor>
        </w:drawing>
      </w: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rPr>
          <w:rFonts w:ascii="Calibri" w:hAnsi="Calibri" w:cs="Calibri"/>
          <w:lang w:val="en-US"/>
        </w:rPr>
      </w:pPr>
    </w:p>
    <w:p w:rsidR="00E71A64" w:rsidRDefault="00E71A64">
      <w:pPr>
        <w:pStyle w:val="Standard"/>
        <w:jc w:val="both"/>
        <w:rPr>
          <w:rFonts w:ascii="Calibri" w:hAnsi="Calibri" w:cs="Calibri"/>
          <w:lang w:val="en-US"/>
        </w:rPr>
      </w:pPr>
    </w:p>
    <w:p w:rsidR="00E71A64" w:rsidRDefault="00EB5ACD">
      <w:pPr>
        <w:pStyle w:val="Standard"/>
        <w:jc w:val="center"/>
        <w:rPr>
          <w:rFonts w:ascii="Calibri" w:hAnsi="Calibri" w:cs="Calibri"/>
          <w:b/>
          <w:bCs/>
          <w:sz w:val="36"/>
          <w:szCs w:val="36"/>
        </w:rPr>
      </w:pPr>
      <w:r>
        <w:rPr>
          <w:rFonts w:ascii="Calibri" w:hAnsi="Calibri" w:cs="Calibri"/>
          <w:b/>
          <w:bCs/>
          <w:sz w:val="36"/>
          <w:szCs w:val="36"/>
        </w:rPr>
        <w:t xml:space="preserve">Bis </w:t>
      </w:r>
      <w:proofErr w:type="spellStart"/>
      <w:r>
        <w:rPr>
          <w:rFonts w:ascii="Calibri" w:hAnsi="Calibri" w:cs="Calibri"/>
          <w:b/>
          <w:bCs/>
          <w:sz w:val="36"/>
          <w:szCs w:val="36"/>
        </w:rPr>
        <w:t>nächste</w:t>
      </w:r>
      <w:proofErr w:type="spellEnd"/>
      <w:r>
        <w:rPr>
          <w:rFonts w:ascii="Calibri" w:hAnsi="Calibri" w:cs="Calibri"/>
          <w:b/>
          <w:bCs/>
          <w:sz w:val="36"/>
          <w:szCs w:val="36"/>
        </w:rPr>
        <w:t xml:space="preserve"> </w:t>
      </w:r>
      <w:proofErr w:type="spellStart"/>
      <w:r>
        <w:rPr>
          <w:rFonts w:ascii="Calibri" w:hAnsi="Calibri" w:cs="Calibri"/>
          <w:b/>
          <w:bCs/>
          <w:sz w:val="36"/>
          <w:szCs w:val="36"/>
        </w:rPr>
        <w:t>Woche</w:t>
      </w:r>
      <w:proofErr w:type="spellEnd"/>
      <w:r>
        <w:rPr>
          <w:rFonts w:ascii="Calibri" w:hAnsi="Calibri" w:cs="Calibri"/>
          <w:b/>
          <w:bCs/>
          <w:sz w:val="36"/>
          <w:szCs w:val="36"/>
        </w:rPr>
        <w:t> !</w:t>
      </w:r>
    </w:p>
    <w:p w:rsidR="00E71A64" w:rsidRDefault="00E71A64">
      <w:pPr>
        <w:pStyle w:val="Standard"/>
      </w:pPr>
    </w:p>
    <w:sectPr w:rsidR="00E71A64">
      <w:headerReference w:type="default" r:id="rId86"/>
      <w:pgSz w:w="11906" w:h="16838"/>
      <w:pgMar w:top="1403" w:right="1417" w:bottom="986" w:left="1417"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ACD" w:rsidRDefault="00EB5ACD">
      <w:pPr>
        <w:spacing w:after="0" w:line="240" w:lineRule="auto"/>
      </w:pPr>
      <w:r>
        <w:separator/>
      </w:r>
    </w:p>
  </w:endnote>
  <w:endnote w:type="continuationSeparator" w:id="0">
    <w:p w:rsidR="00EB5ACD" w:rsidRDefault="00EB5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ACD" w:rsidRDefault="00EB5ACD">
      <w:pPr>
        <w:spacing w:after="0" w:line="240" w:lineRule="auto"/>
      </w:pPr>
      <w:r>
        <w:rPr>
          <w:color w:val="000000"/>
        </w:rPr>
        <w:separator/>
      </w:r>
    </w:p>
  </w:footnote>
  <w:footnote w:type="continuationSeparator" w:id="0">
    <w:p w:rsidR="00EB5ACD" w:rsidRDefault="00EB5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409" w:rsidRDefault="00EB5ACD">
    <w:pPr>
      <w:pStyle w:val="En-tte"/>
      <w:tabs>
        <w:tab w:val="clear" w:pos="4536"/>
        <w:tab w:val="clear" w:pos="9072"/>
        <w:tab w:val="right" w:pos="14317"/>
      </w:tabs>
    </w:pPr>
    <w:r>
      <w:t>Plan hebdomadaire</w:t>
    </w:r>
    <w:r>
      <w:tab/>
      <w:t>Semaine du 20 au 26 avril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409" w:rsidRDefault="00EB5ACD">
    <w:pPr>
      <w:pStyle w:val="En-tte"/>
      <w:tabs>
        <w:tab w:val="clear" w:pos="4536"/>
        <w:tab w:val="clear" w:pos="9072"/>
        <w:tab w:val="right" w:pos="1431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409" w:rsidRDefault="00EB5ACD">
    <w:pPr>
      <w:pStyle w:val="En-tte"/>
      <w:tabs>
        <w:tab w:val="clear" w:pos="4536"/>
        <w:tab w:val="right" w:pos="14317"/>
      </w:tabs>
      <w:rPr>
        <w:lang w:val="en-US"/>
      </w:rPr>
    </w:pPr>
    <w:proofErr w:type="spellStart"/>
    <w:r>
      <w:rPr>
        <w:lang w:val="en-US"/>
      </w:rPr>
      <w:t>Wochenplan</w:t>
    </w:r>
    <w:proofErr w:type="spellEnd"/>
    <w:r>
      <w:rPr>
        <w:lang w:val="en-US"/>
      </w:rPr>
      <w:tab/>
    </w:r>
    <w:proofErr w:type="spellStart"/>
    <w:r>
      <w:rPr>
        <w:lang w:val="en-US"/>
      </w:rPr>
      <w:t>Woche</w:t>
    </w:r>
    <w:proofErr w:type="spellEnd"/>
    <w:r>
      <w:rPr>
        <w:lang w:val="en-US"/>
      </w:rPr>
      <w:t xml:space="preserve"> </w:t>
    </w:r>
    <w:proofErr w:type="spellStart"/>
    <w:r>
      <w:rPr>
        <w:lang w:val="en-US"/>
      </w:rPr>
      <w:t>vom</w:t>
    </w:r>
    <w:proofErr w:type="spellEnd"/>
    <w:r>
      <w:rPr>
        <w:lang w:val="en-US"/>
      </w:rPr>
      <w:t xml:space="preserve"> 20. bis 26. April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409" w:rsidRDefault="00EB5ACD">
    <w:pPr>
      <w:pStyle w:val="En-tte"/>
      <w:tabs>
        <w:tab w:val="clear" w:pos="4536"/>
        <w:tab w:val="clear" w:pos="9072"/>
        <w:tab w:val="right" w:pos="14317"/>
      </w:tabs>
      <w:rPr>
        <w:lang w:val="en-US"/>
      </w:rPr>
    </w:pPr>
    <w:proofErr w:type="spellStart"/>
    <w:r>
      <w:rPr>
        <w:lang w:val="en-US"/>
      </w:rPr>
      <w:t>Wochenplan</w:t>
    </w:r>
    <w:proofErr w:type="spellEnd"/>
    <w:r>
      <w:rPr>
        <w:lang w:val="en-US"/>
      </w:rPr>
      <w:tab/>
      <w:t xml:space="preserve"> </w:t>
    </w:r>
    <w:proofErr w:type="spellStart"/>
    <w:r>
      <w:rPr>
        <w:lang w:val="en-US"/>
      </w:rPr>
      <w:t>Woche</w:t>
    </w:r>
    <w:proofErr w:type="spellEnd"/>
    <w:r>
      <w:rPr>
        <w:lang w:val="en-US"/>
      </w:rPr>
      <w:t xml:space="preserve"> </w:t>
    </w:r>
    <w:proofErr w:type="spellStart"/>
    <w:r>
      <w:rPr>
        <w:lang w:val="en-US"/>
      </w:rPr>
      <w:t>vom</w:t>
    </w:r>
    <w:proofErr w:type="spellEnd"/>
    <w:r>
      <w:rPr>
        <w:lang w:val="en-US"/>
      </w:rPr>
      <w:t xml:space="preserve"> 20. </w:t>
    </w:r>
    <w:proofErr w:type="gramStart"/>
    <w:r>
      <w:rPr>
        <w:lang w:val="en-US"/>
      </w:rPr>
      <w:t>bis  26</w:t>
    </w:r>
    <w:proofErr w:type="gramEnd"/>
    <w:r>
      <w:rPr>
        <w:lang w:val="en-US"/>
      </w:rPr>
      <w:t>. April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409" w:rsidRDefault="00EB5ACD">
    <w:pPr>
      <w:pStyle w:val="En-tte"/>
      <w:tabs>
        <w:tab w:val="clear" w:pos="4536"/>
        <w:tab w:val="clear" w:pos="9072"/>
        <w:tab w:val="right" w:pos="14317"/>
      </w:tabs>
    </w:pPr>
    <w:proofErr w:type="spellStart"/>
    <w:r>
      <w:t>Wochenplan</w:t>
    </w:r>
    <w:proofErr w:type="spellEnd"/>
    <w:r>
      <w:tab/>
    </w:r>
    <w:proofErr w:type="spellStart"/>
    <w:r>
      <w:t>W</w:t>
    </w:r>
    <w:r>
      <w:t>oche</w:t>
    </w:r>
    <w:proofErr w:type="spellEnd"/>
    <w:r>
      <w:t xml:space="preserve"> 20. </w:t>
    </w:r>
    <w:proofErr w:type="gramStart"/>
    <w:r>
      <w:t>bis</w:t>
    </w:r>
    <w:proofErr w:type="gramEnd"/>
    <w:r>
      <w:t xml:space="preserve"> 26. April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842FB"/>
    <w:multiLevelType w:val="multilevel"/>
    <w:tmpl w:val="95F441A0"/>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2D461479"/>
    <w:multiLevelType w:val="multilevel"/>
    <w:tmpl w:val="58C262C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450335A8"/>
    <w:multiLevelType w:val="multilevel"/>
    <w:tmpl w:val="6AEA0110"/>
    <w:styleLink w:val="WWNum4"/>
    <w:lvl w:ilvl="0">
      <w:numFmt w:val="bullet"/>
      <w:lvlText w:val="-"/>
      <w:lvlJc w:val="left"/>
      <w:pPr>
        <w:ind w:left="720" w:hanging="360"/>
      </w:pPr>
      <w:rPr>
        <w:rFonts w:ascii="Times New Roman" w:eastAsia="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D9D442F"/>
    <w:multiLevelType w:val="multilevel"/>
    <w:tmpl w:val="F26E1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317813"/>
    <w:multiLevelType w:val="multilevel"/>
    <w:tmpl w:val="954050D6"/>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71047708"/>
    <w:multiLevelType w:val="multilevel"/>
    <w:tmpl w:val="906E5E5E"/>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
  </w:num>
  <w:num w:numId="2">
    <w:abstractNumId w:val="5"/>
  </w:num>
  <w:num w:numId="3">
    <w:abstractNumId w:val="4"/>
  </w:num>
  <w:num w:numId="4">
    <w:abstractNumId w:val="2"/>
  </w:num>
  <w:num w:numId="5">
    <w:abstractNumId w:val="0"/>
  </w:num>
  <w:num w:numId="6">
    <w:abstractNumId w:val="1"/>
    <w:lvlOverride w:ilvl="0">
      <w:startOverride w:val="1"/>
    </w:lvlOverride>
  </w:num>
  <w:num w:numId="7">
    <w:abstractNumId w:val="3"/>
  </w:num>
  <w:num w:numId="8">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E71A64"/>
    <w:rsid w:val="00574E30"/>
    <w:rsid w:val="00E71A64"/>
    <w:rsid w:val="00EB5AC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3A67F6-AFD2-5D47-9F27-49EC2267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Arial Unicode MS" w:hAnsi="Calibri" w:cs="Calibri"/>
        <w:kern w:val="3"/>
        <w:sz w:val="22"/>
        <w:szCs w:val="22"/>
        <w:lang w:val="fr-CH" w:eastAsia="en-US" w:bidi="ar-SA"/>
      </w:rPr>
    </w:rPrDefault>
    <w:pPrDefault>
      <w:pPr>
        <w:widowControl w:val="0"/>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0" w:line="240" w:lineRule="auto"/>
    </w:pPr>
    <w:rPr>
      <w:rFonts w:ascii="Times New Roman" w:eastAsia="Times New Roman" w:hAnsi="Times New Roman" w:cs="Times New Roman"/>
      <w:sz w:val="24"/>
      <w:szCs w:val="24"/>
      <w:lang w:eastAsia="fr-FR"/>
    </w:rPr>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tte">
    <w:name w:val="header"/>
    <w:basedOn w:val="Standard"/>
    <w:pPr>
      <w:suppressLineNumbers/>
      <w:tabs>
        <w:tab w:val="center" w:pos="4536"/>
        <w:tab w:val="right" w:pos="9072"/>
      </w:tabs>
    </w:pPr>
    <w:rPr>
      <w:rFonts w:ascii="Calibri" w:hAnsi="Calibri" w:cs="Calibri"/>
      <w:lang w:eastAsia="en-US"/>
    </w:rPr>
  </w:style>
  <w:style w:type="paragraph" w:styleId="Paragraphedeliste">
    <w:name w:val="List Paragraph"/>
    <w:basedOn w:val="Standard"/>
    <w:pPr>
      <w:ind w:left="720"/>
    </w:pPr>
    <w:rPr>
      <w:rFonts w:ascii="Calibri" w:hAnsi="Calibri" w:cs="Calibri"/>
      <w:lang w:eastAsia="en-US"/>
    </w:rPr>
  </w:style>
  <w:style w:type="paragraph" w:styleId="Pieddepage">
    <w:name w:val="footer"/>
    <w:basedOn w:val="Standard"/>
    <w:pPr>
      <w:suppressLineNumbers/>
      <w:tabs>
        <w:tab w:val="center" w:pos="4536"/>
        <w:tab w:val="right" w:pos="9072"/>
      </w:tabs>
    </w:pPr>
  </w:style>
  <w:style w:type="paragraph" w:customStyle="1" w:styleId="TableContents">
    <w:name w:val="Table Contents"/>
    <w:basedOn w:val="Standard"/>
    <w:pPr>
      <w:suppressLineNumbers/>
    </w:pPr>
  </w:style>
  <w:style w:type="character" w:customStyle="1" w:styleId="En-tteCar">
    <w:name w:val="En-tête Car"/>
    <w:basedOn w:val="Policepardfaut"/>
    <w:rPr>
      <w:sz w:val="24"/>
      <w:szCs w:val="24"/>
    </w:rPr>
  </w:style>
  <w:style w:type="character" w:customStyle="1" w:styleId="PieddepageCar">
    <w:name w:val="Pied de page Car"/>
    <w:basedOn w:val="Policepardfaut"/>
    <w:rPr>
      <w:rFonts w:ascii="Times New Roman" w:eastAsia="Times New Roman" w:hAnsi="Times New Roman" w:cs="Times New Roman"/>
      <w:sz w:val="24"/>
      <w:szCs w:val="24"/>
      <w:lang w:eastAsia="fr-FR"/>
    </w:rPr>
  </w:style>
  <w:style w:type="character" w:customStyle="1" w:styleId="Internetlink">
    <w:name w:val="Internet link"/>
    <w:basedOn w:val="Policepardfaut"/>
    <w:rPr>
      <w:color w:val="0563C1"/>
      <w:u w:val="single"/>
    </w:rPr>
  </w:style>
  <w:style w:type="character" w:styleId="Mentionnonrsolue">
    <w:name w:val="Unresolved Mention"/>
    <w:basedOn w:val="Policepardfaut"/>
    <w:rPr>
      <w:color w:val="605E5C"/>
    </w:rPr>
  </w:style>
  <w:style w:type="character" w:customStyle="1" w:styleId="ListLabel1">
    <w:name w:val="ListLabel 1"/>
    <w:rPr>
      <w:rFonts w:eastAsia="Times New Roman" w:cs="Calibri"/>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numbering" w:customStyle="1" w:styleId="WWNum4">
    <w:name w:val="WWNum4"/>
    <w:basedOn w:val="Aucuneliste"/>
    <w:pPr>
      <w:numPr>
        <w:numId w:val="4"/>
      </w:numPr>
    </w:pPr>
  </w:style>
  <w:style w:type="numbering" w:customStyle="1" w:styleId="WWNum5">
    <w:name w:val="WWNum5"/>
    <w:basedOn w:val="Aucunelist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3.jpeg"/><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youtube.com/watch?v=cmSbXsFE3l8"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4.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png"/><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922</Words>
  <Characters>5072</Characters>
  <Application>Microsoft Office Word</Application>
  <DocSecurity>0</DocSecurity>
  <Lines>42</Lines>
  <Paragraphs>11</Paragraphs>
  <ScaleCrop>false</ScaleCrop>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Lambert Romain</dc:creator>
  <cp:lastModifiedBy>Cédric Roggo</cp:lastModifiedBy>
  <cp:revision>2</cp:revision>
  <dcterms:created xsi:type="dcterms:W3CDTF">2020-04-16T07:34:00Z</dcterms:created>
  <dcterms:modified xsi:type="dcterms:W3CDTF">2020-04-16T07:34:00Z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